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451" w:rsidRPr="00C353DF" w:rsidRDefault="00641451">
      <w:pPr>
        <w:rPr>
          <w:rFonts w:ascii="Century Gothic" w:hAnsi="Century Gothic"/>
          <w:b/>
        </w:rPr>
      </w:pPr>
      <w:r w:rsidRPr="00C353DF">
        <w:rPr>
          <w:rFonts w:ascii="Century Gothic" w:hAnsi="Century Gothic"/>
          <w:b/>
        </w:rPr>
        <w:t xml:space="preserve">Economics </w:t>
      </w:r>
      <w:r w:rsidR="008A341E" w:rsidRPr="00C353DF">
        <w:rPr>
          <w:rFonts w:ascii="Century Gothic" w:hAnsi="Century Gothic"/>
          <w:b/>
        </w:rPr>
        <w:t>3.</w:t>
      </w:r>
      <w:r w:rsidR="009441A1">
        <w:rPr>
          <w:rFonts w:ascii="Century Gothic" w:hAnsi="Century Gothic"/>
          <w:b/>
        </w:rPr>
        <w:t>6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12049"/>
      </w:tblGrid>
      <w:tr w:rsidR="009441A1" w:rsidTr="009441A1">
        <w:trPr>
          <w:trHeight w:val="375"/>
        </w:trPr>
        <w:tc>
          <w:tcPr>
            <w:tcW w:w="2830" w:type="dxa"/>
          </w:tcPr>
          <w:p w:rsidR="009441A1" w:rsidRPr="00C353DF" w:rsidRDefault="009441A1">
            <w:pPr>
              <w:rPr>
                <w:rFonts w:ascii="Century Gothic" w:hAnsi="Century Gothic"/>
                <w:sz w:val="20"/>
                <w:szCs w:val="20"/>
              </w:rPr>
            </w:pPr>
            <w:r w:rsidRPr="00C353DF">
              <w:rPr>
                <w:rFonts w:ascii="Century Gothic" w:hAnsi="Century Gothic"/>
                <w:sz w:val="20"/>
                <w:szCs w:val="20"/>
              </w:rPr>
              <w:t>Concept</w:t>
            </w:r>
          </w:p>
        </w:tc>
        <w:tc>
          <w:tcPr>
            <w:tcW w:w="12049" w:type="dxa"/>
          </w:tcPr>
          <w:p w:rsidR="009441A1" w:rsidRPr="00C353DF" w:rsidRDefault="009441A1" w:rsidP="009441A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Explain how it can limit Monopoly power</w:t>
            </w:r>
          </w:p>
        </w:tc>
      </w:tr>
      <w:tr w:rsidR="009441A1" w:rsidTr="009441A1">
        <w:trPr>
          <w:trHeight w:val="375"/>
        </w:trPr>
        <w:tc>
          <w:tcPr>
            <w:tcW w:w="2830" w:type="dxa"/>
          </w:tcPr>
          <w:p w:rsidR="009441A1" w:rsidRDefault="009441A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Monopolies and Mergers Commission</w:t>
            </w:r>
          </w:p>
          <w:p w:rsidR="009441A1" w:rsidRPr="00C353DF" w:rsidRDefault="009441A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441A1" w:rsidRPr="00C353DF" w:rsidRDefault="009441A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049" w:type="dxa"/>
          </w:tcPr>
          <w:p w:rsidR="009441A1" w:rsidRPr="00C353DF" w:rsidRDefault="009441A1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441A1" w:rsidTr="009441A1">
        <w:trPr>
          <w:trHeight w:val="375"/>
        </w:trPr>
        <w:tc>
          <w:tcPr>
            <w:tcW w:w="2830" w:type="dxa"/>
          </w:tcPr>
          <w:p w:rsidR="009441A1" w:rsidRDefault="009441A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Price Regulation</w:t>
            </w:r>
          </w:p>
          <w:p w:rsidR="009441A1" w:rsidRDefault="009441A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441A1" w:rsidRDefault="009441A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441A1" w:rsidRPr="00C353DF" w:rsidRDefault="009441A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049" w:type="dxa"/>
          </w:tcPr>
          <w:p w:rsidR="009441A1" w:rsidRPr="00C353DF" w:rsidRDefault="009441A1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441A1" w:rsidTr="009441A1">
        <w:trPr>
          <w:trHeight w:val="375"/>
        </w:trPr>
        <w:tc>
          <w:tcPr>
            <w:tcW w:w="2830" w:type="dxa"/>
          </w:tcPr>
          <w:p w:rsidR="009441A1" w:rsidRDefault="009441A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Quality Standards</w:t>
            </w:r>
          </w:p>
          <w:p w:rsidR="009441A1" w:rsidRDefault="009441A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441A1" w:rsidRDefault="009441A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441A1" w:rsidRPr="00C353DF" w:rsidRDefault="009441A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049" w:type="dxa"/>
          </w:tcPr>
          <w:p w:rsidR="009441A1" w:rsidRPr="00C353DF" w:rsidRDefault="009441A1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441A1" w:rsidTr="009441A1">
        <w:trPr>
          <w:trHeight w:val="375"/>
        </w:trPr>
        <w:tc>
          <w:tcPr>
            <w:tcW w:w="2830" w:type="dxa"/>
          </w:tcPr>
          <w:p w:rsidR="009441A1" w:rsidRDefault="009441A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Performance Targets</w:t>
            </w:r>
          </w:p>
          <w:p w:rsidR="009441A1" w:rsidRDefault="009441A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441A1" w:rsidRDefault="009441A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441A1" w:rsidRPr="00C353DF" w:rsidRDefault="009441A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049" w:type="dxa"/>
          </w:tcPr>
          <w:p w:rsidR="009441A1" w:rsidRPr="00C353DF" w:rsidRDefault="009441A1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441A1" w:rsidTr="009441A1">
        <w:trPr>
          <w:trHeight w:val="375"/>
        </w:trPr>
        <w:tc>
          <w:tcPr>
            <w:tcW w:w="2830" w:type="dxa"/>
          </w:tcPr>
          <w:p w:rsidR="009441A1" w:rsidRPr="00C353DF" w:rsidRDefault="009441A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Increasing competition</w:t>
            </w:r>
          </w:p>
          <w:p w:rsidR="009441A1" w:rsidRDefault="009441A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441A1" w:rsidRDefault="009441A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441A1" w:rsidRPr="00C353DF" w:rsidRDefault="009441A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049" w:type="dxa"/>
          </w:tcPr>
          <w:p w:rsidR="009441A1" w:rsidRPr="00C353DF" w:rsidRDefault="009441A1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441A1" w:rsidTr="009441A1">
        <w:trPr>
          <w:trHeight w:val="375"/>
        </w:trPr>
        <w:tc>
          <w:tcPr>
            <w:tcW w:w="2830" w:type="dxa"/>
          </w:tcPr>
          <w:p w:rsidR="009441A1" w:rsidRDefault="009441A1" w:rsidP="008906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Deregulation</w:t>
            </w:r>
          </w:p>
          <w:p w:rsidR="009441A1" w:rsidRDefault="009441A1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441A1" w:rsidRPr="00C353DF" w:rsidRDefault="009441A1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441A1" w:rsidRPr="00C353DF" w:rsidRDefault="009441A1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049" w:type="dxa"/>
          </w:tcPr>
          <w:p w:rsidR="009441A1" w:rsidRPr="00C353DF" w:rsidRDefault="009441A1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441A1" w:rsidTr="009441A1">
        <w:trPr>
          <w:trHeight w:val="375"/>
        </w:trPr>
        <w:tc>
          <w:tcPr>
            <w:tcW w:w="2830" w:type="dxa"/>
          </w:tcPr>
          <w:p w:rsidR="009441A1" w:rsidRPr="00C353DF" w:rsidRDefault="009441A1" w:rsidP="008906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Competitive tendering</w:t>
            </w:r>
          </w:p>
          <w:p w:rsidR="009441A1" w:rsidRDefault="009441A1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441A1" w:rsidRDefault="009441A1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441A1" w:rsidRPr="00C353DF" w:rsidRDefault="009441A1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049" w:type="dxa"/>
          </w:tcPr>
          <w:p w:rsidR="009441A1" w:rsidRPr="00C353DF" w:rsidRDefault="009441A1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441A1" w:rsidTr="009441A1">
        <w:trPr>
          <w:trHeight w:val="375"/>
        </w:trPr>
        <w:tc>
          <w:tcPr>
            <w:tcW w:w="2830" w:type="dxa"/>
          </w:tcPr>
          <w:p w:rsidR="009441A1" w:rsidRDefault="009441A1" w:rsidP="008906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Privatisation</w:t>
            </w:r>
          </w:p>
          <w:p w:rsidR="009441A1" w:rsidRDefault="009441A1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441A1" w:rsidRPr="00C353DF" w:rsidRDefault="009441A1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441A1" w:rsidRPr="00C353DF" w:rsidRDefault="009441A1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049" w:type="dxa"/>
          </w:tcPr>
          <w:p w:rsidR="009441A1" w:rsidRPr="00C353DF" w:rsidRDefault="009441A1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441A1" w:rsidTr="009441A1">
        <w:trPr>
          <w:trHeight w:val="375"/>
        </w:trPr>
        <w:tc>
          <w:tcPr>
            <w:tcW w:w="2830" w:type="dxa"/>
          </w:tcPr>
          <w:p w:rsidR="009441A1" w:rsidRPr="00C353DF" w:rsidRDefault="009441A1" w:rsidP="008906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Nationalisation</w:t>
            </w:r>
          </w:p>
          <w:p w:rsidR="009441A1" w:rsidRDefault="009441A1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441A1" w:rsidRDefault="009441A1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441A1" w:rsidRPr="00C353DF" w:rsidRDefault="009441A1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049" w:type="dxa"/>
          </w:tcPr>
          <w:p w:rsidR="009441A1" w:rsidRPr="00C353DF" w:rsidRDefault="009441A1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081BDA" w:rsidRDefault="00081BDA" w:rsidP="00E31578"/>
    <w:sectPr w:rsidR="00081BDA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51"/>
    <w:rsid w:val="00081BDA"/>
    <w:rsid w:val="00457525"/>
    <w:rsid w:val="004E52BE"/>
    <w:rsid w:val="00641451"/>
    <w:rsid w:val="008906EE"/>
    <w:rsid w:val="008A341E"/>
    <w:rsid w:val="008C0FFA"/>
    <w:rsid w:val="00917619"/>
    <w:rsid w:val="009441A1"/>
    <w:rsid w:val="00C353DF"/>
    <w:rsid w:val="00E31578"/>
    <w:rsid w:val="00EB3CAB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2AD34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F0AEDC8D</Template>
  <TotalTime>0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2019-08-30T10:41:00Z</dcterms:created>
  <dcterms:modified xsi:type="dcterms:W3CDTF">2019-08-30T10:41:00Z</dcterms:modified>
</cp:coreProperties>
</file>