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821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20"/>
        <w:gridCol w:w="6692"/>
      </w:tblGrid>
      <w:tr w:rsidR="009F1584" w:rsidRPr="009F1584" w14:paraId="42E63CFD" w14:textId="77777777" w:rsidTr="00F839F1">
        <w:trPr>
          <w:trHeight w:val="334"/>
        </w:trPr>
        <w:tc>
          <w:tcPr>
            <w:tcW w:w="15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EFA04C" w14:textId="77777777"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9F158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66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E5471F" w14:textId="77777777"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9F1584" w:rsidRPr="009F1584" w14:paraId="5334DA1A" w14:textId="77777777" w:rsidTr="00F839F1">
        <w:trPr>
          <w:trHeight w:val="2063"/>
        </w:trPr>
        <w:tc>
          <w:tcPr>
            <w:tcW w:w="15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BE8FC1" w14:textId="3C9DE1D6" w:rsidR="009F1584" w:rsidRPr="009F1584" w:rsidRDefault="00E35C1C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2.1.1</w:t>
            </w:r>
          </w:p>
          <w:p w14:paraId="4A9D8A6C" w14:textId="0A8C2D4A" w:rsidR="009F1584" w:rsidRPr="009F1584" w:rsidRDefault="00E35C1C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Business Growth</w:t>
            </w:r>
          </w:p>
        </w:tc>
        <w:tc>
          <w:tcPr>
            <w:tcW w:w="66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7D292E" w14:textId="77777777" w:rsidR="009F1584" w:rsidRDefault="00E35C1C" w:rsidP="00F839F1">
            <w:pPr>
              <w:spacing w:after="0" w:line="240" w:lineRule="auto"/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</w:pPr>
            <w:r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Methods of business growth and their impact:</w:t>
            </w:r>
          </w:p>
          <w:p w14:paraId="3D31C6A6" w14:textId="77777777" w:rsidR="00E35C1C" w:rsidRDefault="00E35C1C" w:rsidP="00E35C1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Internal (organic) growth: new products (innovation, research and development), new markets (through changing the marketing mix or taking advantage of technology and/or expanding overseas)</w:t>
            </w:r>
          </w:p>
          <w:p w14:paraId="0EA185FF" w14:textId="77777777" w:rsidR="00E35C1C" w:rsidRPr="00FB362E" w:rsidRDefault="00E35C1C" w:rsidP="00FB36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362E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External (inorganic) growth: merger, takeover</w:t>
            </w:r>
          </w:p>
          <w:p w14:paraId="23A729EB" w14:textId="77777777" w:rsidR="00E35C1C" w:rsidRPr="00FB362E" w:rsidRDefault="00E35C1C" w:rsidP="00FB36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362E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Public limited company (PLC)</w:t>
            </w:r>
          </w:p>
          <w:p w14:paraId="443F8096" w14:textId="60DCDC2E" w:rsidR="00E35C1C" w:rsidRPr="00FB362E" w:rsidRDefault="00E35C1C" w:rsidP="00FB36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362E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Sources of finance for growing and established businesses</w:t>
            </w:r>
          </w:p>
        </w:tc>
      </w:tr>
    </w:tbl>
    <w:p w14:paraId="2D9FE898" w14:textId="1358FEBA" w:rsidR="00F839F1" w:rsidRDefault="00874209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4D34A91" wp14:editId="60EE6101">
                <wp:simplePos x="0" y="0"/>
                <wp:positionH relativeFrom="margin">
                  <wp:posOffset>7610475</wp:posOffset>
                </wp:positionH>
                <wp:positionV relativeFrom="paragraph">
                  <wp:posOffset>2228850</wp:posOffset>
                </wp:positionV>
                <wp:extent cx="2400300" cy="143827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7A61D" w14:textId="185CCA03" w:rsidR="00DB5A70" w:rsidRDefault="00DB5A70" w:rsidP="00DB5A70">
                            <w:pP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Disadvantages of Internal Growth</w:t>
                            </w:r>
                          </w:p>
                          <w:p w14:paraId="48618185" w14:textId="2DDA2EF0" w:rsidR="00DB5A70" w:rsidRDefault="00DB5A70" w:rsidP="00DB5A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Growth based on the growth of the market</w:t>
                            </w:r>
                          </w:p>
                          <w:p w14:paraId="26476CCE" w14:textId="1298031B" w:rsidR="00DB5A70" w:rsidRDefault="00DB5A70" w:rsidP="00DB5A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Slow growth</w:t>
                            </w:r>
                          </w:p>
                          <w:p w14:paraId="6CBBEF28" w14:textId="3EE81B67" w:rsidR="00DB5A70" w:rsidRPr="00DB5A70" w:rsidRDefault="00DB5A70" w:rsidP="00DB5A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Hard to increase market share if a market leader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14D34A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9.25pt;margin-top:175.5pt;width:189pt;height:113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">
                <v:textbox>
                  <w:txbxContent>
                    <w:p w14:paraId="5E17A61D" w14:textId="185CCA03" w:rsidR="00DB5A70" w:rsidRDefault="00DB5A70" w:rsidP="00DB5A70">
                      <w:pP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Disa</w:t>
                      </w: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dvantages of Internal Growth</w:t>
                      </w:r>
                    </w:p>
                    <w:p w14:paraId="48618185" w14:textId="2DDA2EF0" w:rsidR="00DB5A70" w:rsidRDefault="00DB5A70" w:rsidP="00DB5A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Growth based on the growth of the market</w:t>
                      </w:r>
                    </w:p>
                    <w:p w14:paraId="26476CCE" w14:textId="1298031B" w:rsidR="00DB5A70" w:rsidRDefault="00DB5A70" w:rsidP="00DB5A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Slow growth</w:t>
                      </w:r>
                    </w:p>
                    <w:p w14:paraId="6CBBEF28" w14:textId="3EE81B67" w:rsidR="00DB5A70" w:rsidRPr="00DB5A70" w:rsidRDefault="00DB5A70" w:rsidP="00DB5A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Hard to increase market share if a market leader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DC8B6F8" wp14:editId="10CF5E4E">
                <wp:simplePos x="0" y="0"/>
                <wp:positionH relativeFrom="margin">
                  <wp:posOffset>4848225</wp:posOffset>
                </wp:positionH>
                <wp:positionV relativeFrom="paragraph">
                  <wp:posOffset>2228850</wp:posOffset>
                </wp:positionV>
                <wp:extent cx="2400300" cy="143827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41222" w14:textId="10409B63" w:rsidR="00DB5A70" w:rsidRDefault="00DB5A70" w:rsidP="00DB5A70">
                            <w:pP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Advantages of Internal Growth</w:t>
                            </w:r>
                          </w:p>
                          <w:p w14:paraId="1995EF39" w14:textId="251CAB8B" w:rsidR="00DB5A70" w:rsidRDefault="00DB5A70" w:rsidP="00DB5A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More sustainable as slower</w:t>
                            </w:r>
                          </w:p>
                          <w:p w14:paraId="57EDBAC0" w14:textId="243E650B" w:rsidR="00DB5A70" w:rsidRDefault="00DB5A70" w:rsidP="00DB5A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Less risk than external growth</w:t>
                            </w:r>
                          </w:p>
                          <w:p w14:paraId="08B71A49" w14:textId="734E58F9" w:rsidR="00DB5A70" w:rsidRPr="00DB5A70" w:rsidRDefault="00DB5A70" w:rsidP="00DB5A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Builds on a firm’s existing strengths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DC8B6F8" id="_x0000_s1027" type="#_x0000_t202" style="position:absolute;margin-left:381.75pt;margin-top:175.5pt;width:189pt;height:113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">
                <v:textbox>
                  <w:txbxContent>
                    <w:p w14:paraId="2E341222" w14:textId="10409B63" w:rsidR="00DB5A70" w:rsidRDefault="00DB5A70" w:rsidP="00DB5A70">
                      <w:pP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Advantages of Internal Growth</w:t>
                      </w:r>
                    </w:p>
                    <w:p w14:paraId="1995EF39" w14:textId="251CAB8B" w:rsidR="00DB5A70" w:rsidRDefault="00DB5A70" w:rsidP="00DB5A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More sustainable as slower</w:t>
                      </w:r>
                    </w:p>
                    <w:p w14:paraId="57EDBAC0" w14:textId="243E650B" w:rsidR="00DB5A70" w:rsidRDefault="00DB5A70" w:rsidP="00DB5A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Less risk than external growth</w:t>
                      </w:r>
                    </w:p>
                    <w:p w14:paraId="08B71A49" w14:textId="734E58F9" w:rsidR="00DB5A70" w:rsidRPr="00DB5A70" w:rsidRDefault="00DB5A70" w:rsidP="00DB5A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Builds on a firm’s existing strengths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35C1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E1EE8E" wp14:editId="0DCF819F">
                <wp:simplePos x="0" y="0"/>
                <wp:positionH relativeFrom="margin">
                  <wp:posOffset>5429250</wp:posOffset>
                </wp:positionH>
                <wp:positionV relativeFrom="paragraph">
                  <wp:posOffset>0</wp:posOffset>
                </wp:positionV>
                <wp:extent cx="4619625" cy="19240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FFCE7" w14:textId="7DFBC3CB" w:rsidR="00E35C1C" w:rsidRPr="00FB362E" w:rsidRDefault="00E35C1C" w:rsidP="00E35C1C">
                            <w:pPr>
                              <w:spacing w:before="154" w:after="0" w:line="240" w:lineRule="auto"/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FB362E"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Internal (Organic) Growth</w:t>
                            </w:r>
                          </w:p>
                          <w:p w14:paraId="5E416EC9" w14:textId="77777777" w:rsidR="00EC7157" w:rsidRDefault="00FB362E" w:rsidP="00E35C1C">
                            <w:pPr>
                              <w:spacing w:before="154" w:after="0" w:line="240" w:lineRule="auto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B362E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 xml:space="preserve">Internal growth occurs when businesses choose </w:t>
                            </w:r>
                            <w:r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to expand using their own initiative to increase sales.  This could be</w:t>
                            </w:r>
                            <w:r w:rsidR="00EC7157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:</w:t>
                            </w:r>
                          </w:p>
                          <w:p w14:paraId="3E934F76" w14:textId="5FC9096A" w:rsidR="00E35C1C" w:rsidRDefault="00EC7157" w:rsidP="00EC715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54" w:after="0" w:line="240" w:lineRule="auto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C7157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T</w:t>
                            </w:r>
                            <w:r w:rsidR="00FB362E" w:rsidRPr="00EC7157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 xml:space="preserve">hrough the creation of new products </w:t>
                            </w:r>
                            <w:r w:rsidRPr="00EC7157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that have been researched</w:t>
                            </w:r>
                          </w:p>
                          <w:p w14:paraId="3E7B15A7" w14:textId="66D1DE82" w:rsidR="00EC7157" w:rsidRDefault="00EC7157" w:rsidP="00EC715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54" w:after="0" w:line="240" w:lineRule="auto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Entering into new markets with an already existing product</w:t>
                            </w:r>
                          </w:p>
                          <w:p w14:paraId="1C51FF0A" w14:textId="772EFA10" w:rsidR="00EC7157" w:rsidRDefault="00EC7157" w:rsidP="00EC715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54" w:after="0" w:line="240" w:lineRule="auto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Changing the marketing mix (e.g. through advertisement)</w:t>
                            </w:r>
                          </w:p>
                          <w:p w14:paraId="603C2D26" w14:textId="1F6D47EF" w:rsidR="00EC7157" w:rsidRPr="00EC7157" w:rsidRDefault="00EC7157" w:rsidP="00EC715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54" w:after="0" w:line="240" w:lineRule="auto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Take advantage of technological advancements to expand</w:t>
                            </w:r>
                          </w:p>
                          <w:p w14:paraId="323604E2" w14:textId="77777777" w:rsidR="00E35C1C" w:rsidRPr="00F4397C" w:rsidRDefault="00E35C1C" w:rsidP="00E35C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0E1EE8E" id="_x0000_s1028" type="#_x0000_t202" style="position:absolute;margin-left:427.5pt;margin-top:0;width:363.75pt;height:15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">
                <v:textbox>
                  <w:txbxContent>
                    <w:p w14:paraId="3C1FFCE7" w14:textId="7DFBC3CB" w:rsidR="00E35C1C" w:rsidRPr="00FB362E" w:rsidRDefault="00E35C1C" w:rsidP="00E35C1C">
                      <w:pPr>
                        <w:spacing w:before="154" w:after="0" w:line="240" w:lineRule="auto"/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FB362E"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Internal (Organic) Growth</w:t>
                      </w:r>
                    </w:p>
                    <w:p w14:paraId="5E416EC9" w14:textId="77777777" w:rsidR="00EC7157" w:rsidRDefault="00FB362E" w:rsidP="00E35C1C">
                      <w:pPr>
                        <w:spacing w:before="154" w:after="0" w:line="240" w:lineRule="auto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  <w:r w:rsidRPr="00FB362E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 xml:space="preserve">Internal growth occurs when businesses choose </w:t>
                      </w:r>
                      <w:r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to expand using their own initiative to increase sales.  This could be</w:t>
                      </w:r>
                      <w:r w:rsidR="00EC7157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:</w:t>
                      </w:r>
                    </w:p>
                    <w:p w14:paraId="3E934F76" w14:textId="5FC9096A" w:rsidR="00E35C1C" w:rsidRDefault="00EC7157" w:rsidP="00EC715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54" w:after="0" w:line="240" w:lineRule="auto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  <w:r w:rsidRPr="00EC7157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T</w:t>
                      </w:r>
                      <w:r w:rsidR="00FB362E" w:rsidRPr="00EC7157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 xml:space="preserve">hrough the creation of new products </w:t>
                      </w:r>
                      <w:r w:rsidRPr="00EC7157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that have been researched</w:t>
                      </w:r>
                    </w:p>
                    <w:p w14:paraId="3E7B15A7" w14:textId="66D1DE82" w:rsidR="00EC7157" w:rsidRDefault="00EC7157" w:rsidP="00EC715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54" w:after="0" w:line="240" w:lineRule="auto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Entering into new markets with an already existing product</w:t>
                      </w:r>
                    </w:p>
                    <w:p w14:paraId="1C51FF0A" w14:textId="772EFA10" w:rsidR="00EC7157" w:rsidRDefault="00EC7157" w:rsidP="00EC715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54" w:after="0" w:line="240" w:lineRule="auto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Changing the marketing mix (e.g. through advertisement)</w:t>
                      </w:r>
                    </w:p>
                    <w:p w14:paraId="603C2D26" w14:textId="1F6D47EF" w:rsidR="00EC7157" w:rsidRPr="00EC7157" w:rsidRDefault="00EC7157" w:rsidP="00EC715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54" w:after="0" w:line="240" w:lineRule="auto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Take advantage of technological advancements to expand</w:t>
                      </w:r>
                    </w:p>
                    <w:p w14:paraId="323604E2" w14:textId="77777777" w:rsidR="00E35C1C" w:rsidRPr="00F4397C" w:rsidRDefault="00E35C1C" w:rsidP="00E35C1C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AAADE31" w14:textId="0419C282" w:rsidR="00F839F1" w:rsidRPr="00F839F1" w:rsidRDefault="00874209" w:rsidP="00F839F1">
      <w:pPr>
        <w:rPr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D1B8307" wp14:editId="005C16E2">
                <wp:simplePos x="0" y="0"/>
                <wp:positionH relativeFrom="margin">
                  <wp:posOffset>4857750</wp:posOffset>
                </wp:positionH>
                <wp:positionV relativeFrom="paragraph">
                  <wp:posOffset>3183255</wp:posOffset>
                </wp:positionV>
                <wp:extent cx="5143500" cy="1152525"/>
                <wp:effectExtent l="0" t="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F9165" w14:textId="64CD3A91" w:rsidR="005C40A2" w:rsidRDefault="00874209" w:rsidP="005C40A2">
                            <w:pPr>
                              <w:spacing w:before="154" w:after="0" w:line="240" w:lineRule="auto"/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Public Limited Company</w:t>
                            </w:r>
                          </w:p>
                          <w:p w14:paraId="304CC4B6" w14:textId="00E8F457" w:rsidR="00874209" w:rsidRDefault="00874209" w:rsidP="005C40A2">
                            <w:pPr>
                              <w:spacing w:before="154" w:after="0" w:line="240" w:lineRule="auto"/>
                              <w:rPr>
                                <w:rFonts w:eastAsiaTheme="minorEastAsia" w:cstheme="minorHAns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A company that sells its shares on the stock market</w:t>
                            </w:r>
                          </w:p>
                          <w:p w14:paraId="03F251E0" w14:textId="339D3BE3" w:rsidR="00874209" w:rsidRPr="00874209" w:rsidRDefault="00874209" w:rsidP="005C40A2">
                            <w:pPr>
                              <w:spacing w:before="154" w:after="0" w:line="240" w:lineRule="auto"/>
                              <w:rPr>
                                <w:rFonts w:eastAsiaTheme="minorEastAsia" w:cstheme="minorHAns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This makes it much easier to raise finance but makes the business prone to takeovers</w:t>
                            </w:r>
                          </w:p>
                          <w:p w14:paraId="5A76F285" w14:textId="11849F7E" w:rsidR="005C40A2" w:rsidRPr="00F4397C" w:rsidRDefault="005C40A2" w:rsidP="005C40A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D1B8307" id="_x0000_s1029" type="#_x0000_t202" style="position:absolute;margin-left:382.5pt;margin-top:250.65pt;width:405pt;height:90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">
                <v:textbox>
                  <w:txbxContent>
                    <w:p w14:paraId="7BFF9165" w14:textId="64CD3A91" w:rsidR="005C40A2" w:rsidRDefault="00874209" w:rsidP="005C40A2">
                      <w:pPr>
                        <w:spacing w:before="154" w:after="0" w:line="240" w:lineRule="auto"/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Public Limited Company</w:t>
                      </w:r>
                    </w:p>
                    <w:p w14:paraId="304CC4B6" w14:textId="00E8F457" w:rsidR="00874209" w:rsidRDefault="00874209" w:rsidP="005C40A2">
                      <w:pPr>
                        <w:spacing w:before="154" w:after="0" w:line="240" w:lineRule="auto"/>
                        <w:rPr>
                          <w:rFonts w:eastAsiaTheme="minorEastAsia" w:cstheme="minorHAns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Theme="minorEastAsia" w:cstheme="minorHAns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A company that sells its shares on the stock market</w:t>
                      </w:r>
                    </w:p>
                    <w:p w14:paraId="03F251E0" w14:textId="339D3BE3" w:rsidR="00874209" w:rsidRPr="00874209" w:rsidRDefault="00874209" w:rsidP="005C40A2">
                      <w:pPr>
                        <w:spacing w:before="154" w:after="0" w:line="240" w:lineRule="auto"/>
                        <w:rPr>
                          <w:rFonts w:eastAsiaTheme="minorEastAsia" w:cstheme="minorHAns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Theme="minorEastAsia" w:cstheme="minorHAns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This makes it much easier to raise finance but makes the business prone to takeovers</w:t>
                      </w:r>
                    </w:p>
                    <w:p w14:paraId="5A76F285" w14:textId="11849F7E" w:rsidR="005C40A2" w:rsidRPr="00F4397C" w:rsidRDefault="005C40A2" w:rsidP="005C40A2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5ED81D6" wp14:editId="56F83D56">
                <wp:simplePos x="0" y="0"/>
                <wp:positionH relativeFrom="margin">
                  <wp:posOffset>7600950</wp:posOffset>
                </wp:positionH>
                <wp:positionV relativeFrom="paragraph">
                  <wp:posOffset>1610995</wp:posOffset>
                </wp:positionV>
                <wp:extent cx="2400300" cy="141922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D4509" w14:textId="68C929D9" w:rsidR="005C40A2" w:rsidRDefault="005C40A2" w:rsidP="005C40A2">
                            <w:pP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Disadvantages of External Growth</w:t>
                            </w:r>
                          </w:p>
                          <w:p w14:paraId="5AEF9DF2" w14:textId="22C32AE1" w:rsidR="005C40A2" w:rsidRDefault="005C40A2" w:rsidP="005C40A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May be a clash of culture</w:t>
                            </w:r>
                          </w:p>
                          <w:p w14:paraId="3450C20C" w14:textId="704AF2DC" w:rsidR="005C40A2" w:rsidRDefault="005C40A2" w:rsidP="005C40A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May be stopped by the competition authorities</w:t>
                            </w:r>
                          </w:p>
                          <w:p w14:paraId="0653E713" w14:textId="5E1E4857" w:rsidR="005C40A2" w:rsidRPr="00DB5A70" w:rsidRDefault="005C40A2" w:rsidP="005C40A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Increased costs in the short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5ED81D6" id="_x0000_s1030" type="#_x0000_t202" style="position:absolute;margin-left:598.5pt;margin-top:126.85pt;width:189pt;height:111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">
                <v:textbox>
                  <w:txbxContent>
                    <w:p w14:paraId="43AD4509" w14:textId="68C929D9" w:rsidR="005C40A2" w:rsidRDefault="005C40A2" w:rsidP="005C40A2">
                      <w:pP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Disa</w:t>
                      </w: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dvantages of External Growth</w:t>
                      </w:r>
                    </w:p>
                    <w:p w14:paraId="5AEF9DF2" w14:textId="22C32AE1" w:rsidR="005C40A2" w:rsidRDefault="005C40A2" w:rsidP="005C40A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May be a clash of culture</w:t>
                      </w:r>
                    </w:p>
                    <w:p w14:paraId="3450C20C" w14:textId="704AF2DC" w:rsidR="005C40A2" w:rsidRDefault="005C40A2" w:rsidP="005C40A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May be stopped by the competition authorities</w:t>
                      </w:r>
                    </w:p>
                    <w:p w14:paraId="0653E713" w14:textId="5E1E4857" w:rsidR="005C40A2" w:rsidRPr="00DB5A70" w:rsidRDefault="005C40A2" w:rsidP="005C40A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Increased costs in the short term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62F1E79" wp14:editId="012D7B5B">
                <wp:simplePos x="0" y="0"/>
                <wp:positionH relativeFrom="margin">
                  <wp:posOffset>4848225</wp:posOffset>
                </wp:positionH>
                <wp:positionV relativeFrom="paragraph">
                  <wp:posOffset>1621155</wp:posOffset>
                </wp:positionV>
                <wp:extent cx="2400300" cy="141922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43B6FF" w14:textId="13E4B60A" w:rsidR="00DB5A70" w:rsidRDefault="00DB5A70" w:rsidP="00DB5A70">
                            <w:pP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Advantages of External Growth</w:t>
                            </w:r>
                          </w:p>
                          <w:p w14:paraId="6CF4CFEE" w14:textId="69C53B81" w:rsidR="00DB5A70" w:rsidRDefault="00DB5A70" w:rsidP="00DB5A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Quicker than internal growth </w:t>
                            </w:r>
                          </w:p>
                          <w:p w14:paraId="4E88B348" w14:textId="14A6C321" w:rsidR="00DB5A70" w:rsidRDefault="00DB5A70" w:rsidP="00DB5A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May get rid of </w:t>
                            </w:r>
                            <w:r w:rsidR="005C40A2">
                              <w:rPr>
                                <w:sz w:val="24"/>
                                <w:szCs w:val="24"/>
                              </w:rPr>
                              <w:t>competition</w:t>
                            </w:r>
                          </w:p>
                          <w:p w14:paraId="5C98805C" w14:textId="71EF612B" w:rsidR="005C40A2" w:rsidRPr="00DB5A70" w:rsidRDefault="005C40A2" w:rsidP="00DB5A7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Can get new ideas and new expertise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62F1E79" id="_x0000_s1031" type="#_x0000_t202" style="position:absolute;margin-left:381.75pt;margin-top:127.65pt;width:189pt;height:111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">
                <v:textbox>
                  <w:txbxContent>
                    <w:p w14:paraId="2143B6FF" w14:textId="13E4B60A" w:rsidR="00DB5A70" w:rsidRDefault="00DB5A70" w:rsidP="00DB5A70">
                      <w:pP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A</w:t>
                      </w: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 xml:space="preserve">dvantages of </w:t>
                      </w: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External</w:t>
                      </w: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 xml:space="preserve"> Growth</w:t>
                      </w:r>
                    </w:p>
                    <w:p w14:paraId="6CF4CFEE" w14:textId="69C53B81" w:rsidR="00DB5A70" w:rsidRDefault="00DB5A70" w:rsidP="00DB5A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Quicker than internal growth </w:t>
                      </w:r>
                    </w:p>
                    <w:p w14:paraId="4E88B348" w14:textId="14A6C321" w:rsidR="00DB5A70" w:rsidRDefault="00DB5A70" w:rsidP="00DB5A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May get rid of </w:t>
                      </w:r>
                      <w:r w:rsidR="005C40A2">
                        <w:rPr>
                          <w:sz w:val="24"/>
                          <w:szCs w:val="24"/>
                        </w:rPr>
                        <w:t>competition</w:t>
                      </w:r>
                    </w:p>
                    <w:p w14:paraId="5C98805C" w14:textId="71EF612B" w:rsidR="005C40A2" w:rsidRPr="00DB5A70" w:rsidRDefault="005C40A2" w:rsidP="00DB5A7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Can get new ideas and new expertise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40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19CDBF5" wp14:editId="381D2074">
                <wp:simplePos x="0" y="0"/>
                <wp:positionH relativeFrom="margin">
                  <wp:align>left</wp:align>
                </wp:positionH>
                <wp:positionV relativeFrom="paragraph">
                  <wp:posOffset>1683385</wp:posOffset>
                </wp:positionV>
                <wp:extent cx="4619625" cy="264795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264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BC924" w14:textId="15951E46" w:rsidR="005C40A2" w:rsidRDefault="005C40A2" w:rsidP="005C40A2">
                            <w:pP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Sources of Finance</w:t>
                            </w:r>
                          </w:p>
                          <w:p w14:paraId="14B711BD" w14:textId="365EE065" w:rsidR="005C40A2" w:rsidRDefault="005C40A2" w:rsidP="005C40A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Selling Shares:  Creating new shares that can be sold on the stock market</w:t>
                            </w:r>
                          </w:p>
                          <w:p w14:paraId="2F1BC49A" w14:textId="66EFE808" w:rsidR="005C40A2" w:rsidRDefault="005C40A2" w:rsidP="005C40A2">
                            <w:r>
                              <w:rPr>
                                <w:sz w:val="24"/>
                                <w:szCs w:val="24"/>
                              </w:rPr>
                              <w:t xml:space="preserve">Retained Profit:  </w:t>
                            </w:r>
                            <w:r w:rsidRPr="005C40A2">
                              <w:t xml:space="preserve">Profit kept within the business that is not paid out in dividends to the shareholders. This source of finance is the best if the business wants to expand. </w:t>
                            </w:r>
                          </w:p>
                          <w:p w14:paraId="080CC587" w14:textId="54D8E5CE" w:rsidR="005C40A2" w:rsidRPr="005C40A2" w:rsidRDefault="005C40A2" w:rsidP="005C40A2">
                            <w:r>
                              <w:t xml:space="preserve">Bank Loan: </w:t>
                            </w:r>
                            <w:r w:rsidRPr="005C40A2">
                              <w:t xml:space="preserve">This is an arrangement where the amount borrowed must be repaid over a clearly stated period, in regular instalments. The amount is paid back with interest. </w:t>
                            </w:r>
                          </w:p>
                          <w:p w14:paraId="470AADD2" w14:textId="0ADE1A20" w:rsidR="005C40A2" w:rsidRPr="005C40A2" w:rsidRDefault="005C40A2" w:rsidP="005C40A2">
                            <w:r>
                              <w:t xml:space="preserve">Selling Assets:  </w:t>
                            </w:r>
                            <w:r w:rsidRPr="005C40A2">
                              <w:t xml:space="preserve">Selling items that the business owns to raise funds. For example, selling property or machinery. </w:t>
                            </w:r>
                          </w:p>
                          <w:p w14:paraId="1CA57B56" w14:textId="10372297" w:rsidR="005C40A2" w:rsidRPr="005C40A2" w:rsidRDefault="005C40A2" w:rsidP="005C40A2"/>
                          <w:p w14:paraId="703E102F" w14:textId="13665AE7" w:rsidR="005C40A2" w:rsidRPr="00F4397C" w:rsidRDefault="005C40A2" w:rsidP="005C40A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19CDBF5" id="_x0000_s1032" type="#_x0000_t202" style="position:absolute;margin-left:0;margin-top:132.55pt;width:363.75pt;height:208.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">
                <v:textbox>
                  <w:txbxContent>
                    <w:p w14:paraId="114BC924" w14:textId="15951E46" w:rsidR="005C40A2" w:rsidRDefault="005C40A2" w:rsidP="005C40A2">
                      <w:pP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Sources of Finance</w:t>
                      </w:r>
                    </w:p>
                    <w:p w14:paraId="14B711BD" w14:textId="365EE065" w:rsidR="005C40A2" w:rsidRDefault="005C40A2" w:rsidP="005C40A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Selling Shares:  Creating new shares that can be sold on the stock market</w:t>
                      </w:r>
                    </w:p>
                    <w:p w14:paraId="2F1BC49A" w14:textId="66EFE808" w:rsidR="005C40A2" w:rsidRDefault="005C40A2" w:rsidP="005C40A2">
                      <w:r>
                        <w:rPr>
                          <w:sz w:val="24"/>
                          <w:szCs w:val="24"/>
                        </w:rPr>
                        <w:t xml:space="preserve">Retained Profit:  </w:t>
                      </w:r>
                      <w:r w:rsidRPr="005C40A2">
                        <w:t xml:space="preserve">Profit kept within the business that is not paid out in dividends to the shareholders. This source of finance is the best if the business wants to expand. </w:t>
                      </w:r>
                    </w:p>
                    <w:p w14:paraId="080CC587" w14:textId="54D8E5CE" w:rsidR="005C40A2" w:rsidRPr="005C40A2" w:rsidRDefault="005C40A2" w:rsidP="005C40A2">
                      <w:r>
                        <w:t xml:space="preserve">Bank Loan: </w:t>
                      </w:r>
                      <w:r w:rsidRPr="005C40A2">
                        <w:t xml:space="preserve">This is an arrangement where the amount borrowed must be repaid over a clearly stated period, in regular instalments. The amount is paid back with interest. </w:t>
                      </w:r>
                    </w:p>
                    <w:p w14:paraId="470AADD2" w14:textId="0ADE1A20" w:rsidR="005C40A2" w:rsidRPr="005C40A2" w:rsidRDefault="005C40A2" w:rsidP="005C40A2">
                      <w:r>
                        <w:t xml:space="preserve">Selling Assets:  </w:t>
                      </w:r>
                      <w:r w:rsidRPr="005C40A2">
                        <w:t xml:space="preserve">Selling items that the business owns to raise funds. For example, selling property or machinery. </w:t>
                      </w:r>
                    </w:p>
                    <w:p w14:paraId="1CA57B56" w14:textId="10372297" w:rsidR="005C40A2" w:rsidRPr="005C40A2" w:rsidRDefault="005C40A2" w:rsidP="005C40A2"/>
                    <w:p w14:paraId="703E102F" w14:textId="13665AE7" w:rsidR="005C40A2" w:rsidRPr="00F4397C" w:rsidRDefault="005C40A2" w:rsidP="005C40A2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C71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068672" wp14:editId="644F82CB">
                <wp:simplePos x="0" y="0"/>
                <wp:positionH relativeFrom="margin">
                  <wp:align>left</wp:align>
                </wp:positionH>
                <wp:positionV relativeFrom="paragraph">
                  <wp:posOffset>40005</wp:posOffset>
                </wp:positionV>
                <wp:extent cx="4619625" cy="13430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C6ACD7" w14:textId="3CE696EE" w:rsidR="00EC7157" w:rsidRPr="00FB362E" w:rsidRDefault="00EC7157" w:rsidP="00EC7157">
                            <w:pPr>
                              <w:spacing w:before="154" w:after="0" w:line="240" w:lineRule="auto"/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External</w:t>
                            </w:r>
                            <w:r w:rsidRPr="00FB362E"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 xml:space="preserve"> (</w:t>
                            </w:r>
                            <w:r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Ino</w:t>
                            </w:r>
                            <w:r w:rsidRPr="00FB362E">
                              <w:rPr>
                                <w:rFonts w:eastAsiaTheme="minorEastAsia" w:cstheme="minorHAns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rganic) Growth</w:t>
                            </w:r>
                          </w:p>
                          <w:p w14:paraId="0904CBC4" w14:textId="47E5FAE4" w:rsidR="00DB5A70" w:rsidRDefault="00DB5A70" w:rsidP="00EC7157">
                            <w:pPr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 xml:space="preserve">Merger:  An agreement between two firms who </w:t>
                            </w:r>
                            <w:r w:rsidR="005C40A2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join</w:t>
                            </w:r>
                            <w:r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 xml:space="preserve"> to form a new company</w:t>
                            </w:r>
                          </w:p>
                          <w:p w14:paraId="5479DCA3" w14:textId="3997288D" w:rsidR="00DB5A70" w:rsidRPr="00F4397C" w:rsidRDefault="00DB5A70" w:rsidP="00EC715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Takeover: When one firm buys out the shares of another firm </w:t>
                            </w:r>
                            <w:r w:rsidR="005C40A2">
                              <w:rPr>
                                <w:sz w:val="24"/>
                                <w:szCs w:val="24"/>
                              </w:rPr>
                              <w:t>to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incorporate them into their company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C068672" id="_x0000_s1033" type="#_x0000_t202" style="position:absolute;margin-left:0;margin-top:3.15pt;width:363.75pt;height:105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">
                <v:textbox>
                  <w:txbxContent>
                    <w:p w14:paraId="10C6ACD7" w14:textId="3CE696EE" w:rsidR="00EC7157" w:rsidRPr="00FB362E" w:rsidRDefault="00EC7157" w:rsidP="00EC7157">
                      <w:pPr>
                        <w:spacing w:before="154" w:after="0" w:line="240" w:lineRule="auto"/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External</w:t>
                      </w:r>
                      <w:r w:rsidRPr="00FB362E"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 xml:space="preserve"> (</w:t>
                      </w:r>
                      <w:r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Ino</w:t>
                      </w:r>
                      <w:r w:rsidRPr="00FB362E">
                        <w:rPr>
                          <w:rFonts w:eastAsiaTheme="minorEastAsia" w:cstheme="minorHAns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rganic) Growth</w:t>
                      </w:r>
                    </w:p>
                    <w:p w14:paraId="0904CBC4" w14:textId="47E5FAE4" w:rsidR="00DB5A70" w:rsidRDefault="00DB5A70" w:rsidP="00EC7157">
                      <w:pPr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 xml:space="preserve">Merger:  An agreement between two firms who </w:t>
                      </w:r>
                      <w:r w:rsidR="005C40A2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join</w:t>
                      </w:r>
                      <w:r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 xml:space="preserve"> to form a new company</w:t>
                      </w:r>
                    </w:p>
                    <w:p w14:paraId="5479DCA3" w14:textId="3997288D" w:rsidR="00DB5A70" w:rsidRPr="00F4397C" w:rsidRDefault="00DB5A70" w:rsidP="00EC715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Takeover: When one firm buys out the shares of another firm </w:t>
                      </w:r>
                      <w:r w:rsidR="005C40A2">
                        <w:rPr>
                          <w:sz w:val="24"/>
                          <w:szCs w:val="24"/>
                        </w:rPr>
                        <w:t>to</w:t>
                      </w:r>
                      <w:r>
                        <w:rPr>
                          <w:sz w:val="24"/>
                          <w:szCs w:val="24"/>
                        </w:rPr>
                        <w:t xml:space="preserve"> incorporate them into their company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81AE8E0" w14:textId="5557289A" w:rsidR="00F839F1" w:rsidRPr="00F839F1" w:rsidRDefault="00F839F1" w:rsidP="00F839F1">
      <w:pPr>
        <w:rPr>
          <w:lang w:eastAsia="en-GB"/>
        </w:rPr>
      </w:pPr>
    </w:p>
    <w:p w14:paraId="7B64A280" w14:textId="1FF59FA9" w:rsidR="00F839F1" w:rsidRPr="00F839F1" w:rsidRDefault="00F839F1" w:rsidP="00F839F1">
      <w:pPr>
        <w:rPr>
          <w:lang w:eastAsia="en-GB"/>
        </w:rPr>
      </w:pPr>
    </w:p>
    <w:p w14:paraId="5EBB137E" w14:textId="06BD0466" w:rsidR="00F839F1" w:rsidRPr="00F839F1" w:rsidRDefault="00F839F1" w:rsidP="00F839F1">
      <w:pPr>
        <w:rPr>
          <w:lang w:eastAsia="en-GB"/>
        </w:rPr>
      </w:pPr>
    </w:p>
    <w:p w14:paraId="49E7A084" w14:textId="652E014C" w:rsidR="00F839F1" w:rsidRDefault="00F839F1">
      <w:pPr>
        <w:rPr>
          <w:noProof/>
          <w:lang w:eastAsia="en-GB"/>
        </w:rPr>
      </w:pPr>
    </w:p>
    <w:p w14:paraId="5605B654" w14:textId="2468582A" w:rsidR="000E069C" w:rsidRDefault="00F839F1" w:rsidP="00F839F1">
      <w:pPr>
        <w:tabs>
          <w:tab w:val="left" w:pos="1740"/>
        </w:tabs>
      </w:pPr>
      <w:r>
        <w:rPr>
          <w:noProof/>
          <w:lang w:eastAsia="en-GB"/>
        </w:rPr>
        <w:tab/>
      </w:r>
      <w:r>
        <w:rPr>
          <w:noProof/>
          <w:lang w:eastAsia="en-GB"/>
        </w:rPr>
        <w:br w:type="textWrapping" w:clear="all"/>
      </w:r>
    </w:p>
    <w:p w14:paraId="67EA51F7" w14:textId="77777777" w:rsidR="000E069C" w:rsidRDefault="000E069C" w:rsidP="000E069C"/>
    <w:sectPr w:rsidR="000E069C" w:rsidSect="009F15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5F45"/>
    <w:multiLevelType w:val="hybridMultilevel"/>
    <w:tmpl w:val="1EDE8CE6"/>
    <w:lvl w:ilvl="0" w:tplc="0250FE5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6B43E9"/>
    <w:multiLevelType w:val="hybridMultilevel"/>
    <w:tmpl w:val="5A2EE972"/>
    <w:lvl w:ilvl="0" w:tplc="DBB2D97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2446B0"/>
    <w:multiLevelType w:val="hybridMultilevel"/>
    <w:tmpl w:val="8006C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584"/>
    <w:rsid w:val="0009003A"/>
    <w:rsid w:val="000E069C"/>
    <w:rsid w:val="001C43B0"/>
    <w:rsid w:val="002F3A07"/>
    <w:rsid w:val="00452349"/>
    <w:rsid w:val="005C40A2"/>
    <w:rsid w:val="006A738F"/>
    <w:rsid w:val="00746EC8"/>
    <w:rsid w:val="00790ED3"/>
    <w:rsid w:val="00856ABA"/>
    <w:rsid w:val="00874209"/>
    <w:rsid w:val="009F1584"/>
    <w:rsid w:val="00A77529"/>
    <w:rsid w:val="00B3041F"/>
    <w:rsid w:val="00BB393C"/>
    <w:rsid w:val="00C71945"/>
    <w:rsid w:val="00D75CB8"/>
    <w:rsid w:val="00DB5A70"/>
    <w:rsid w:val="00E35C1C"/>
    <w:rsid w:val="00EC7157"/>
    <w:rsid w:val="00F839F1"/>
    <w:rsid w:val="00FB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C01B4"/>
  <w15:chartTrackingRefBased/>
  <w15:docId w15:val="{0AD200B0-5727-4D8E-8EB1-68BF4791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1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90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5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5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E1409E25</Template>
  <TotalTime>1</TotalTime>
  <Pages>2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2018-11-06T16:13:00Z</dcterms:created>
  <dcterms:modified xsi:type="dcterms:W3CDTF">2018-11-06T16:13:00Z</dcterms:modified>
</cp:coreProperties>
</file>