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577F" w:rsidRDefault="002827D8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-638175</wp:posOffset>
                </wp:positionH>
                <wp:positionV relativeFrom="paragraph">
                  <wp:posOffset>-666750</wp:posOffset>
                </wp:positionV>
                <wp:extent cx="10220325" cy="7094220"/>
                <wp:effectExtent l="0" t="0" r="9525" b="0"/>
                <wp:wrapNone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220325" cy="7094220"/>
                          <a:chOff x="0" y="0"/>
                          <a:chExt cx="10220325" cy="7094220"/>
                        </a:xfrm>
                      </wpg:grpSpPr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52400" y="685800"/>
                            <a:ext cx="3942608" cy="211900"/>
                          </a:xfrm>
                          <a:prstGeom prst="rect">
                            <a:avLst/>
                          </a:prstGeom>
                          <a:solidFill>
                            <a:srgbClr val="00206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20651" w:rsidRPr="006E0826" w:rsidRDefault="003109AC" w:rsidP="006E0826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color w:val="FFFFFF" w:themeColor="background1"/>
                                  <w:sz w:val="18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18"/>
                                </w:rPr>
                                <w:t>D</w:t>
                              </w:r>
                              <w:r w:rsidR="00B20651">
                                <w:rPr>
                                  <w:color w:val="FFFFFF" w:themeColor="background1"/>
                                  <w:sz w:val="18"/>
                                </w:rPr>
                                <w:t>efine the principle of training and apply them to a sport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42875" y="4924425"/>
                            <a:ext cx="3895090" cy="225425"/>
                          </a:xfrm>
                          <a:prstGeom prst="rect">
                            <a:avLst/>
                          </a:prstGeom>
                          <a:solidFill>
                            <a:srgbClr val="00206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20651" w:rsidRPr="006E0826" w:rsidRDefault="003109AC" w:rsidP="006E0826">
                              <w:pPr>
                                <w:pStyle w:val="ListParagraph"/>
                                <w:numPr>
                                  <w:ilvl w:val="0"/>
                                  <w:numId w:val="4"/>
                                </w:numPr>
                                <w:rPr>
                                  <w:color w:val="FFFFFF" w:themeColor="background1"/>
                                  <w:sz w:val="18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18"/>
                                </w:rPr>
                                <w:t>D</w:t>
                              </w:r>
                              <w:r w:rsidR="00B20651">
                                <w:rPr>
                                  <w:color w:val="FFFFFF" w:themeColor="background1"/>
                                  <w:sz w:val="18"/>
                                </w:rPr>
                                <w:t xml:space="preserve">escribe the FITT principles and apply them to my sport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5514975" y="647700"/>
                            <a:ext cx="4643548" cy="382373"/>
                          </a:xfrm>
                          <a:prstGeom prst="rect">
                            <a:avLst/>
                          </a:prstGeom>
                          <a:solidFill>
                            <a:srgbClr val="00206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20651" w:rsidRDefault="00E51002" w:rsidP="0001498F">
                              <w:pPr>
                                <w:pStyle w:val="ListParagraph"/>
                                <w:numPr>
                                  <w:ilvl w:val="0"/>
                                  <w:numId w:val="9"/>
                                </w:numPr>
                                <w:rPr>
                                  <w:color w:val="FFFFFF" w:themeColor="background1"/>
                                  <w:sz w:val="18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18"/>
                                </w:rPr>
                                <w:t>Learn</w:t>
                              </w:r>
                              <w:r w:rsidR="00B20651">
                                <w:rPr>
                                  <w:color w:val="FFFFFF" w:themeColor="background1"/>
                                  <w:sz w:val="18"/>
                                </w:rPr>
                                <w:t xml:space="preserve"> the methods of training and describe them</w:t>
                              </w:r>
                            </w:p>
                            <w:p w:rsidR="00B20651" w:rsidRPr="005131BF" w:rsidRDefault="00E51002" w:rsidP="0001498F">
                              <w:pPr>
                                <w:pStyle w:val="ListParagraph"/>
                                <w:numPr>
                                  <w:ilvl w:val="0"/>
                                  <w:numId w:val="9"/>
                                </w:numPr>
                                <w:rPr>
                                  <w:color w:val="FFFFFF" w:themeColor="background1"/>
                                  <w:sz w:val="18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18"/>
                                </w:rPr>
                                <w:t xml:space="preserve">Identify </w:t>
                              </w:r>
                              <w:r w:rsidR="00B20651">
                                <w:rPr>
                                  <w:color w:val="FFFFFF" w:themeColor="background1"/>
                                  <w:sz w:val="18"/>
                                </w:rPr>
                                <w:t>what components of fitness the method improves and what sport would use it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5543550" y="5076825"/>
                            <a:ext cx="4601210" cy="571500"/>
                          </a:xfrm>
                          <a:prstGeom prst="rect">
                            <a:avLst/>
                          </a:prstGeom>
                          <a:solidFill>
                            <a:srgbClr val="00206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20651" w:rsidRPr="0001498F" w:rsidRDefault="0001498F" w:rsidP="0001498F">
                              <w:pPr>
                                <w:rPr>
                                  <w:color w:val="FFFFFF" w:themeColor="background1"/>
                                  <w:sz w:val="18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18"/>
                                </w:rPr>
                                <w:t xml:space="preserve">EXT. Look at the example below </w:t>
                              </w:r>
                              <w:r w:rsidR="0034577F">
                                <w:rPr>
                                  <w:color w:val="FFFFFF" w:themeColor="background1"/>
                                  <w:sz w:val="18"/>
                                </w:rPr>
                                <w:t xml:space="preserve">of a </w:t>
                              </w:r>
                              <w:r w:rsidR="003109AC">
                                <w:rPr>
                                  <w:color w:val="FFFFFF" w:themeColor="background1"/>
                                  <w:sz w:val="18"/>
                                </w:rPr>
                                <w:t>pre-season</w:t>
                              </w:r>
                              <w:r w:rsidR="0034577F">
                                <w:rPr>
                                  <w:color w:val="FFFFFF" w:themeColor="background1"/>
                                  <w:sz w:val="18"/>
                                </w:rPr>
                                <w:t xml:space="preserve"> training regime for a rugby team.</w:t>
                              </w:r>
                              <w:r>
                                <w:rPr>
                                  <w:color w:val="FFFFFF" w:themeColor="background1"/>
                                  <w:sz w:val="18"/>
                                </w:rPr>
                                <w:t xml:space="preserve"> </w:t>
                              </w:r>
                              <w:r w:rsidR="0034577F">
                                <w:rPr>
                                  <w:color w:val="FFFFFF" w:themeColor="background1"/>
                                  <w:sz w:val="18"/>
                                </w:rPr>
                                <w:t>F</w:t>
                              </w:r>
                              <w:r>
                                <w:rPr>
                                  <w:color w:val="FFFFFF" w:themeColor="background1"/>
                                  <w:sz w:val="18"/>
                                </w:rPr>
                                <w:t xml:space="preserve">or your own sport can you think of your own training programme using the methods of training and one that encompasses the principles of </w:t>
                              </w:r>
                              <w:proofErr w:type="gramStart"/>
                              <w:r>
                                <w:rPr>
                                  <w:color w:val="FFFFFF" w:themeColor="background1"/>
                                  <w:sz w:val="18"/>
                                </w:rPr>
                                <w:t>training</w:t>
                              </w:r>
                              <w:r w:rsidR="003109AC">
                                <w:rPr>
                                  <w:color w:val="FFFFFF" w:themeColor="background1"/>
                                  <w:sz w:val="18"/>
                                </w:rPr>
                                <w:t>.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" name="Picture 14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58200" y="0"/>
                            <a:ext cx="1762125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4775"/>
                            <a:ext cx="8458200" cy="361950"/>
                          </a:xfrm>
                          <a:prstGeom prst="rect">
                            <a:avLst/>
                          </a:prstGeom>
                          <a:solidFill>
                            <a:srgbClr val="00206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20651" w:rsidRPr="00E87574" w:rsidRDefault="00B20651" w:rsidP="00B833A1">
                              <w:pPr>
                                <w:rPr>
                                  <w:color w:val="FFFFFF" w:themeColor="background1"/>
                                  <w:sz w:val="36"/>
                                </w:rPr>
                              </w:pPr>
                              <w:r w:rsidRPr="00F41716">
                                <w:rPr>
                                  <w:color w:val="FFD966" w:themeColor="accent4" w:themeTint="99"/>
                                  <w:sz w:val="36"/>
                                </w:rPr>
                                <w:t xml:space="preserve">PHYSICAL EDUCATION </w:t>
                              </w:r>
                              <w:r w:rsidRPr="00E87574">
                                <w:rPr>
                                  <w:color w:val="FFFFFF" w:themeColor="background1"/>
                                  <w:sz w:val="36"/>
                                </w:rPr>
                                <w:t xml:space="preserve">– </w:t>
                              </w:r>
                              <w:r>
                                <w:rPr>
                                  <w:color w:val="FFFFFF" w:themeColor="background1"/>
                                  <w:sz w:val="36"/>
                                </w:rPr>
                                <w:t>The Principles and Methods of Training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" name="Picture 16" descr="PE Poster: Principles of Exercise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2400" y="923925"/>
                            <a:ext cx="3834765" cy="3904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844" t="67752" r="29134" b="12767"/>
                          <a:stretch/>
                        </pic:blipFill>
                        <pic:spPr bwMode="auto">
                          <a:xfrm>
                            <a:off x="152400" y="5153025"/>
                            <a:ext cx="4666615" cy="19411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2" o:spid="_x0000_s1026" style="position:absolute;margin-left:-50.25pt;margin-top:-52.5pt;width:804.75pt;height:558.6pt;z-index:251686912" coordsize="102203,70942" o:gfxdata="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left:1524;top:6858;width:39426;height:21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" fillcolor="#002060">
                  <v:textbox>
                    <w:txbxContent>
                      <w:p w:rsidR="00B20651" w:rsidRPr="006E0826" w:rsidRDefault="003109AC" w:rsidP="006E0826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color w:val="FFFFFF" w:themeColor="background1"/>
                            <w:sz w:val="18"/>
                          </w:rPr>
                        </w:pPr>
                        <w:r>
                          <w:rPr>
                            <w:color w:val="FFFFFF" w:themeColor="background1"/>
                            <w:sz w:val="18"/>
                          </w:rPr>
                          <w:t>D</w:t>
                        </w:r>
                        <w:r w:rsidR="00B20651">
                          <w:rPr>
                            <w:color w:val="FFFFFF" w:themeColor="background1"/>
                            <w:sz w:val="18"/>
                          </w:rPr>
                          <w:t>efine the principle of training and apply them to a sport</w:t>
                        </w:r>
                      </w:p>
                    </w:txbxContent>
                  </v:textbox>
                </v:shape>
                <v:shape id="Text Box 2" o:spid="_x0000_s1028" type="#_x0000_t202" style="position:absolute;left:1428;top:49244;width:38951;height:22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" fillcolor="#002060">
                  <v:textbox>
                    <w:txbxContent>
                      <w:p w:rsidR="00B20651" w:rsidRPr="006E0826" w:rsidRDefault="003109AC" w:rsidP="006E0826">
                        <w:pPr>
                          <w:pStyle w:val="ListParagraph"/>
                          <w:numPr>
                            <w:ilvl w:val="0"/>
                            <w:numId w:val="4"/>
                          </w:numPr>
                          <w:rPr>
                            <w:color w:val="FFFFFF" w:themeColor="background1"/>
                            <w:sz w:val="18"/>
                          </w:rPr>
                        </w:pPr>
                        <w:r>
                          <w:rPr>
                            <w:color w:val="FFFFFF" w:themeColor="background1"/>
                            <w:sz w:val="18"/>
                          </w:rPr>
                          <w:t>D</w:t>
                        </w:r>
                        <w:r w:rsidR="00B20651">
                          <w:rPr>
                            <w:color w:val="FFFFFF" w:themeColor="background1"/>
                            <w:sz w:val="18"/>
                          </w:rPr>
                          <w:t xml:space="preserve">escribe the FITT principles and apply them to my sport </w:t>
                        </w:r>
                      </w:p>
                    </w:txbxContent>
                  </v:textbox>
                </v:shape>
                <v:shape id="Text Box 2" o:spid="_x0000_s1029" type="#_x0000_t202" style="position:absolute;left:55149;top:6477;width:46436;height:38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" fillcolor="#002060">
                  <v:textbox>
                    <w:txbxContent>
                      <w:p w:rsidR="00B20651" w:rsidRDefault="00E51002" w:rsidP="0001498F">
                        <w:pPr>
                          <w:pStyle w:val="ListParagraph"/>
                          <w:numPr>
                            <w:ilvl w:val="0"/>
                            <w:numId w:val="9"/>
                          </w:numPr>
                          <w:rPr>
                            <w:color w:val="FFFFFF" w:themeColor="background1"/>
                            <w:sz w:val="18"/>
                          </w:rPr>
                        </w:pPr>
                        <w:r>
                          <w:rPr>
                            <w:color w:val="FFFFFF" w:themeColor="background1"/>
                            <w:sz w:val="18"/>
                          </w:rPr>
                          <w:t>Learn</w:t>
                        </w:r>
                        <w:r w:rsidR="00B20651">
                          <w:rPr>
                            <w:color w:val="FFFFFF" w:themeColor="background1"/>
                            <w:sz w:val="18"/>
                          </w:rPr>
                          <w:t xml:space="preserve"> the methods of training and describe them</w:t>
                        </w:r>
                      </w:p>
                      <w:p w:rsidR="00B20651" w:rsidRPr="005131BF" w:rsidRDefault="00E51002" w:rsidP="0001498F">
                        <w:pPr>
                          <w:pStyle w:val="ListParagraph"/>
                          <w:numPr>
                            <w:ilvl w:val="0"/>
                            <w:numId w:val="9"/>
                          </w:numPr>
                          <w:rPr>
                            <w:color w:val="FFFFFF" w:themeColor="background1"/>
                            <w:sz w:val="18"/>
                          </w:rPr>
                        </w:pPr>
                        <w:r>
                          <w:rPr>
                            <w:color w:val="FFFFFF" w:themeColor="background1"/>
                            <w:sz w:val="18"/>
                          </w:rPr>
                          <w:t xml:space="preserve">Identify </w:t>
                        </w:r>
                        <w:r w:rsidR="00B20651">
                          <w:rPr>
                            <w:color w:val="FFFFFF" w:themeColor="background1"/>
                            <w:sz w:val="18"/>
                          </w:rPr>
                          <w:t>what components of fitness the method improves and what sport would use it</w:t>
                        </w:r>
                      </w:p>
                    </w:txbxContent>
                  </v:textbox>
                </v:shape>
                <v:shape id="Text Box 2" o:spid="_x0000_s1030" type="#_x0000_t202" style="position:absolute;left:55435;top:50768;width:46012;height:5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" fillcolor="#002060">
                  <v:textbox>
                    <w:txbxContent>
                      <w:p w:rsidR="00B20651" w:rsidRPr="0001498F" w:rsidRDefault="0001498F" w:rsidP="0001498F">
                        <w:pPr>
                          <w:rPr>
                            <w:color w:val="FFFFFF" w:themeColor="background1"/>
                            <w:sz w:val="18"/>
                          </w:rPr>
                        </w:pPr>
                        <w:r>
                          <w:rPr>
                            <w:color w:val="FFFFFF" w:themeColor="background1"/>
                            <w:sz w:val="18"/>
                          </w:rPr>
                          <w:t xml:space="preserve">EXT. Look at the example below </w:t>
                        </w:r>
                        <w:r w:rsidR="0034577F">
                          <w:rPr>
                            <w:color w:val="FFFFFF" w:themeColor="background1"/>
                            <w:sz w:val="18"/>
                          </w:rPr>
                          <w:t xml:space="preserve">of a </w:t>
                        </w:r>
                        <w:r w:rsidR="003109AC">
                          <w:rPr>
                            <w:color w:val="FFFFFF" w:themeColor="background1"/>
                            <w:sz w:val="18"/>
                          </w:rPr>
                          <w:t>pre-season</w:t>
                        </w:r>
                        <w:r w:rsidR="0034577F">
                          <w:rPr>
                            <w:color w:val="FFFFFF" w:themeColor="background1"/>
                            <w:sz w:val="18"/>
                          </w:rPr>
                          <w:t xml:space="preserve"> training regime for a rugby team.</w:t>
                        </w:r>
                        <w:r>
                          <w:rPr>
                            <w:color w:val="FFFFFF" w:themeColor="background1"/>
                            <w:sz w:val="18"/>
                          </w:rPr>
                          <w:t xml:space="preserve"> </w:t>
                        </w:r>
                        <w:r w:rsidR="0034577F">
                          <w:rPr>
                            <w:color w:val="FFFFFF" w:themeColor="background1"/>
                            <w:sz w:val="18"/>
                          </w:rPr>
                          <w:t>F</w:t>
                        </w:r>
                        <w:r>
                          <w:rPr>
                            <w:color w:val="FFFFFF" w:themeColor="background1"/>
                            <w:sz w:val="18"/>
                          </w:rPr>
                          <w:t xml:space="preserve">or your own sport can you think of your own training programme using the methods of training and one that encompasses the principles of </w:t>
                        </w:r>
                        <w:proofErr w:type="gramStart"/>
                        <w:r>
                          <w:rPr>
                            <w:color w:val="FFFFFF" w:themeColor="background1"/>
                            <w:sz w:val="18"/>
                          </w:rPr>
                          <w:t>training</w:t>
                        </w:r>
                        <w:r w:rsidR="003109AC">
                          <w:rPr>
                            <w:color w:val="FFFFFF" w:themeColor="background1"/>
                            <w:sz w:val="18"/>
                          </w:rPr>
                          <w:t>.</w:t>
                        </w:r>
                        <w:proofErr w:type="gramEnd"/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4" o:spid="_x0000_s1031" type="#_x0000_t75" style="position:absolute;left:84582;width:17621;height:57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">
                  <v:imagedata r:id="rId8" o:title=""/>
                </v:shape>
                <v:shape id="Text Box 2" o:spid="_x0000_s1032" type="#_x0000_t202" style="position:absolute;top:1047;width:84582;height:36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" fillcolor="#002060">
                  <v:textbox>
                    <w:txbxContent>
                      <w:p w:rsidR="00B20651" w:rsidRPr="00E87574" w:rsidRDefault="00B20651" w:rsidP="00B833A1">
                        <w:pPr>
                          <w:rPr>
                            <w:color w:val="FFFFFF" w:themeColor="background1"/>
                            <w:sz w:val="36"/>
                          </w:rPr>
                        </w:pPr>
                        <w:r w:rsidRPr="00F41716">
                          <w:rPr>
                            <w:color w:val="FFD966" w:themeColor="accent4" w:themeTint="99"/>
                            <w:sz w:val="36"/>
                          </w:rPr>
                          <w:t xml:space="preserve">PHYSICAL EDUCATION </w:t>
                        </w:r>
                        <w:r w:rsidRPr="00E87574">
                          <w:rPr>
                            <w:color w:val="FFFFFF" w:themeColor="background1"/>
                            <w:sz w:val="36"/>
                          </w:rPr>
                          <w:t xml:space="preserve">– </w:t>
                        </w:r>
                        <w:r>
                          <w:rPr>
                            <w:color w:val="FFFFFF" w:themeColor="background1"/>
                            <w:sz w:val="36"/>
                          </w:rPr>
                          <w:t>The Principles and Methods of Training</w:t>
                        </w:r>
                      </w:p>
                    </w:txbxContent>
                  </v:textbox>
                </v:shape>
                <v:shape id="Picture 16" o:spid="_x0000_s1033" type="#_x0000_t75" alt="PE Poster: Principles of Exercise" style="position:absolute;left:1524;top:9239;width:38347;height:390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">
                  <v:imagedata r:id="rId9" o:title=" Principles of Exercise"/>
                  <v:path arrowok="t"/>
                </v:shape>
                <v:shape id="Picture 1" o:spid="_x0000_s1034" type="#_x0000_t75" style="position:absolute;left:1524;top:51530;width:46666;height:194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">
                  <v:imagedata r:id="rId10" o:title="" croptop="44402f" cropbottom="8367f" cropleft="24801f" cropright="19093f"/>
                  <v:path arrowok="t"/>
                </v:shape>
              </v:group>
            </w:pict>
          </mc:Fallback>
        </mc:AlternateContent>
      </w:r>
    </w:p>
    <w:p w:rsidR="0034577F" w:rsidRDefault="0034577F">
      <w:r>
        <w:rPr>
          <w:noProof/>
          <w:color w:val="0000FF"/>
          <w:lang w:eastAsia="en-GB"/>
        </w:rPr>
        <w:drawing>
          <wp:anchor distT="0" distB="0" distL="114300" distR="114300" simplePos="0" relativeHeight="251671551" behindDoc="0" locked="0" layoutInCell="1" allowOverlap="1">
            <wp:simplePos x="0" y="0"/>
            <wp:positionH relativeFrom="margin">
              <wp:posOffset>3579079</wp:posOffset>
            </wp:positionH>
            <wp:positionV relativeFrom="paragraph">
              <wp:posOffset>77360</wp:posOffset>
            </wp:positionV>
            <wp:extent cx="5967025" cy="4008475"/>
            <wp:effectExtent l="0" t="0" r="0" b="0"/>
            <wp:wrapNone/>
            <wp:docPr id="18" name="Picture 18" descr="Image result for methods of trai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methods of trainin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63" t="17092" r="3368" b="8779"/>
                    <a:stretch/>
                  </pic:blipFill>
                  <pic:spPr bwMode="auto">
                    <a:xfrm>
                      <a:off x="0" y="0"/>
                      <a:ext cx="5967025" cy="400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066A2" w:rsidRDefault="00E51002">
      <w:bookmarkStart w:id="0" w:name="_GoBack"/>
      <w:r>
        <w:rPr>
          <w:noProof/>
          <w:color w:val="0000FF"/>
          <w:lang w:eastAsia="en-GB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4905375</wp:posOffset>
            </wp:positionH>
            <wp:positionV relativeFrom="paragraph">
              <wp:posOffset>4467224</wp:posOffset>
            </wp:positionV>
            <wp:extent cx="4597543" cy="1297305"/>
            <wp:effectExtent l="0" t="0" r="0" b="0"/>
            <wp:wrapNone/>
            <wp:docPr id="25" name="Picture 25" descr="Image result for rugby training schedu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rugby training schedule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9402" cy="1297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1066A2" w:rsidSect="00AE49E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E62118"/>
    <w:multiLevelType w:val="hybridMultilevel"/>
    <w:tmpl w:val="3C1672B6"/>
    <w:lvl w:ilvl="0" w:tplc="6A941C9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6F7F16"/>
    <w:multiLevelType w:val="hybridMultilevel"/>
    <w:tmpl w:val="3F589F9A"/>
    <w:lvl w:ilvl="0" w:tplc="0950BE5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9479C"/>
    <w:multiLevelType w:val="hybridMultilevel"/>
    <w:tmpl w:val="924CD2C4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072DC8"/>
    <w:multiLevelType w:val="hybridMultilevel"/>
    <w:tmpl w:val="C44082F2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104DD8"/>
    <w:multiLevelType w:val="hybridMultilevel"/>
    <w:tmpl w:val="3F589F9A"/>
    <w:lvl w:ilvl="0" w:tplc="0950BE5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3C31B3"/>
    <w:multiLevelType w:val="hybridMultilevel"/>
    <w:tmpl w:val="BAC24330"/>
    <w:lvl w:ilvl="0" w:tplc="8230F7E6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1A803EE"/>
    <w:multiLevelType w:val="hybridMultilevel"/>
    <w:tmpl w:val="38EAD6B2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8550A2"/>
    <w:multiLevelType w:val="hybridMultilevel"/>
    <w:tmpl w:val="F5D44844"/>
    <w:lvl w:ilvl="0" w:tplc="E28A5A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2439DB"/>
    <w:multiLevelType w:val="hybridMultilevel"/>
    <w:tmpl w:val="8542A8EE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8"/>
  </w:num>
  <w:num w:numId="7">
    <w:abstractNumId w:val="2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9EA"/>
    <w:rsid w:val="0001498F"/>
    <w:rsid w:val="000A482A"/>
    <w:rsid w:val="001066A2"/>
    <w:rsid w:val="00121BB7"/>
    <w:rsid w:val="001301FE"/>
    <w:rsid w:val="001E3BCB"/>
    <w:rsid w:val="002827D8"/>
    <w:rsid w:val="002838D3"/>
    <w:rsid w:val="003109AC"/>
    <w:rsid w:val="0034577F"/>
    <w:rsid w:val="003B48D2"/>
    <w:rsid w:val="005131BF"/>
    <w:rsid w:val="00655BB6"/>
    <w:rsid w:val="006E0826"/>
    <w:rsid w:val="007C56D7"/>
    <w:rsid w:val="008B0EAF"/>
    <w:rsid w:val="009E640C"/>
    <w:rsid w:val="00AE49EA"/>
    <w:rsid w:val="00B04836"/>
    <w:rsid w:val="00B20651"/>
    <w:rsid w:val="00B833A1"/>
    <w:rsid w:val="00C475C7"/>
    <w:rsid w:val="00DF5E51"/>
    <w:rsid w:val="00E51002"/>
    <w:rsid w:val="00E87574"/>
    <w:rsid w:val="00F41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2245830-7FA6-4028-B12A-6B9170EF2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08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yperlink" Target="http://www.google.co.uk/url?sa=i&amp;rct=j&amp;q=&amp;esrc=s&amp;source=images&amp;cd=&amp;cad=rja&amp;uact=8&amp;ved=0ahUKEwiikInbyubXAhWKNxQKHaAABrUQjRwIBw&amp;url=http://rugbystrengthcoach.com/build-speed-strength-power-for-rugby-high-low-training/&amp;psig=AOvVaw3n64JBsHNxwYq_4elZwdfD&amp;ust=1512140942947702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://www.google.co.uk/url?sa=i&amp;rct=j&amp;q=&amp;esrc=s&amp;source=images&amp;cd=&amp;cad=rja&amp;uact=8&amp;ved=0ahUKEwj-8LLFxubXAhXDnRoKHUe0D9QQjRwIBw&amp;url=http://www.eldesport.nl/physicaleducation/miscellaneous/principles-of-training/training-methods.html&amp;psig=AOvVaw3sGL8IiDGsiTEmSssVfxgC&amp;ust=1512139972380092" TargetMode="External"/><Relationship Id="rId5" Type="http://schemas.openxmlformats.org/officeDocument/2006/relationships/image" Target="media/image1.jp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8F0A33F4</Template>
  <TotalTime>36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Eston, Robert</dc:creator>
  <cp:keywords/>
  <dc:description/>
  <cp:lastModifiedBy>Administrator</cp:lastModifiedBy>
  <cp:revision>9</cp:revision>
  <cp:lastPrinted>2019-07-11T09:57:00Z</cp:lastPrinted>
  <dcterms:created xsi:type="dcterms:W3CDTF">2017-11-30T14:48:00Z</dcterms:created>
  <dcterms:modified xsi:type="dcterms:W3CDTF">2019-07-11T10:58:00Z</dcterms:modified>
</cp:coreProperties>
</file>