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9795"/>
        <w:tblW w:w="0" w:type="auto"/>
        <w:tblLook w:val="04A0" w:firstRow="1" w:lastRow="0" w:firstColumn="1" w:lastColumn="0" w:noHBand="0" w:noVBand="1"/>
      </w:tblPr>
      <w:tblGrid>
        <w:gridCol w:w="1732"/>
        <w:gridCol w:w="1579"/>
        <w:gridCol w:w="1708"/>
        <w:gridCol w:w="1580"/>
        <w:gridCol w:w="1580"/>
        <w:gridCol w:w="1580"/>
        <w:gridCol w:w="1580"/>
        <w:gridCol w:w="1580"/>
        <w:gridCol w:w="1580"/>
        <w:gridCol w:w="1580"/>
      </w:tblGrid>
      <w:tr w:rsidR="00230B2F" w:rsidTr="00230B2F">
        <w:trPr>
          <w:trHeight w:val="562"/>
        </w:trPr>
        <w:tc>
          <w:tcPr>
            <w:tcW w:w="1732" w:type="dxa"/>
          </w:tcPr>
          <w:p w:rsidR="00230B2F" w:rsidRPr="00230B2F" w:rsidRDefault="00230B2F" w:rsidP="00230B2F">
            <w:pPr>
              <w:jc w:val="center"/>
              <w:rPr>
                <w:b/>
                <w:sz w:val="24"/>
                <w:szCs w:val="23"/>
              </w:rPr>
            </w:pPr>
            <w:r w:rsidRPr="00230B2F">
              <w:rPr>
                <w:b/>
                <w:sz w:val="24"/>
                <w:szCs w:val="23"/>
              </w:rPr>
              <w:t>Cardiovascular Fitness</w:t>
            </w:r>
          </w:p>
        </w:tc>
        <w:tc>
          <w:tcPr>
            <w:tcW w:w="1579" w:type="dxa"/>
          </w:tcPr>
          <w:p w:rsidR="00230B2F" w:rsidRPr="00230B2F" w:rsidRDefault="00230B2F" w:rsidP="00230B2F">
            <w:pPr>
              <w:jc w:val="center"/>
              <w:rPr>
                <w:b/>
                <w:sz w:val="24"/>
                <w:szCs w:val="23"/>
              </w:rPr>
            </w:pPr>
            <w:r w:rsidRPr="00230B2F">
              <w:rPr>
                <w:b/>
                <w:sz w:val="24"/>
                <w:szCs w:val="23"/>
              </w:rPr>
              <w:t>Muscular Endurance</w:t>
            </w:r>
          </w:p>
        </w:tc>
        <w:tc>
          <w:tcPr>
            <w:tcW w:w="1708" w:type="dxa"/>
          </w:tcPr>
          <w:p w:rsidR="00230B2F" w:rsidRPr="00230B2F" w:rsidRDefault="00230B2F" w:rsidP="00230B2F">
            <w:pPr>
              <w:jc w:val="center"/>
              <w:rPr>
                <w:b/>
                <w:sz w:val="24"/>
                <w:szCs w:val="23"/>
              </w:rPr>
            </w:pPr>
            <w:r w:rsidRPr="00230B2F">
              <w:rPr>
                <w:b/>
                <w:sz w:val="24"/>
                <w:szCs w:val="23"/>
              </w:rPr>
              <w:t>Muscular Strength</w:t>
            </w:r>
          </w:p>
        </w:tc>
        <w:tc>
          <w:tcPr>
            <w:tcW w:w="1580" w:type="dxa"/>
          </w:tcPr>
          <w:p w:rsidR="00230B2F" w:rsidRPr="00230B2F" w:rsidRDefault="00230B2F" w:rsidP="00230B2F">
            <w:pPr>
              <w:jc w:val="center"/>
              <w:rPr>
                <w:b/>
                <w:sz w:val="24"/>
                <w:szCs w:val="23"/>
              </w:rPr>
            </w:pPr>
            <w:r w:rsidRPr="00230B2F">
              <w:rPr>
                <w:b/>
                <w:sz w:val="24"/>
                <w:szCs w:val="23"/>
              </w:rPr>
              <w:t>Flexibility</w:t>
            </w:r>
          </w:p>
        </w:tc>
        <w:tc>
          <w:tcPr>
            <w:tcW w:w="1580" w:type="dxa"/>
          </w:tcPr>
          <w:p w:rsidR="00230B2F" w:rsidRPr="00230B2F" w:rsidRDefault="00230B2F" w:rsidP="00230B2F">
            <w:pPr>
              <w:jc w:val="center"/>
              <w:rPr>
                <w:b/>
                <w:sz w:val="24"/>
                <w:szCs w:val="23"/>
              </w:rPr>
            </w:pPr>
            <w:r w:rsidRPr="00230B2F">
              <w:rPr>
                <w:b/>
                <w:sz w:val="24"/>
                <w:szCs w:val="23"/>
              </w:rPr>
              <w:t>Power</w:t>
            </w:r>
          </w:p>
        </w:tc>
        <w:tc>
          <w:tcPr>
            <w:tcW w:w="1580" w:type="dxa"/>
          </w:tcPr>
          <w:p w:rsidR="00230B2F" w:rsidRPr="00230B2F" w:rsidRDefault="00230B2F" w:rsidP="00230B2F">
            <w:pPr>
              <w:jc w:val="center"/>
              <w:rPr>
                <w:b/>
                <w:sz w:val="24"/>
                <w:szCs w:val="23"/>
              </w:rPr>
            </w:pPr>
            <w:r w:rsidRPr="00230B2F">
              <w:rPr>
                <w:b/>
                <w:sz w:val="24"/>
                <w:szCs w:val="23"/>
              </w:rPr>
              <w:t>Agility</w:t>
            </w:r>
          </w:p>
        </w:tc>
        <w:tc>
          <w:tcPr>
            <w:tcW w:w="1580" w:type="dxa"/>
          </w:tcPr>
          <w:p w:rsidR="00230B2F" w:rsidRPr="00230B2F" w:rsidRDefault="00230B2F" w:rsidP="00230B2F">
            <w:pPr>
              <w:jc w:val="center"/>
              <w:rPr>
                <w:b/>
                <w:sz w:val="24"/>
                <w:szCs w:val="23"/>
              </w:rPr>
            </w:pPr>
            <w:r w:rsidRPr="00230B2F">
              <w:rPr>
                <w:b/>
                <w:sz w:val="24"/>
                <w:szCs w:val="23"/>
              </w:rPr>
              <w:t>Balance</w:t>
            </w:r>
          </w:p>
        </w:tc>
        <w:tc>
          <w:tcPr>
            <w:tcW w:w="1580" w:type="dxa"/>
          </w:tcPr>
          <w:p w:rsidR="00230B2F" w:rsidRPr="00230B2F" w:rsidRDefault="00230B2F" w:rsidP="00230B2F">
            <w:pPr>
              <w:jc w:val="center"/>
              <w:rPr>
                <w:b/>
                <w:sz w:val="24"/>
                <w:szCs w:val="23"/>
              </w:rPr>
            </w:pPr>
            <w:r w:rsidRPr="00230B2F">
              <w:rPr>
                <w:b/>
                <w:sz w:val="24"/>
                <w:szCs w:val="23"/>
              </w:rPr>
              <w:t>Coordination</w:t>
            </w:r>
          </w:p>
        </w:tc>
        <w:tc>
          <w:tcPr>
            <w:tcW w:w="1580" w:type="dxa"/>
          </w:tcPr>
          <w:p w:rsidR="00230B2F" w:rsidRPr="00230B2F" w:rsidRDefault="00230B2F" w:rsidP="00230B2F">
            <w:pPr>
              <w:jc w:val="center"/>
              <w:rPr>
                <w:b/>
                <w:sz w:val="24"/>
                <w:szCs w:val="23"/>
              </w:rPr>
            </w:pPr>
            <w:r w:rsidRPr="00230B2F">
              <w:rPr>
                <w:b/>
                <w:sz w:val="24"/>
                <w:szCs w:val="23"/>
              </w:rPr>
              <w:t>Speed</w:t>
            </w:r>
          </w:p>
        </w:tc>
        <w:tc>
          <w:tcPr>
            <w:tcW w:w="1580" w:type="dxa"/>
          </w:tcPr>
          <w:p w:rsidR="00230B2F" w:rsidRPr="00230B2F" w:rsidRDefault="00230B2F" w:rsidP="00230B2F">
            <w:pPr>
              <w:jc w:val="center"/>
              <w:rPr>
                <w:b/>
                <w:sz w:val="24"/>
                <w:szCs w:val="23"/>
              </w:rPr>
            </w:pPr>
            <w:r w:rsidRPr="00230B2F">
              <w:rPr>
                <w:b/>
                <w:sz w:val="24"/>
                <w:szCs w:val="23"/>
              </w:rPr>
              <w:t>Reaction Time</w:t>
            </w:r>
          </w:p>
        </w:tc>
      </w:tr>
      <w:tr w:rsidR="00230B2F" w:rsidTr="00230B2F">
        <w:trPr>
          <w:trHeight w:val="831"/>
        </w:trPr>
        <w:tc>
          <w:tcPr>
            <w:tcW w:w="1732" w:type="dxa"/>
          </w:tcPr>
          <w:p w:rsidR="00230B2F" w:rsidRPr="00230B2F" w:rsidRDefault="00230B2F" w:rsidP="00230B2F">
            <w:pPr>
              <w:jc w:val="center"/>
              <w:rPr>
                <w:sz w:val="24"/>
                <w:szCs w:val="23"/>
              </w:rPr>
            </w:pPr>
            <w:r w:rsidRPr="00230B2F">
              <w:rPr>
                <w:sz w:val="24"/>
                <w:szCs w:val="23"/>
              </w:rPr>
              <w:t>12 Minute Cooper Run</w:t>
            </w:r>
          </w:p>
        </w:tc>
        <w:tc>
          <w:tcPr>
            <w:tcW w:w="1579" w:type="dxa"/>
          </w:tcPr>
          <w:p w:rsidR="00230B2F" w:rsidRPr="00230B2F" w:rsidRDefault="00230B2F" w:rsidP="00230B2F">
            <w:pPr>
              <w:jc w:val="center"/>
              <w:rPr>
                <w:sz w:val="24"/>
                <w:szCs w:val="23"/>
              </w:rPr>
            </w:pPr>
            <w:r w:rsidRPr="00230B2F">
              <w:rPr>
                <w:sz w:val="24"/>
                <w:szCs w:val="23"/>
              </w:rPr>
              <w:t>60 Second Sit-Ups</w:t>
            </w:r>
          </w:p>
        </w:tc>
        <w:tc>
          <w:tcPr>
            <w:tcW w:w="1708" w:type="dxa"/>
          </w:tcPr>
          <w:p w:rsidR="00230B2F" w:rsidRPr="00230B2F" w:rsidRDefault="00230B2F" w:rsidP="00230B2F">
            <w:pPr>
              <w:jc w:val="center"/>
              <w:rPr>
                <w:sz w:val="24"/>
                <w:szCs w:val="23"/>
              </w:rPr>
            </w:pPr>
            <w:r w:rsidRPr="00230B2F">
              <w:rPr>
                <w:sz w:val="24"/>
                <w:szCs w:val="23"/>
              </w:rPr>
              <w:t>Hand Grip Dynamometer</w:t>
            </w:r>
          </w:p>
        </w:tc>
        <w:tc>
          <w:tcPr>
            <w:tcW w:w="1580" w:type="dxa"/>
          </w:tcPr>
          <w:p w:rsidR="00230B2F" w:rsidRPr="00230B2F" w:rsidRDefault="00230B2F" w:rsidP="00230B2F">
            <w:pPr>
              <w:jc w:val="center"/>
              <w:rPr>
                <w:sz w:val="24"/>
                <w:szCs w:val="23"/>
              </w:rPr>
            </w:pPr>
            <w:r w:rsidRPr="00230B2F">
              <w:rPr>
                <w:sz w:val="24"/>
                <w:szCs w:val="23"/>
              </w:rPr>
              <w:t>Standing Stork Test</w:t>
            </w:r>
          </w:p>
        </w:tc>
        <w:tc>
          <w:tcPr>
            <w:tcW w:w="1580" w:type="dxa"/>
          </w:tcPr>
          <w:p w:rsidR="00230B2F" w:rsidRPr="00230B2F" w:rsidRDefault="00230B2F" w:rsidP="00230B2F">
            <w:pPr>
              <w:jc w:val="center"/>
              <w:rPr>
                <w:sz w:val="24"/>
                <w:szCs w:val="23"/>
              </w:rPr>
            </w:pPr>
            <w:r w:rsidRPr="00230B2F">
              <w:rPr>
                <w:sz w:val="24"/>
                <w:szCs w:val="23"/>
              </w:rPr>
              <w:t>Sargent Jump</w:t>
            </w:r>
          </w:p>
        </w:tc>
        <w:tc>
          <w:tcPr>
            <w:tcW w:w="1580" w:type="dxa"/>
          </w:tcPr>
          <w:p w:rsidR="00230B2F" w:rsidRPr="00230B2F" w:rsidRDefault="00230B2F" w:rsidP="00230B2F">
            <w:pPr>
              <w:jc w:val="center"/>
              <w:rPr>
                <w:sz w:val="24"/>
                <w:szCs w:val="23"/>
              </w:rPr>
            </w:pPr>
            <w:r w:rsidRPr="00230B2F">
              <w:rPr>
                <w:sz w:val="24"/>
                <w:szCs w:val="23"/>
              </w:rPr>
              <w:t>Illinois Agility Run</w:t>
            </w:r>
          </w:p>
        </w:tc>
        <w:tc>
          <w:tcPr>
            <w:tcW w:w="1580" w:type="dxa"/>
          </w:tcPr>
          <w:p w:rsidR="00230B2F" w:rsidRPr="00230B2F" w:rsidRDefault="00230B2F" w:rsidP="00230B2F">
            <w:pPr>
              <w:jc w:val="center"/>
              <w:rPr>
                <w:sz w:val="24"/>
                <w:szCs w:val="23"/>
              </w:rPr>
            </w:pPr>
            <w:r w:rsidRPr="00230B2F">
              <w:rPr>
                <w:sz w:val="24"/>
                <w:szCs w:val="23"/>
              </w:rPr>
              <w:t>Standing Stork</w:t>
            </w:r>
          </w:p>
        </w:tc>
        <w:tc>
          <w:tcPr>
            <w:tcW w:w="1580" w:type="dxa"/>
          </w:tcPr>
          <w:p w:rsidR="00230B2F" w:rsidRPr="00230B2F" w:rsidRDefault="00230B2F" w:rsidP="00230B2F">
            <w:pPr>
              <w:jc w:val="center"/>
              <w:rPr>
                <w:sz w:val="24"/>
                <w:szCs w:val="23"/>
              </w:rPr>
            </w:pPr>
            <w:r w:rsidRPr="00230B2F">
              <w:rPr>
                <w:sz w:val="24"/>
                <w:szCs w:val="23"/>
              </w:rPr>
              <w:t>Alternate Hand Wall Throw.</w:t>
            </w:r>
          </w:p>
        </w:tc>
        <w:tc>
          <w:tcPr>
            <w:tcW w:w="1580" w:type="dxa"/>
          </w:tcPr>
          <w:p w:rsidR="00230B2F" w:rsidRPr="00230B2F" w:rsidRDefault="00230B2F" w:rsidP="00230B2F">
            <w:pPr>
              <w:jc w:val="center"/>
              <w:rPr>
                <w:sz w:val="24"/>
                <w:szCs w:val="23"/>
              </w:rPr>
            </w:pPr>
            <w:r w:rsidRPr="00230B2F">
              <w:rPr>
                <w:sz w:val="24"/>
                <w:szCs w:val="23"/>
              </w:rPr>
              <w:t>30 Metre Sprint</w:t>
            </w:r>
          </w:p>
        </w:tc>
        <w:tc>
          <w:tcPr>
            <w:tcW w:w="1580" w:type="dxa"/>
          </w:tcPr>
          <w:p w:rsidR="00230B2F" w:rsidRPr="00230B2F" w:rsidRDefault="00230B2F" w:rsidP="00230B2F">
            <w:pPr>
              <w:jc w:val="center"/>
              <w:rPr>
                <w:sz w:val="24"/>
                <w:szCs w:val="23"/>
              </w:rPr>
            </w:pPr>
            <w:r w:rsidRPr="00230B2F">
              <w:rPr>
                <w:sz w:val="24"/>
                <w:szCs w:val="23"/>
              </w:rPr>
              <w:t>Ruler Drop Test</w:t>
            </w:r>
          </w:p>
        </w:tc>
      </w:tr>
    </w:tbl>
    <w:p w:rsidR="001066A2" w:rsidRDefault="00536A2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>
                <wp:simplePos x="0" y="0"/>
                <wp:positionH relativeFrom="column">
                  <wp:posOffset>5037455</wp:posOffset>
                </wp:positionH>
                <wp:positionV relativeFrom="paragraph">
                  <wp:posOffset>5441315</wp:posOffset>
                </wp:positionV>
                <wp:extent cx="1818005" cy="574040"/>
                <wp:effectExtent l="0" t="0" r="10795" b="1651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8005" cy="574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3DFB" w:rsidRPr="007B3DFB" w:rsidRDefault="007B3DFB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You should definitely work on </w:t>
                            </w:r>
                            <w:r w:rsidRPr="007B3DFB">
                              <w:rPr>
                                <w:b/>
                                <w:sz w:val="18"/>
                              </w:rPr>
                              <w:t>Cardiovascular</w:t>
                            </w:r>
                            <w:r>
                              <w:rPr>
                                <w:sz w:val="18"/>
                              </w:rPr>
                              <w:t xml:space="preserve"> and </w:t>
                            </w:r>
                            <w:r w:rsidRPr="007B3DFB">
                              <w:rPr>
                                <w:b/>
                                <w:sz w:val="18"/>
                              </w:rPr>
                              <w:t>Muscular Endurance</w:t>
                            </w:r>
                            <w:r w:rsidR="00536A25">
                              <w:rPr>
                                <w:sz w:val="18"/>
                              </w:rPr>
                              <w:t>,</w:t>
                            </w:r>
                            <w:r>
                              <w:rPr>
                                <w:sz w:val="18"/>
                              </w:rPr>
                              <w:t xml:space="preserve"> Mo.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6.65pt;margin-top:428.45pt;width:143.15pt;height:45.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">
                <v:textbox>
                  <w:txbxContent>
                    <w:p w:rsidR="007B3DFB" w:rsidRPr="007B3DFB" w:rsidRDefault="007B3DFB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You should definitely work on </w:t>
                      </w:r>
                      <w:r w:rsidRPr="007B3DFB">
                        <w:rPr>
                          <w:b/>
                          <w:sz w:val="18"/>
                        </w:rPr>
                        <w:t>Cardiovascular</w:t>
                      </w:r>
                      <w:r>
                        <w:rPr>
                          <w:sz w:val="18"/>
                        </w:rPr>
                        <w:t xml:space="preserve"> and </w:t>
                      </w:r>
                      <w:r w:rsidRPr="007B3DFB">
                        <w:rPr>
                          <w:b/>
                          <w:sz w:val="18"/>
                        </w:rPr>
                        <w:t>Muscular Endurance</w:t>
                      </w:r>
                      <w:r w:rsidR="00536A25">
                        <w:rPr>
                          <w:sz w:val="18"/>
                        </w:rPr>
                        <w:t>,</w:t>
                      </w:r>
                      <w:r>
                        <w:rPr>
                          <w:sz w:val="18"/>
                        </w:rPr>
                        <w:t xml:space="preserve"> Mo.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B3DF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63FA97B0" wp14:editId="1F9A239D">
                <wp:simplePos x="0" y="0"/>
                <wp:positionH relativeFrom="column">
                  <wp:posOffset>7960995</wp:posOffset>
                </wp:positionH>
                <wp:positionV relativeFrom="paragraph">
                  <wp:posOffset>5452110</wp:posOffset>
                </wp:positionV>
                <wp:extent cx="1818005" cy="520700"/>
                <wp:effectExtent l="0" t="0" r="10795" b="1270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8005" cy="52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3DFB" w:rsidRPr="007B3DFB" w:rsidRDefault="007B3DFB" w:rsidP="007B3DFB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Hi David, you should be focussing on </w:t>
                            </w:r>
                            <w:r w:rsidRPr="007B3DFB">
                              <w:rPr>
                                <w:b/>
                                <w:sz w:val="18"/>
                              </w:rPr>
                              <w:t>Agility</w:t>
                            </w:r>
                            <w:r>
                              <w:rPr>
                                <w:sz w:val="18"/>
                              </w:rPr>
                              <w:t xml:space="preserve"> and </w:t>
                            </w:r>
                            <w:r w:rsidRPr="007B3DFB">
                              <w:rPr>
                                <w:b/>
                                <w:sz w:val="18"/>
                              </w:rPr>
                              <w:t>Reaction time</w:t>
                            </w:r>
                            <w:r>
                              <w:rPr>
                                <w:sz w:val="18"/>
                              </w:rPr>
                              <w:t>. Then Leicester might not beat you…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FA97B0" id="Text Box 5" o:spid="_x0000_s1027" type="#_x0000_t202" style="position:absolute;margin-left:626.85pt;margin-top:429.3pt;width:143.15pt;height:41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">
                <v:textbox>
                  <w:txbxContent>
                    <w:p w:rsidR="007B3DFB" w:rsidRPr="007B3DFB" w:rsidRDefault="007B3DFB" w:rsidP="007B3DFB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Hi David, you should be focussing on </w:t>
                      </w:r>
                      <w:r w:rsidRPr="007B3DFB">
                        <w:rPr>
                          <w:b/>
                          <w:sz w:val="18"/>
                        </w:rPr>
                        <w:t>Agility</w:t>
                      </w:r>
                      <w:r>
                        <w:rPr>
                          <w:sz w:val="18"/>
                        </w:rPr>
                        <w:t xml:space="preserve"> and </w:t>
                      </w:r>
                      <w:r w:rsidRPr="007B3DFB">
                        <w:rPr>
                          <w:b/>
                          <w:sz w:val="18"/>
                        </w:rPr>
                        <w:t>Reaction time</w:t>
                      </w:r>
                      <w:r>
                        <w:rPr>
                          <w:sz w:val="18"/>
                        </w:rPr>
                        <w:t>. Then Leicester might not beat you…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B3DF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0E62722C" wp14:editId="71C2B0BD">
                <wp:simplePos x="0" y="0"/>
                <wp:positionH relativeFrom="margin">
                  <wp:align>left</wp:align>
                </wp:positionH>
                <wp:positionV relativeFrom="paragraph">
                  <wp:posOffset>5741670</wp:posOffset>
                </wp:positionV>
                <wp:extent cx="4524375" cy="478155"/>
                <wp:effectExtent l="0" t="0" r="28575" b="1714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47846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0B2F" w:rsidRPr="00CC7A63" w:rsidRDefault="005B1E18" w:rsidP="00CC7A63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t>U</w:t>
                            </w:r>
                            <w:r w:rsidR="00230B2F" w:rsidRPr="00CC7A63">
                              <w:rPr>
                                <w:color w:val="FFFFFF" w:themeColor="background1"/>
                                <w:sz w:val="24"/>
                              </w:rPr>
                              <w:t>nderstand how to test a component of fitness.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62722C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0;margin-top:452.1pt;width:356.25pt;height:37.65pt;z-index:25167769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" fillcolor="#002060">
                <v:textbox>
                  <w:txbxContent>
                    <w:p w:rsidR="00230B2F" w:rsidRPr="00CC7A63" w:rsidRDefault="005B1E18" w:rsidP="00CC7A63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t>U</w:t>
                      </w:r>
                      <w:r w:rsidR="00230B2F" w:rsidRPr="00CC7A63">
                        <w:rPr>
                          <w:color w:val="FFFFFF" w:themeColor="background1"/>
                          <w:sz w:val="24"/>
                        </w:rPr>
                        <w:t>nderstand how to test a component of fitness.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B3DF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0E62722C" wp14:editId="71C2B0BD">
                <wp:simplePos x="0" y="0"/>
                <wp:positionH relativeFrom="column">
                  <wp:posOffset>4218851</wp:posOffset>
                </wp:positionH>
                <wp:positionV relativeFrom="paragraph">
                  <wp:posOffset>603782</wp:posOffset>
                </wp:positionV>
                <wp:extent cx="5550196" cy="346075"/>
                <wp:effectExtent l="0" t="0" r="12700" b="1587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0196" cy="34607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0B2F" w:rsidRPr="00CC7A63" w:rsidRDefault="005B1E18" w:rsidP="00CC7A6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t>Be</w:t>
                            </w:r>
                            <w:r w:rsidR="00230B2F" w:rsidRPr="00CC7A63">
                              <w:rPr>
                                <w:color w:val="FFFFFF" w:themeColor="background1"/>
                                <w:sz w:val="24"/>
                              </w:rPr>
                              <w:t xml:space="preserve"> able to relate a Component of Fitness to a sportsmen.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62722C" id="_x0000_s1029" type="#_x0000_t202" style="position:absolute;margin-left:332.2pt;margin-top:47.55pt;width:437pt;height:27.2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" fillcolor="#002060">
                <v:textbox>
                  <w:txbxContent>
                    <w:p w:rsidR="00230B2F" w:rsidRPr="00CC7A63" w:rsidRDefault="005B1E18" w:rsidP="00CC7A6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t>Be</w:t>
                      </w:r>
                      <w:r w:rsidR="00230B2F" w:rsidRPr="00CC7A63">
                        <w:rPr>
                          <w:color w:val="FFFFFF" w:themeColor="background1"/>
                          <w:sz w:val="24"/>
                        </w:rPr>
                        <w:t xml:space="preserve"> able to relate a Component of Fitness to a sportsmen.</w:t>
                      </w:r>
                    </w:p>
                  </w:txbxContent>
                </v:textbox>
              </v:shape>
            </w:pict>
          </mc:Fallback>
        </mc:AlternateContent>
      </w:r>
      <w:r w:rsidR="007B3DFB" w:rsidRPr="00257C2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44D6E59E" wp14:editId="0333B4F2">
                <wp:simplePos x="0" y="0"/>
                <wp:positionH relativeFrom="margin">
                  <wp:posOffset>8471535</wp:posOffset>
                </wp:positionH>
                <wp:positionV relativeFrom="paragraph">
                  <wp:posOffset>2145030</wp:posOffset>
                </wp:positionV>
                <wp:extent cx="1623060" cy="467360"/>
                <wp:effectExtent l="0" t="0" r="15240" b="2794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3060" cy="4673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230B2F" w:rsidRDefault="007B3DFB" w:rsidP="007B3DFB">
                            <w:pPr>
                              <w:jc w:val="center"/>
                            </w:pPr>
                            <w:r>
                              <w:t>Coordination, Speed, Balance, Reaction Time.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D6E59E" id="_x0000_s1030" type="#_x0000_t202" style="position:absolute;margin-left:667.05pt;margin-top:168.9pt;width:127.8pt;height:36.8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" fillcolor="window" strokecolor="#002060" strokeweight="1pt">
                <v:textbox>
                  <w:txbxContent>
                    <w:p w:rsidR="00230B2F" w:rsidRDefault="007B3DFB" w:rsidP="007B3DFB">
                      <w:pPr>
                        <w:jc w:val="center"/>
                      </w:pPr>
                      <w:r>
                        <w:t>Coordination, Speed, Balance, Reaction Time.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B3DFB" w:rsidRPr="00257C2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778457EC" wp14:editId="2B2DE05D">
                <wp:simplePos x="0" y="0"/>
                <wp:positionH relativeFrom="margin">
                  <wp:posOffset>6196330</wp:posOffset>
                </wp:positionH>
                <wp:positionV relativeFrom="paragraph">
                  <wp:posOffset>2134870</wp:posOffset>
                </wp:positionV>
                <wp:extent cx="1623060" cy="446405"/>
                <wp:effectExtent l="0" t="0" r="15240" b="1079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3060" cy="4464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230B2F" w:rsidRDefault="007B3DFB" w:rsidP="007B3DFB">
                            <w:pPr>
                              <w:jc w:val="center"/>
                            </w:pPr>
                            <w:r>
                              <w:t>Muscular Strength and Endurance and Power.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8457EC" id="_x0000_s1031" type="#_x0000_t202" style="position:absolute;margin-left:487.9pt;margin-top:168.1pt;width:127.8pt;height:35.1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" fillcolor="window" strokecolor="#002060" strokeweight="1pt">
                <v:textbox>
                  <w:txbxContent>
                    <w:p w:rsidR="00230B2F" w:rsidRDefault="007B3DFB" w:rsidP="007B3DFB">
                      <w:pPr>
                        <w:jc w:val="center"/>
                      </w:pPr>
                      <w:r>
                        <w:t>Muscular Strength and Endurance and Power.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B3DF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>
                <wp:simplePos x="0" y="0"/>
                <wp:positionH relativeFrom="margin">
                  <wp:posOffset>4208145</wp:posOffset>
                </wp:positionH>
                <wp:positionV relativeFrom="paragraph">
                  <wp:posOffset>2124075</wp:posOffset>
                </wp:positionV>
                <wp:extent cx="1623060" cy="435610"/>
                <wp:effectExtent l="0" t="0" r="15240" b="2159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3060" cy="43561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206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0B2F" w:rsidRDefault="007B3DFB" w:rsidP="007B3DFB">
                            <w:pPr>
                              <w:jc w:val="center"/>
                            </w:pPr>
                            <w:r>
                              <w:t>Agility, Coordination, Speed and Power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331.35pt;margin-top:167.25pt;width:127.8pt;height:34.3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" fillcolor="white [3201]" strokecolor="#002060" strokeweight="1pt">
                <v:textbox>
                  <w:txbxContent>
                    <w:p w:rsidR="00230B2F" w:rsidRDefault="007B3DFB" w:rsidP="007B3DFB">
                      <w:pPr>
                        <w:jc w:val="center"/>
                      </w:pPr>
                      <w:r>
                        <w:t>Agility, Coordination, Speed and Power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47AAB"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-13685</wp:posOffset>
            </wp:positionV>
            <wp:extent cx="1762125" cy="571500"/>
            <wp:effectExtent l="0" t="0" r="9525" b="0"/>
            <wp:wrapNone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47AA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427990</wp:posOffset>
                </wp:positionV>
                <wp:extent cx="4051300" cy="488315"/>
                <wp:effectExtent l="0" t="0" r="25400" b="2603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1300" cy="48831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0B2F" w:rsidRPr="00CC7A63" w:rsidRDefault="005B1E18" w:rsidP="006E082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t>Remember</w:t>
                            </w:r>
                            <w:r w:rsidR="00230B2F" w:rsidRPr="00CC7A63">
                              <w:rPr>
                                <w:color w:val="FFFFFF" w:themeColor="background1"/>
                                <w:sz w:val="24"/>
                              </w:rPr>
                              <w:t xml:space="preserve"> all of the components of fitness and their definitions.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0;margin-top:33.7pt;width:319pt;height:38.45pt;z-index:2516736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" fillcolor="#002060">
                <v:textbox>
                  <w:txbxContent>
                    <w:p w:rsidR="00230B2F" w:rsidRPr="00CC7A63" w:rsidRDefault="005B1E18" w:rsidP="006E082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t>Remember</w:t>
                      </w:r>
                      <w:r w:rsidR="00230B2F" w:rsidRPr="00CC7A63">
                        <w:rPr>
                          <w:color w:val="FFFFFF" w:themeColor="background1"/>
                          <w:sz w:val="24"/>
                        </w:rPr>
                        <w:t xml:space="preserve"> all of the components of fitness and their definitions.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47AA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71AD5898" wp14:editId="222CABDE">
                <wp:simplePos x="0" y="0"/>
                <wp:positionH relativeFrom="margin">
                  <wp:align>left</wp:align>
                </wp:positionH>
                <wp:positionV relativeFrom="paragraph">
                  <wp:posOffset>-24371</wp:posOffset>
                </wp:positionV>
                <wp:extent cx="8458200" cy="457200"/>
                <wp:effectExtent l="0" t="0" r="19050" b="1905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8200" cy="45720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0B2F" w:rsidRPr="00E87574" w:rsidRDefault="00230B2F" w:rsidP="00B833A1">
                            <w:pPr>
                              <w:rPr>
                                <w:color w:val="FFFFFF" w:themeColor="background1"/>
                                <w:sz w:val="36"/>
                              </w:rPr>
                            </w:pPr>
                            <w:r w:rsidRPr="00F41716">
                              <w:rPr>
                                <w:color w:val="FFD966" w:themeColor="accent4" w:themeTint="99"/>
                                <w:sz w:val="36"/>
                              </w:rPr>
                              <w:t xml:space="preserve">PHYSICAL EDUCATION </w:t>
                            </w:r>
                            <w:r w:rsidRPr="00E87574">
                              <w:rPr>
                                <w:color w:val="FFFFFF" w:themeColor="background1"/>
                                <w:sz w:val="36"/>
                              </w:rPr>
                              <w:t xml:space="preserve">– </w:t>
                            </w:r>
                            <w:r>
                              <w:rPr>
                                <w:color w:val="FFFFFF" w:themeColor="background1"/>
                                <w:sz w:val="36"/>
                              </w:rPr>
                              <w:t>Components of Fitness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AD5898" id="_x0000_s1034" type="#_x0000_t202" style="position:absolute;margin-left:0;margin-top:-1.9pt;width:666pt;height:36pt;z-index:2516848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" fillcolor="#002060">
                <v:textbox>
                  <w:txbxContent>
                    <w:p w:rsidR="00230B2F" w:rsidRPr="00E87574" w:rsidRDefault="00230B2F" w:rsidP="00B833A1">
                      <w:pPr>
                        <w:rPr>
                          <w:color w:val="FFFFFF" w:themeColor="background1"/>
                          <w:sz w:val="36"/>
                        </w:rPr>
                      </w:pPr>
                      <w:r w:rsidRPr="00F41716">
                        <w:rPr>
                          <w:color w:val="FFD966" w:themeColor="accent4" w:themeTint="99"/>
                          <w:sz w:val="36"/>
                        </w:rPr>
                        <w:t xml:space="preserve">PHYSICAL EDUCATION </w:t>
                      </w:r>
                      <w:r w:rsidRPr="00E87574">
                        <w:rPr>
                          <w:color w:val="FFFFFF" w:themeColor="background1"/>
                          <w:sz w:val="36"/>
                        </w:rPr>
                        <w:t xml:space="preserve">– </w:t>
                      </w:r>
                      <w:r>
                        <w:rPr>
                          <w:color w:val="FFFFFF" w:themeColor="background1"/>
                          <w:sz w:val="36"/>
                        </w:rPr>
                        <w:t>Components of Fitness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30B2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967740</wp:posOffset>
                </wp:positionV>
                <wp:extent cx="4025900" cy="4729480"/>
                <wp:effectExtent l="0" t="0" r="12700" b="1397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5900" cy="4729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0B2F" w:rsidRPr="00230B2F" w:rsidRDefault="00230B2F">
                            <w:pPr>
                              <w:rPr>
                                <w:sz w:val="24"/>
                              </w:rPr>
                            </w:pPr>
                            <w:r w:rsidRPr="00230B2F">
                              <w:rPr>
                                <w:b/>
                                <w:sz w:val="24"/>
                              </w:rPr>
                              <w:t>Cardiovascular Fitness</w:t>
                            </w:r>
                            <w:r w:rsidRPr="00230B2F">
                              <w:rPr>
                                <w:sz w:val="24"/>
                              </w:rPr>
                              <w:t>- The ability to work the entire body for long periods of time without tiring.</w:t>
                            </w:r>
                          </w:p>
                          <w:p w:rsidR="00230B2F" w:rsidRPr="00230B2F" w:rsidRDefault="00230B2F" w:rsidP="0056672F">
                            <w:pPr>
                              <w:rPr>
                                <w:sz w:val="24"/>
                              </w:rPr>
                            </w:pPr>
                            <w:r w:rsidRPr="00230B2F">
                              <w:rPr>
                                <w:b/>
                                <w:sz w:val="24"/>
                              </w:rPr>
                              <w:t xml:space="preserve">Muscular Endurance- </w:t>
                            </w:r>
                            <w:r w:rsidRPr="00230B2F">
                              <w:rPr>
                                <w:sz w:val="24"/>
                              </w:rPr>
                              <w:t>To work the same muscle over and over without tiring.</w:t>
                            </w:r>
                          </w:p>
                          <w:p w:rsidR="00230B2F" w:rsidRPr="00230B2F" w:rsidRDefault="00230B2F" w:rsidP="0056672F">
                            <w:pPr>
                              <w:rPr>
                                <w:sz w:val="24"/>
                              </w:rPr>
                            </w:pPr>
                            <w:r w:rsidRPr="00230B2F">
                              <w:rPr>
                                <w:b/>
                                <w:sz w:val="24"/>
                              </w:rPr>
                              <w:t xml:space="preserve">Muscular Strength- </w:t>
                            </w:r>
                            <w:r w:rsidRPr="00230B2F">
                              <w:rPr>
                                <w:sz w:val="24"/>
                              </w:rPr>
                              <w:t>The maximum amount of force a muscle can exert in one movement.</w:t>
                            </w:r>
                          </w:p>
                          <w:p w:rsidR="00230B2F" w:rsidRPr="00230B2F" w:rsidRDefault="00230B2F" w:rsidP="0056672F">
                            <w:pPr>
                              <w:rPr>
                                <w:sz w:val="24"/>
                              </w:rPr>
                            </w:pPr>
                            <w:r w:rsidRPr="00230B2F">
                              <w:rPr>
                                <w:b/>
                                <w:sz w:val="24"/>
                              </w:rPr>
                              <w:t>Flexibility</w:t>
                            </w:r>
                            <w:r w:rsidRPr="00230B2F">
                              <w:rPr>
                                <w:sz w:val="24"/>
                              </w:rPr>
                              <w:t>- The range of movement at a joint.</w:t>
                            </w:r>
                          </w:p>
                          <w:p w:rsidR="00230B2F" w:rsidRPr="00230B2F" w:rsidRDefault="00230B2F" w:rsidP="0056672F">
                            <w:pPr>
                              <w:rPr>
                                <w:sz w:val="24"/>
                              </w:rPr>
                            </w:pPr>
                            <w:r w:rsidRPr="00230B2F">
                              <w:rPr>
                                <w:b/>
                                <w:sz w:val="24"/>
                              </w:rPr>
                              <w:t xml:space="preserve">Power- </w:t>
                            </w:r>
                            <w:r w:rsidRPr="00230B2F">
                              <w:rPr>
                                <w:sz w:val="24"/>
                              </w:rPr>
                              <w:t>The combination of strength and speed.</w:t>
                            </w:r>
                          </w:p>
                          <w:p w:rsidR="00230B2F" w:rsidRPr="00230B2F" w:rsidRDefault="00230B2F" w:rsidP="0056672F">
                            <w:pPr>
                              <w:rPr>
                                <w:sz w:val="24"/>
                              </w:rPr>
                            </w:pPr>
                            <w:r w:rsidRPr="00230B2F">
                              <w:rPr>
                                <w:b/>
                                <w:sz w:val="24"/>
                              </w:rPr>
                              <w:t xml:space="preserve">Agility- </w:t>
                            </w:r>
                            <w:r w:rsidRPr="00230B2F">
                              <w:rPr>
                                <w:sz w:val="24"/>
                              </w:rPr>
                              <w:t>The ability to change direction at speed.</w:t>
                            </w:r>
                          </w:p>
                          <w:p w:rsidR="00230B2F" w:rsidRPr="00230B2F" w:rsidRDefault="00230B2F" w:rsidP="0056672F">
                            <w:pPr>
                              <w:rPr>
                                <w:sz w:val="24"/>
                              </w:rPr>
                            </w:pPr>
                            <w:r w:rsidRPr="00230B2F">
                              <w:rPr>
                                <w:b/>
                                <w:sz w:val="24"/>
                              </w:rPr>
                              <w:t xml:space="preserve">Balance- </w:t>
                            </w:r>
                            <w:r w:rsidRPr="00230B2F">
                              <w:rPr>
                                <w:sz w:val="24"/>
                              </w:rPr>
                              <w:t>The ability of the performer to retain their centre of mass over their base of support without falling.</w:t>
                            </w:r>
                          </w:p>
                          <w:p w:rsidR="00230B2F" w:rsidRPr="00230B2F" w:rsidRDefault="00230B2F" w:rsidP="0056672F">
                            <w:pPr>
                              <w:rPr>
                                <w:sz w:val="24"/>
                              </w:rPr>
                            </w:pPr>
                            <w:r w:rsidRPr="00230B2F">
                              <w:rPr>
                                <w:b/>
                                <w:sz w:val="24"/>
                              </w:rPr>
                              <w:t xml:space="preserve">Coordination- </w:t>
                            </w:r>
                            <w:r w:rsidRPr="00230B2F">
                              <w:rPr>
                                <w:sz w:val="24"/>
                              </w:rPr>
                              <w:t>The ability to move two or more body parts at the same time.</w:t>
                            </w:r>
                          </w:p>
                          <w:p w:rsidR="00230B2F" w:rsidRPr="00230B2F" w:rsidRDefault="00230B2F" w:rsidP="0056672F">
                            <w:pPr>
                              <w:rPr>
                                <w:sz w:val="24"/>
                              </w:rPr>
                            </w:pPr>
                            <w:r w:rsidRPr="00230B2F">
                              <w:rPr>
                                <w:b/>
                                <w:sz w:val="24"/>
                              </w:rPr>
                              <w:t xml:space="preserve">Reaction Time- </w:t>
                            </w:r>
                            <w:r w:rsidRPr="00230B2F">
                              <w:rPr>
                                <w:sz w:val="24"/>
                              </w:rPr>
                              <w:t>The time between the presentation of a stimulus and movement.</w:t>
                            </w:r>
                          </w:p>
                          <w:p w:rsidR="00230B2F" w:rsidRPr="00230B2F" w:rsidRDefault="00230B2F" w:rsidP="0056672F">
                            <w:pPr>
                              <w:rPr>
                                <w:sz w:val="24"/>
                              </w:rPr>
                            </w:pPr>
                            <w:r w:rsidRPr="00230B2F">
                              <w:rPr>
                                <w:b/>
                                <w:sz w:val="24"/>
                              </w:rPr>
                              <w:t xml:space="preserve">Speed- </w:t>
                            </w:r>
                            <w:r w:rsidRPr="00230B2F">
                              <w:rPr>
                                <w:sz w:val="24"/>
                              </w:rPr>
                              <w:t>The ability to cover a distance in the shortest time possible.</w:t>
                            </w:r>
                          </w:p>
                          <w:p w:rsidR="00230B2F" w:rsidRPr="00230B2F" w:rsidRDefault="00230B2F" w:rsidP="0056672F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230B2F">
                              <w:rPr>
                                <w:b/>
                                <w:sz w:val="24"/>
                              </w:rPr>
                              <w:t xml:space="preserve">Body Composition- </w:t>
                            </w:r>
                            <w:r w:rsidRPr="00230B2F">
                              <w:rPr>
                                <w:sz w:val="24"/>
                              </w:rPr>
                              <w:t>The % of fat, muscle and bone.</w:t>
                            </w:r>
                          </w:p>
                          <w:p w:rsidR="00230B2F" w:rsidRPr="0056672F" w:rsidRDefault="00230B2F" w:rsidP="0056672F">
                            <w:pPr>
                              <w:rPr>
                                <w:b/>
                              </w:rPr>
                            </w:pPr>
                          </w:p>
                          <w:p w:rsidR="00230B2F" w:rsidRPr="0056672F" w:rsidRDefault="00230B2F" w:rsidP="0056672F">
                            <w:pPr>
                              <w:rPr>
                                <w:b/>
                              </w:rPr>
                            </w:pPr>
                          </w:p>
                          <w:p w:rsidR="00230B2F" w:rsidRPr="0056672F" w:rsidRDefault="00230B2F" w:rsidP="0056672F"/>
                          <w:p w:rsidR="00230B2F" w:rsidRPr="0056672F" w:rsidRDefault="00230B2F" w:rsidP="0056672F">
                            <w:pPr>
                              <w:rPr>
                                <w:b/>
                              </w:rPr>
                            </w:pPr>
                          </w:p>
                          <w:p w:rsidR="00230B2F" w:rsidRDefault="00230B2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0;margin-top:76.2pt;width:317pt;height:372.4pt;z-index:2516869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">
                <v:textbox>
                  <w:txbxContent>
                    <w:p w:rsidR="00230B2F" w:rsidRPr="00230B2F" w:rsidRDefault="00230B2F">
                      <w:pPr>
                        <w:rPr>
                          <w:sz w:val="24"/>
                        </w:rPr>
                      </w:pPr>
                      <w:r w:rsidRPr="00230B2F">
                        <w:rPr>
                          <w:b/>
                          <w:sz w:val="24"/>
                        </w:rPr>
                        <w:t>Cardiovascular Fitness</w:t>
                      </w:r>
                      <w:r w:rsidRPr="00230B2F">
                        <w:rPr>
                          <w:sz w:val="24"/>
                        </w:rPr>
                        <w:t>- The ability to work the entire body for long periods of time without tiring.</w:t>
                      </w:r>
                    </w:p>
                    <w:p w:rsidR="00230B2F" w:rsidRPr="00230B2F" w:rsidRDefault="00230B2F" w:rsidP="0056672F">
                      <w:pPr>
                        <w:rPr>
                          <w:sz w:val="24"/>
                        </w:rPr>
                      </w:pPr>
                      <w:r w:rsidRPr="00230B2F">
                        <w:rPr>
                          <w:b/>
                          <w:sz w:val="24"/>
                        </w:rPr>
                        <w:t xml:space="preserve">Muscular Endurance- </w:t>
                      </w:r>
                      <w:r w:rsidRPr="00230B2F">
                        <w:rPr>
                          <w:sz w:val="24"/>
                        </w:rPr>
                        <w:t>To work the same muscle over and over without tiring.</w:t>
                      </w:r>
                    </w:p>
                    <w:p w:rsidR="00230B2F" w:rsidRPr="00230B2F" w:rsidRDefault="00230B2F" w:rsidP="0056672F">
                      <w:pPr>
                        <w:rPr>
                          <w:sz w:val="24"/>
                        </w:rPr>
                      </w:pPr>
                      <w:r w:rsidRPr="00230B2F">
                        <w:rPr>
                          <w:b/>
                          <w:sz w:val="24"/>
                        </w:rPr>
                        <w:t xml:space="preserve">Muscular Strength- </w:t>
                      </w:r>
                      <w:r w:rsidRPr="00230B2F">
                        <w:rPr>
                          <w:sz w:val="24"/>
                        </w:rPr>
                        <w:t>The maximum amount of force a muscle can exert in one movement.</w:t>
                      </w:r>
                    </w:p>
                    <w:p w:rsidR="00230B2F" w:rsidRPr="00230B2F" w:rsidRDefault="00230B2F" w:rsidP="0056672F">
                      <w:pPr>
                        <w:rPr>
                          <w:sz w:val="24"/>
                        </w:rPr>
                      </w:pPr>
                      <w:r w:rsidRPr="00230B2F">
                        <w:rPr>
                          <w:b/>
                          <w:sz w:val="24"/>
                        </w:rPr>
                        <w:t>Flexibility</w:t>
                      </w:r>
                      <w:r w:rsidRPr="00230B2F">
                        <w:rPr>
                          <w:sz w:val="24"/>
                        </w:rPr>
                        <w:t>- The range of movement at a joint.</w:t>
                      </w:r>
                    </w:p>
                    <w:p w:rsidR="00230B2F" w:rsidRPr="00230B2F" w:rsidRDefault="00230B2F" w:rsidP="0056672F">
                      <w:pPr>
                        <w:rPr>
                          <w:sz w:val="24"/>
                        </w:rPr>
                      </w:pPr>
                      <w:r w:rsidRPr="00230B2F">
                        <w:rPr>
                          <w:b/>
                          <w:sz w:val="24"/>
                        </w:rPr>
                        <w:t xml:space="preserve">Power- </w:t>
                      </w:r>
                      <w:r w:rsidRPr="00230B2F">
                        <w:rPr>
                          <w:sz w:val="24"/>
                        </w:rPr>
                        <w:t>The combination of strength and speed.</w:t>
                      </w:r>
                    </w:p>
                    <w:p w:rsidR="00230B2F" w:rsidRPr="00230B2F" w:rsidRDefault="00230B2F" w:rsidP="0056672F">
                      <w:pPr>
                        <w:rPr>
                          <w:sz w:val="24"/>
                        </w:rPr>
                      </w:pPr>
                      <w:r w:rsidRPr="00230B2F">
                        <w:rPr>
                          <w:b/>
                          <w:sz w:val="24"/>
                        </w:rPr>
                        <w:t xml:space="preserve">Agility- </w:t>
                      </w:r>
                      <w:r w:rsidRPr="00230B2F">
                        <w:rPr>
                          <w:sz w:val="24"/>
                        </w:rPr>
                        <w:t>The ability to change direction at speed.</w:t>
                      </w:r>
                    </w:p>
                    <w:p w:rsidR="00230B2F" w:rsidRPr="00230B2F" w:rsidRDefault="00230B2F" w:rsidP="0056672F">
                      <w:pPr>
                        <w:rPr>
                          <w:sz w:val="24"/>
                        </w:rPr>
                      </w:pPr>
                      <w:r w:rsidRPr="00230B2F">
                        <w:rPr>
                          <w:b/>
                          <w:sz w:val="24"/>
                        </w:rPr>
                        <w:t xml:space="preserve">Balance- </w:t>
                      </w:r>
                      <w:r w:rsidRPr="00230B2F">
                        <w:rPr>
                          <w:sz w:val="24"/>
                        </w:rPr>
                        <w:t>The ability of the performer to retain their centre of mass over their base of support without falling.</w:t>
                      </w:r>
                    </w:p>
                    <w:p w:rsidR="00230B2F" w:rsidRPr="00230B2F" w:rsidRDefault="00230B2F" w:rsidP="0056672F">
                      <w:pPr>
                        <w:rPr>
                          <w:sz w:val="24"/>
                        </w:rPr>
                      </w:pPr>
                      <w:r w:rsidRPr="00230B2F">
                        <w:rPr>
                          <w:b/>
                          <w:sz w:val="24"/>
                        </w:rPr>
                        <w:t xml:space="preserve">Coordination- </w:t>
                      </w:r>
                      <w:r w:rsidRPr="00230B2F">
                        <w:rPr>
                          <w:sz w:val="24"/>
                        </w:rPr>
                        <w:t>The ability to move two or more body parts at the same time.</w:t>
                      </w:r>
                    </w:p>
                    <w:p w:rsidR="00230B2F" w:rsidRPr="00230B2F" w:rsidRDefault="00230B2F" w:rsidP="0056672F">
                      <w:pPr>
                        <w:rPr>
                          <w:sz w:val="24"/>
                        </w:rPr>
                      </w:pPr>
                      <w:r w:rsidRPr="00230B2F">
                        <w:rPr>
                          <w:b/>
                          <w:sz w:val="24"/>
                        </w:rPr>
                        <w:t xml:space="preserve">Reaction Time- </w:t>
                      </w:r>
                      <w:r w:rsidRPr="00230B2F">
                        <w:rPr>
                          <w:sz w:val="24"/>
                        </w:rPr>
                        <w:t>The time between the presentation of a stimulus and movement.</w:t>
                      </w:r>
                    </w:p>
                    <w:p w:rsidR="00230B2F" w:rsidRPr="00230B2F" w:rsidRDefault="00230B2F" w:rsidP="0056672F">
                      <w:pPr>
                        <w:rPr>
                          <w:sz w:val="24"/>
                        </w:rPr>
                      </w:pPr>
                      <w:r w:rsidRPr="00230B2F">
                        <w:rPr>
                          <w:b/>
                          <w:sz w:val="24"/>
                        </w:rPr>
                        <w:t xml:space="preserve">Speed- </w:t>
                      </w:r>
                      <w:r w:rsidRPr="00230B2F">
                        <w:rPr>
                          <w:sz w:val="24"/>
                        </w:rPr>
                        <w:t>The ability to cover a distance in the shortest time possible.</w:t>
                      </w:r>
                    </w:p>
                    <w:p w:rsidR="00230B2F" w:rsidRPr="00230B2F" w:rsidRDefault="00230B2F" w:rsidP="0056672F">
                      <w:pPr>
                        <w:rPr>
                          <w:b/>
                          <w:sz w:val="24"/>
                        </w:rPr>
                      </w:pPr>
                      <w:r w:rsidRPr="00230B2F">
                        <w:rPr>
                          <w:b/>
                          <w:sz w:val="24"/>
                        </w:rPr>
                        <w:t xml:space="preserve">Body Composition- </w:t>
                      </w:r>
                      <w:r w:rsidRPr="00230B2F">
                        <w:rPr>
                          <w:sz w:val="24"/>
                        </w:rPr>
                        <w:t>The % of fat, muscle and bone.</w:t>
                      </w:r>
                    </w:p>
                    <w:p w:rsidR="00230B2F" w:rsidRPr="0056672F" w:rsidRDefault="00230B2F" w:rsidP="0056672F">
                      <w:pPr>
                        <w:rPr>
                          <w:b/>
                        </w:rPr>
                      </w:pPr>
                    </w:p>
                    <w:p w:rsidR="00230B2F" w:rsidRPr="0056672F" w:rsidRDefault="00230B2F" w:rsidP="0056672F">
                      <w:pPr>
                        <w:rPr>
                          <w:b/>
                        </w:rPr>
                      </w:pPr>
                    </w:p>
                    <w:p w:rsidR="00230B2F" w:rsidRPr="0056672F" w:rsidRDefault="00230B2F" w:rsidP="0056672F"/>
                    <w:p w:rsidR="00230B2F" w:rsidRPr="0056672F" w:rsidRDefault="00230B2F" w:rsidP="0056672F">
                      <w:pPr>
                        <w:rPr>
                          <w:b/>
                        </w:rPr>
                      </w:pPr>
                    </w:p>
                    <w:p w:rsidR="00230B2F" w:rsidRDefault="00230B2F"/>
                  </w:txbxContent>
                </v:textbox>
                <w10:wrap type="square" anchorx="margin"/>
              </v:shape>
            </w:pict>
          </mc:Fallback>
        </mc:AlternateContent>
      </w:r>
      <w:r w:rsidR="00230B2F"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margin">
              <wp:posOffset>4215765</wp:posOffset>
            </wp:positionH>
            <wp:positionV relativeFrom="margin">
              <wp:posOffset>967740</wp:posOffset>
            </wp:positionV>
            <wp:extent cx="1623695" cy="105537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745" t="32505" r="22786" b="50183"/>
                    <a:stretch/>
                  </pic:blipFill>
                  <pic:spPr bwMode="auto">
                    <a:xfrm>
                      <a:off x="0" y="0"/>
                      <a:ext cx="1623695" cy="1055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0B2F">
        <w:rPr>
          <w:noProof/>
          <w:lang w:eastAsia="en-GB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margin">
              <wp:posOffset>8497132</wp:posOffset>
            </wp:positionH>
            <wp:positionV relativeFrom="margin">
              <wp:posOffset>961390</wp:posOffset>
            </wp:positionV>
            <wp:extent cx="1559560" cy="1101725"/>
            <wp:effectExtent l="0" t="0" r="2540" b="3175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60" t="38525" r="53785" b="46170"/>
                    <a:stretch/>
                  </pic:blipFill>
                  <pic:spPr bwMode="auto">
                    <a:xfrm>
                      <a:off x="0" y="0"/>
                      <a:ext cx="1559560" cy="1101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0B2F"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margin">
              <wp:posOffset>6195300</wp:posOffset>
            </wp:positionH>
            <wp:positionV relativeFrom="margin">
              <wp:posOffset>960930</wp:posOffset>
            </wp:positionV>
            <wp:extent cx="1623060" cy="1102360"/>
            <wp:effectExtent l="0" t="0" r="0" b="254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265" t="29408" r="41961" b="53185"/>
                    <a:stretch/>
                  </pic:blipFill>
                  <pic:spPr bwMode="auto">
                    <a:xfrm>
                      <a:off x="0" y="0"/>
                      <a:ext cx="1623060" cy="1102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0B2F" w:rsidRPr="004A33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242C1032" wp14:editId="497601B7">
                <wp:simplePos x="0" y="0"/>
                <wp:positionH relativeFrom="column">
                  <wp:posOffset>4711175</wp:posOffset>
                </wp:positionH>
                <wp:positionV relativeFrom="paragraph">
                  <wp:posOffset>2632754</wp:posOffset>
                </wp:positionV>
                <wp:extent cx="2648607" cy="315310"/>
                <wp:effectExtent l="0" t="0" r="18415" b="2794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8607" cy="31531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0B2F" w:rsidRPr="00CC7A63" w:rsidRDefault="00230B2F" w:rsidP="004A334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bookmarkStart w:id="0" w:name="_GoBack"/>
                            <w:bookmarkEnd w:id="0"/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t>Reply to the athlete’s concerns.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2C1032" id="_x0000_s1036" type="#_x0000_t202" style="position:absolute;margin-left:370.95pt;margin-top:207.3pt;width:208.55pt;height:24.85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" fillcolor="#002060">
                <v:textbox>
                  <w:txbxContent>
                    <w:p w:rsidR="00230B2F" w:rsidRPr="00CC7A63" w:rsidRDefault="00230B2F" w:rsidP="004A334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color w:val="FFFFFF" w:themeColor="background1"/>
                          <w:sz w:val="24"/>
                        </w:rPr>
                      </w:pPr>
                      <w:bookmarkStart w:id="1" w:name="_GoBack"/>
                      <w:bookmarkEnd w:id="1"/>
                      <w:r>
                        <w:rPr>
                          <w:color w:val="FFFFFF" w:themeColor="background1"/>
                          <w:sz w:val="24"/>
                        </w:rPr>
                        <w:t>Reply to the athlete’s concerns.</w:t>
                      </w:r>
                    </w:p>
                  </w:txbxContent>
                </v:textbox>
              </v:shape>
            </w:pict>
          </mc:Fallback>
        </mc:AlternateContent>
      </w:r>
      <w:r w:rsidR="00230B2F"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margin">
              <wp:posOffset>4783762</wp:posOffset>
            </wp:positionH>
            <wp:positionV relativeFrom="margin">
              <wp:posOffset>3064882</wp:posOffset>
            </wp:positionV>
            <wp:extent cx="2504440" cy="2379980"/>
            <wp:effectExtent l="0" t="0" r="0" b="1270"/>
            <wp:wrapSquare wrapText="bothSides"/>
            <wp:docPr id="84070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070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6268" b="37580"/>
                    <a:stretch/>
                  </pic:blipFill>
                  <pic:spPr bwMode="auto">
                    <a:xfrm>
                      <a:off x="0" y="0"/>
                      <a:ext cx="2504440" cy="237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0B2F">
        <w:rPr>
          <w:noProof/>
          <w:lang w:eastAsia="en-GB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margin">
              <wp:posOffset>7720330</wp:posOffset>
            </wp:positionH>
            <wp:positionV relativeFrom="margin">
              <wp:posOffset>2790234</wp:posOffset>
            </wp:positionV>
            <wp:extent cx="2552065" cy="2663825"/>
            <wp:effectExtent l="0" t="0" r="635" b="3175"/>
            <wp:wrapSquare wrapText="bothSides"/>
            <wp:docPr id="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965" b="29088"/>
                    <a:stretch/>
                  </pic:blipFill>
                  <pic:spPr bwMode="auto">
                    <a:xfrm>
                      <a:off x="0" y="0"/>
                      <a:ext cx="2552065" cy="266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0B2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8039100</wp:posOffset>
                </wp:positionH>
                <wp:positionV relativeFrom="paragraph">
                  <wp:posOffset>5517339</wp:posOffset>
                </wp:positionV>
                <wp:extent cx="1623695" cy="393898"/>
                <wp:effectExtent l="0" t="0" r="14605" b="25400"/>
                <wp:wrapNone/>
                <wp:docPr id="27" name="Rounded 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3695" cy="393898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A7F622" id="Rounded Rectangle 27" o:spid="_x0000_s1026" style="position:absolute;margin-left:633pt;margin-top:434.45pt;width:127.85pt;height:31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" fillcolor="white [3212]" strokecolor="white [3212]" strokeweight="1pt">
                <v:stroke joinstyle="miter"/>
              </v:roundrect>
            </w:pict>
          </mc:Fallback>
        </mc:AlternateContent>
      </w:r>
      <w:r w:rsidR="00230B2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5154492</wp:posOffset>
                </wp:positionH>
                <wp:positionV relativeFrom="paragraph">
                  <wp:posOffset>5561965</wp:posOffset>
                </wp:positionV>
                <wp:extent cx="1592317" cy="330616"/>
                <wp:effectExtent l="0" t="0" r="27305" b="12700"/>
                <wp:wrapNone/>
                <wp:docPr id="25" name="Rounded 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2317" cy="330616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06F4E0" id="Rounded Rectangle 25" o:spid="_x0000_s1026" style="position:absolute;margin-left:405.85pt;margin-top:437.95pt;width:125.4pt;height:26.05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" fillcolor="white [3212]" strokecolor="white [3212]" strokeweight="1pt">
                <v:stroke joinstyle="miter"/>
              </v:roundrect>
            </w:pict>
          </mc:Fallback>
        </mc:AlternateContent>
      </w:r>
      <w:r w:rsidR="00230B2F">
        <w:rPr>
          <w:noProof/>
          <w:lang w:eastAsia="en-GB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margin">
              <wp:posOffset>4783537</wp:posOffset>
            </wp:positionH>
            <wp:positionV relativeFrom="margin">
              <wp:posOffset>5480620</wp:posOffset>
            </wp:positionV>
            <wp:extent cx="2505239" cy="472966"/>
            <wp:effectExtent l="0" t="0" r="0" b="381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62" t="29340" r="16105" b="59652"/>
                    <a:stretch/>
                  </pic:blipFill>
                  <pic:spPr bwMode="auto">
                    <a:xfrm>
                      <a:off x="0" y="0"/>
                      <a:ext cx="2505239" cy="4729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30B2F"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margin">
              <wp:posOffset>7707104</wp:posOffset>
            </wp:positionH>
            <wp:positionV relativeFrom="margin">
              <wp:posOffset>5477225</wp:posOffset>
            </wp:positionV>
            <wp:extent cx="2549525" cy="517525"/>
            <wp:effectExtent l="0" t="0" r="3175" b="0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62" t="29340" r="16105" b="59652"/>
                    <a:stretch/>
                  </pic:blipFill>
                  <pic:spPr bwMode="auto">
                    <a:xfrm>
                      <a:off x="0" y="0"/>
                      <a:ext cx="2549525" cy="517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066A2" w:rsidSect="00230B2F">
      <w:pgSz w:w="16838" w:h="11906" w:orient="landscape"/>
      <w:pgMar w:top="238" w:right="244" w:bottom="244" w:left="23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62118"/>
    <w:multiLevelType w:val="hybridMultilevel"/>
    <w:tmpl w:val="3C1672B6"/>
    <w:lvl w:ilvl="0" w:tplc="6A941C9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F7F16"/>
    <w:multiLevelType w:val="hybridMultilevel"/>
    <w:tmpl w:val="574A098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9479C"/>
    <w:multiLevelType w:val="hybridMultilevel"/>
    <w:tmpl w:val="924CD2C4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072DC8"/>
    <w:multiLevelType w:val="hybridMultilevel"/>
    <w:tmpl w:val="C44082F2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3C31B3"/>
    <w:multiLevelType w:val="hybridMultilevel"/>
    <w:tmpl w:val="BAC24330"/>
    <w:lvl w:ilvl="0" w:tplc="8230F7E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1A803EE"/>
    <w:multiLevelType w:val="hybridMultilevel"/>
    <w:tmpl w:val="38EAD6B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8550A2"/>
    <w:multiLevelType w:val="hybridMultilevel"/>
    <w:tmpl w:val="F5D44844"/>
    <w:lvl w:ilvl="0" w:tplc="E28A5A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536FAE"/>
    <w:multiLevelType w:val="hybridMultilevel"/>
    <w:tmpl w:val="4F7001DA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2246B4"/>
    <w:multiLevelType w:val="hybridMultilevel"/>
    <w:tmpl w:val="7B225E4C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2439DB"/>
    <w:multiLevelType w:val="hybridMultilevel"/>
    <w:tmpl w:val="8542A8E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7443"/>
    <w:multiLevelType w:val="hybridMultilevel"/>
    <w:tmpl w:val="DF0A1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9"/>
  </w:num>
  <w:num w:numId="7">
    <w:abstractNumId w:val="2"/>
  </w:num>
  <w:num w:numId="8">
    <w:abstractNumId w:val="1"/>
  </w:num>
  <w:num w:numId="9">
    <w:abstractNumId w:val="10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9EA"/>
    <w:rsid w:val="000A482A"/>
    <w:rsid w:val="001034D7"/>
    <w:rsid w:val="001066A2"/>
    <w:rsid w:val="001301FE"/>
    <w:rsid w:val="00147AAB"/>
    <w:rsid w:val="001E3BCB"/>
    <w:rsid w:val="00230B2F"/>
    <w:rsid w:val="00257C27"/>
    <w:rsid w:val="003B48D2"/>
    <w:rsid w:val="004A334D"/>
    <w:rsid w:val="004D48D7"/>
    <w:rsid w:val="005131BF"/>
    <w:rsid w:val="00536A25"/>
    <w:rsid w:val="0056672F"/>
    <w:rsid w:val="005A3F7A"/>
    <w:rsid w:val="005B1E18"/>
    <w:rsid w:val="005D6AAD"/>
    <w:rsid w:val="006E0826"/>
    <w:rsid w:val="007B3DFB"/>
    <w:rsid w:val="007C56D7"/>
    <w:rsid w:val="008B0EAF"/>
    <w:rsid w:val="00AE49EA"/>
    <w:rsid w:val="00B833A1"/>
    <w:rsid w:val="00C475C7"/>
    <w:rsid w:val="00CC7A63"/>
    <w:rsid w:val="00DF5E51"/>
    <w:rsid w:val="00E87574"/>
    <w:rsid w:val="00F15720"/>
    <w:rsid w:val="00F41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F3412"/>
  <w15:chartTrackingRefBased/>
  <w15:docId w15:val="{E2245830-7FA6-4028-B12A-6B9170EF2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082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6672F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5A3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30B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0B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47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6FE84A18</Template>
  <TotalTime>65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Eston, Robert</dc:creator>
  <cp:keywords/>
  <dc:description/>
  <cp:lastModifiedBy>Administrator</cp:lastModifiedBy>
  <cp:revision>10</cp:revision>
  <cp:lastPrinted>2019-07-11T09:49:00Z</cp:lastPrinted>
  <dcterms:created xsi:type="dcterms:W3CDTF">2017-11-30T07:43:00Z</dcterms:created>
  <dcterms:modified xsi:type="dcterms:W3CDTF">2019-07-11T09:49:00Z</dcterms:modified>
</cp:coreProperties>
</file>