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11C" w:rsidRDefault="0035511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1AD5898" wp14:editId="222CABDE">
                <wp:simplePos x="0" y="0"/>
                <wp:positionH relativeFrom="margin">
                  <wp:posOffset>-198632</wp:posOffset>
                </wp:positionH>
                <wp:positionV relativeFrom="paragraph">
                  <wp:posOffset>15125</wp:posOffset>
                </wp:positionV>
                <wp:extent cx="8668987" cy="457200"/>
                <wp:effectExtent l="0" t="0" r="18415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8987" cy="4572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210" w:rsidRPr="00E87574" w:rsidRDefault="002C7210" w:rsidP="00B833A1">
                            <w:pPr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F41716">
                              <w:rPr>
                                <w:color w:val="FFD966" w:themeColor="accent4" w:themeTint="99"/>
                                <w:sz w:val="36"/>
                              </w:rPr>
                              <w:t xml:space="preserve">PHYSICAL EDUCATION </w:t>
                            </w:r>
                            <w:r w:rsidRPr="00E87574">
                              <w:rPr>
                                <w:color w:val="FFFFFF" w:themeColor="background1"/>
                                <w:sz w:val="36"/>
                              </w:rPr>
                              <w:t xml:space="preserve">–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</w:rPr>
                              <w:t>Effects of Exercise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AD58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5.65pt;margin-top:1.2pt;width:682.6pt;height:36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" fillcolor="#002060">
                <v:textbox>
                  <w:txbxContent>
                    <w:p w:rsidR="002C7210" w:rsidRPr="00E87574" w:rsidRDefault="002C7210" w:rsidP="00B833A1">
                      <w:pPr>
                        <w:rPr>
                          <w:color w:val="FFFFFF" w:themeColor="background1"/>
                          <w:sz w:val="36"/>
                        </w:rPr>
                      </w:pPr>
                      <w:r w:rsidRPr="00F41716">
                        <w:rPr>
                          <w:color w:val="FFD966" w:themeColor="accent4" w:themeTint="99"/>
                          <w:sz w:val="36"/>
                        </w:rPr>
                        <w:t xml:space="preserve">PHYSICAL EDUCATION </w:t>
                      </w:r>
                      <w:r w:rsidRPr="00E87574">
                        <w:rPr>
                          <w:color w:val="FFFFFF" w:themeColor="background1"/>
                          <w:sz w:val="36"/>
                        </w:rPr>
                        <w:t xml:space="preserve">– </w:t>
                      </w:r>
                      <w:r>
                        <w:rPr>
                          <w:color w:val="FFFFFF" w:themeColor="background1"/>
                          <w:sz w:val="36"/>
                        </w:rPr>
                        <w:t>Effects of Exercise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8450316</wp:posOffset>
            </wp:positionH>
            <wp:positionV relativeFrom="paragraph">
              <wp:posOffset>16510</wp:posOffset>
            </wp:positionV>
            <wp:extent cx="1762125" cy="571500"/>
            <wp:effectExtent l="0" t="0" r="952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511C" w:rsidRDefault="00A753B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3C2F980B" wp14:editId="08E8C15B">
                <wp:simplePos x="0" y="0"/>
                <wp:positionH relativeFrom="page">
                  <wp:align>left</wp:align>
                </wp:positionH>
                <wp:positionV relativeFrom="paragraph">
                  <wp:posOffset>299085</wp:posOffset>
                </wp:positionV>
                <wp:extent cx="4535805" cy="478155"/>
                <wp:effectExtent l="0" t="0" r="17145" b="1714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5805" cy="47815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210" w:rsidRPr="00F75696" w:rsidRDefault="0075267C" w:rsidP="00F7569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N</w:t>
                            </w:r>
                            <w:r w:rsidR="002C7210">
                              <w:rPr>
                                <w:color w:val="FFFFFF" w:themeColor="background1"/>
                                <w:sz w:val="24"/>
                              </w:rPr>
                              <w:t>ame the four systems and give sporting examples where they are important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F980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23.55pt;width:357.15pt;height:37.65pt;z-index:251709440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" fillcolor="#002060">
                <v:textbox>
                  <w:txbxContent>
                    <w:p w:rsidR="002C7210" w:rsidRPr="00F75696" w:rsidRDefault="0075267C" w:rsidP="00F7569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N</w:t>
                      </w:r>
                      <w:r w:rsidR="002C7210">
                        <w:rPr>
                          <w:color w:val="FFFFFF" w:themeColor="background1"/>
                          <w:sz w:val="24"/>
                        </w:rPr>
                        <w:t>ame the four systems and give sporting examples where they are important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35511C" w:rsidRDefault="0035511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E62722C" wp14:editId="71C2B0BD">
                <wp:simplePos x="0" y="0"/>
                <wp:positionH relativeFrom="column">
                  <wp:posOffset>4931508</wp:posOffset>
                </wp:positionH>
                <wp:positionV relativeFrom="paragraph">
                  <wp:posOffset>61141</wp:posOffset>
                </wp:positionV>
                <wp:extent cx="5276767" cy="346075"/>
                <wp:effectExtent l="0" t="0" r="19685" b="158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767" cy="3460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210" w:rsidRPr="00CC7A63" w:rsidRDefault="0075267C" w:rsidP="00CC7A6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L</w:t>
                            </w:r>
                            <w:r w:rsidR="00A753B6">
                              <w:rPr>
                                <w:color w:val="FFFFFF" w:themeColor="background1"/>
                                <w:sz w:val="24"/>
                              </w:rPr>
                              <w:t>ist the long term effects on each 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2722C" id="_x0000_s1028" type="#_x0000_t202" style="position:absolute;margin-left:388.3pt;margin-top:4.8pt;width:415.5pt;height:27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" fillcolor="#002060">
                <v:textbox>
                  <w:txbxContent>
                    <w:p w:rsidR="002C7210" w:rsidRPr="00CC7A63" w:rsidRDefault="0075267C" w:rsidP="00CC7A6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L</w:t>
                      </w:r>
                      <w:r w:rsidR="00A753B6">
                        <w:rPr>
                          <w:color w:val="FFFFFF" w:themeColor="background1"/>
                          <w:sz w:val="24"/>
                        </w:rPr>
                        <w:t>ist the long term effects on each system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right" w:tblpY="228"/>
        <w:tblW w:w="0" w:type="auto"/>
        <w:tblLook w:val="04A0" w:firstRow="1" w:lastRow="0" w:firstColumn="1" w:lastColumn="0" w:noHBand="0" w:noVBand="1"/>
      </w:tblPr>
      <w:tblGrid>
        <w:gridCol w:w="2016"/>
        <w:gridCol w:w="6484"/>
      </w:tblGrid>
      <w:tr w:rsidR="00EE7C43" w:rsidRPr="00524492" w:rsidTr="00EE7C43">
        <w:trPr>
          <w:trHeight w:val="262"/>
        </w:trPr>
        <w:tc>
          <w:tcPr>
            <w:tcW w:w="2016" w:type="dxa"/>
          </w:tcPr>
          <w:p w:rsidR="00EE7C43" w:rsidRPr="00524492" w:rsidRDefault="00EE7C43" w:rsidP="00EE7C43">
            <w:pPr>
              <w:rPr>
                <w:sz w:val="20"/>
              </w:rPr>
            </w:pPr>
            <w:r w:rsidRPr="00A753B6">
              <w:rPr>
                <w:noProof/>
                <w:sz w:val="20"/>
                <w:lang w:eastAsia="en-GB"/>
              </w:rPr>
              <w:drawing>
                <wp:inline distT="0" distB="0" distL="0" distR="0" wp14:anchorId="63E6E0B4" wp14:editId="2B4743A4">
                  <wp:extent cx="843148" cy="308610"/>
                  <wp:effectExtent l="0" t="0" r="0" b="0"/>
                  <wp:docPr id="647170" name="Picture 2" descr="Image result for skeleton run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7170" name="Picture 2" descr="Image result for skeleton run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999" cy="3294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4" w:type="dxa"/>
          </w:tcPr>
          <w:p w:rsidR="00EE7C43" w:rsidRPr="00524492" w:rsidRDefault="00EE7C43" w:rsidP="00EE7C43">
            <w:pPr>
              <w:rPr>
                <w:sz w:val="20"/>
              </w:rPr>
            </w:pPr>
            <w:r>
              <w:rPr>
                <w:sz w:val="20"/>
              </w:rPr>
              <w:t>SKELETAL SYSTEM</w:t>
            </w:r>
            <w:r w:rsidRPr="00524492">
              <w:rPr>
                <w:sz w:val="20"/>
              </w:rPr>
              <w:t>:</w:t>
            </w:r>
          </w:p>
          <w:p w:rsidR="00EE7C43" w:rsidRPr="00A753B6" w:rsidRDefault="00EE7C43" w:rsidP="00EE7C43">
            <w:pPr>
              <w:numPr>
                <w:ilvl w:val="0"/>
                <w:numId w:val="22"/>
              </w:numPr>
              <w:rPr>
                <w:sz w:val="20"/>
              </w:rPr>
            </w:pPr>
            <w:r w:rsidRPr="00A753B6">
              <w:rPr>
                <w:sz w:val="20"/>
              </w:rPr>
              <w:t>Bone density increases</w:t>
            </w:r>
          </w:p>
        </w:tc>
      </w:tr>
      <w:tr w:rsidR="00EE7C43" w:rsidRPr="00524492" w:rsidTr="00EE7C43">
        <w:trPr>
          <w:trHeight w:val="262"/>
        </w:trPr>
        <w:tc>
          <w:tcPr>
            <w:tcW w:w="2016" w:type="dxa"/>
          </w:tcPr>
          <w:p w:rsidR="00EE7C43" w:rsidRPr="00524492" w:rsidRDefault="00EE7C43" w:rsidP="00EE7C43">
            <w:pPr>
              <w:rPr>
                <w:sz w:val="20"/>
              </w:rPr>
            </w:pPr>
            <w:r w:rsidRPr="00A753B6">
              <w:rPr>
                <w:noProof/>
                <w:sz w:val="20"/>
                <w:lang w:eastAsia="en-GB"/>
              </w:rPr>
              <w:drawing>
                <wp:inline distT="0" distB="0" distL="0" distR="0" wp14:anchorId="67FAB3C8" wp14:editId="17CFEB42">
                  <wp:extent cx="1021762" cy="736270"/>
                  <wp:effectExtent l="0" t="0" r="6985" b="6985"/>
                  <wp:docPr id="377858" name="Picture 2" descr="Image result for muscle hypertrop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858" name="Picture 2" descr="Image result for muscle hypertrop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661" cy="7859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4" w:type="dxa"/>
          </w:tcPr>
          <w:p w:rsidR="00EE7C43" w:rsidRDefault="00EE7C43" w:rsidP="00EE7C43">
            <w:pPr>
              <w:rPr>
                <w:sz w:val="20"/>
              </w:rPr>
            </w:pPr>
            <w:r>
              <w:rPr>
                <w:sz w:val="20"/>
              </w:rPr>
              <w:t>MUSCULAR ENDURANCE:</w:t>
            </w:r>
          </w:p>
          <w:p w:rsidR="00EE7C43" w:rsidRPr="00A753B6" w:rsidRDefault="00EE7C43" w:rsidP="00EE7C43">
            <w:pPr>
              <w:pStyle w:val="ListParagraph"/>
              <w:numPr>
                <w:ilvl w:val="0"/>
                <w:numId w:val="21"/>
              </w:numPr>
              <w:rPr>
                <w:sz w:val="20"/>
              </w:rPr>
            </w:pPr>
            <w:r w:rsidRPr="00A753B6">
              <w:rPr>
                <w:sz w:val="20"/>
              </w:rPr>
              <w:t xml:space="preserve">Muscle hypertrophy occurs. </w:t>
            </w:r>
          </w:p>
          <w:p w:rsidR="00EE7C43" w:rsidRPr="00A753B6" w:rsidRDefault="00EE7C43" w:rsidP="00EE7C43">
            <w:pPr>
              <w:pStyle w:val="ListParagraph"/>
              <w:numPr>
                <w:ilvl w:val="0"/>
                <w:numId w:val="21"/>
              </w:numPr>
              <w:rPr>
                <w:sz w:val="20"/>
              </w:rPr>
            </w:pPr>
            <w:r w:rsidRPr="00A753B6">
              <w:rPr>
                <w:sz w:val="20"/>
              </w:rPr>
              <w:t>Muscular strength increases.</w:t>
            </w:r>
          </w:p>
          <w:p w:rsidR="00EE7C43" w:rsidRPr="00A753B6" w:rsidRDefault="00EE7C43" w:rsidP="00EE7C43">
            <w:pPr>
              <w:pStyle w:val="ListParagraph"/>
              <w:numPr>
                <w:ilvl w:val="0"/>
                <w:numId w:val="21"/>
              </w:numPr>
              <w:rPr>
                <w:sz w:val="20"/>
              </w:rPr>
            </w:pPr>
            <w:r w:rsidRPr="00A753B6">
              <w:rPr>
                <w:sz w:val="20"/>
              </w:rPr>
              <w:t>Muscular endurance increases.</w:t>
            </w:r>
          </w:p>
          <w:p w:rsidR="00EE7C43" w:rsidRPr="00A753B6" w:rsidRDefault="00EE7C43" w:rsidP="00EE7C43">
            <w:pPr>
              <w:pStyle w:val="ListParagraph"/>
              <w:numPr>
                <w:ilvl w:val="0"/>
                <w:numId w:val="21"/>
              </w:numPr>
              <w:rPr>
                <w:sz w:val="20"/>
              </w:rPr>
            </w:pPr>
            <w:r w:rsidRPr="00A753B6">
              <w:rPr>
                <w:sz w:val="20"/>
              </w:rPr>
              <w:t>Resistance to fatigue increases.</w:t>
            </w:r>
          </w:p>
        </w:tc>
      </w:tr>
      <w:tr w:rsidR="00EE7C43" w:rsidRPr="00524492" w:rsidTr="00EE7C43">
        <w:trPr>
          <w:trHeight w:val="262"/>
        </w:trPr>
        <w:tc>
          <w:tcPr>
            <w:tcW w:w="2016" w:type="dxa"/>
          </w:tcPr>
          <w:p w:rsidR="00EE7C43" w:rsidRPr="00524492" w:rsidRDefault="00EE7C43" w:rsidP="00EE7C43">
            <w:pPr>
              <w:rPr>
                <w:sz w:val="20"/>
              </w:rPr>
            </w:pPr>
            <w:r w:rsidRPr="00A753B6">
              <w:rPr>
                <w:noProof/>
                <w:sz w:val="20"/>
                <w:lang w:eastAsia="en-GB"/>
              </w:rPr>
              <w:drawing>
                <wp:inline distT="0" distB="0" distL="0" distR="0" wp14:anchorId="1E80F029" wp14:editId="538A1CAD">
                  <wp:extent cx="1140031" cy="855922"/>
                  <wp:effectExtent l="0" t="0" r="3175" b="1905"/>
                  <wp:docPr id="840705" name="Picture 2" descr="Image result for eden haz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 descr="Image result for eden haz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826" cy="864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4" w:type="dxa"/>
          </w:tcPr>
          <w:p w:rsidR="00EE7C43" w:rsidRPr="00524492" w:rsidRDefault="00EE7C43" w:rsidP="00EE7C43">
            <w:pPr>
              <w:rPr>
                <w:sz w:val="20"/>
              </w:rPr>
            </w:pPr>
            <w:r>
              <w:rPr>
                <w:sz w:val="20"/>
              </w:rPr>
              <w:t>CARDIOVASCULAR ENDURANCE:</w:t>
            </w:r>
          </w:p>
          <w:p w:rsidR="00EE7C43" w:rsidRPr="00A753B6" w:rsidRDefault="00EE7C43" w:rsidP="00EE7C43">
            <w:pPr>
              <w:numPr>
                <w:ilvl w:val="0"/>
                <w:numId w:val="19"/>
              </w:numPr>
              <w:rPr>
                <w:sz w:val="20"/>
              </w:rPr>
            </w:pPr>
            <w:r w:rsidRPr="00A753B6">
              <w:rPr>
                <w:sz w:val="20"/>
              </w:rPr>
              <w:t>Heart hypertrophy occurs.</w:t>
            </w:r>
          </w:p>
          <w:p w:rsidR="00EE7C43" w:rsidRPr="00A753B6" w:rsidRDefault="00EE7C43" w:rsidP="00EE7C43">
            <w:pPr>
              <w:numPr>
                <w:ilvl w:val="0"/>
                <w:numId w:val="19"/>
              </w:numPr>
              <w:rPr>
                <w:sz w:val="20"/>
              </w:rPr>
            </w:pPr>
            <w:r w:rsidRPr="00A753B6">
              <w:rPr>
                <w:sz w:val="20"/>
              </w:rPr>
              <w:t>Resting heart rate decreases.</w:t>
            </w:r>
          </w:p>
          <w:p w:rsidR="00EE7C43" w:rsidRPr="00A753B6" w:rsidRDefault="00EE7C43" w:rsidP="00EE7C43">
            <w:pPr>
              <w:numPr>
                <w:ilvl w:val="0"/>
                <w:numId w:val="19"/>
              </w:numPr>
              <w:rPr>
                <w:sz w:val="20"/>
              </w:rPr>
            </w:pPr>
            <w:r w:rsidRPr="00A753B6">
              <w:rPr>
                <w:sz w:val="20"/>
              </w:rPr>
              <w:t>Resting stroke volume increases.</w:t>
            </w:r>
          </w:p>
          <w:p w:rsidR="00EE7C43" w:rsidRPr="00A753B6" w:rsidRDefault="00EE7C43" w:rsidP="00EE7C43">
            <w:pPr>
              <w:numPr>
                <w:ilvl w:val="0"/>
                <w:numId w:val="19"/>
              </w:numPr>
              <w:rPr>
                <w:sz w:val="20"/>
              </w:rPr>
            </w:pPr>
            <w:r w:rsidRPr="00A753B6">
              <w:rPr>
                <w:sz w:val="20"/>
              </w:rPr>
              <w:t>Cardiac output increases.</w:t>
            </w:r>
          </w:p>
          <w:p w:rsidR="00EE7C43" w:rsidRPr="00A753B6" w:rsidRDefault="00EE7C43" w:rsidP="00EE7C43">
            <w:pPr>
              <w:numPr>
                <w:ilvl w:val="0"/>
                <w:numId w:val="19"/>
              </w:numPr>
              <w:rPr>
                <w:sz w:val="20"/>
              </w:rPr>
            </w:pPr>
            <w:r w:rsidRPr="00A753B6">
              <w:rPr>
                <w:sz w:val="20"/>
              </w:rPr>
              <w:t>Recovery rate increases.</w:t>
            </w:r>
          </w:p>
        </w:tc>
      </w:tr>
      <w:tr w:rsidR="00EE7C43" w:rsidRPr="00524492" w:rsidTr="00EE7C43">
        <w:trPr>
          <w:trHeight w:val="262"/>
        </w:trPr>
        <w:tc>
          <w:tcPr>
            <w:tcW w:w="2016" w:type="dxa"/>
          </w:tcPr>
          <w:p w:rsidR="00EE7C43" w:rsidRPr="00524492" w:rsidRDefault="00EE7C43" w:rsidP="00EE7C43">
            <w:pPr>
              <w:rPr>
                <w:sz w:val="20"/>
              </w:rPr>
            </w:pPr>
            <w:r w:rsidRPr="00A753B6">
              <w:rPr>
                <w:noProof/>
                <w:sz w:val="20"/>
                <w:lang w:eastAsia="en-GB"/>
              </w:rPr>
              <w:drawing>
                <wp:inline distT="0" distB="0" distL="0" distR="0" wp14:anchorId="747AF322" wp14:editId="2BCE5AD6">
                  <wp:extent cx="1116281" cy="870603"/>
                  <wp:effectExtent l="0" t="0" r="8255" b="5715"/>
                  <wp:docPr id="650242" name="Picture 2" descr="Image result for jess ennis run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0242" name="Picture 2" descr="Image result for jess ennis run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029" cy="8743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4" w:type="dxa"/>
          </w:tcPr>
          <w:p w:rsidR="00EE7C43" w:rsidRPr="00524492" w:rsidRDefault="00EE7C43" w:rsidP="00EE7C43">
            <w:pPr>
              <w:rPr>
                <w:sz w:val="20"/>
              </w:rPr>
            </w:pPr>
            <w:r>
              <w:rPr>
                <w:sz w:val="20"/>
              </w:rPr>
              <w:t>RESPIRATORY SYSTEM:</w:t>
            </w:r>
          </w:p>
          <w:p w:rsidR="00EE7C43" w:rsidRPr="00A753B6" w:rsidRDefault="00EE7C43" w:rsidP="00EE7C43">
            <w:pPr>
              <w:numPr>
                <w:ilvl w:val="0"/>
                <w:numId w:val="20"/>
              </w:numPr>
              <w:rPr>
                <w:sz w:val="20"/>
              </w:rPr>
            </w:pPr>
            <w:r w:rsidRPr="00A753B6">
              <w:rPr>
                <w:sz w:val="20"/>
              </w:rPr>
              <w:t>Aerobic capacity increases.</w:t>
            </w:r>
          </w:p>
          <w:p w:rsidR="00EE7C43" w:rsidRPr="00A753B6" w:rsidRDefault="00EE7C43" w:rsidP="00EE7C43">
            <w:pPr>
              <w:numPr>
                <w:ilvl w:val="0"/>
                <w:numId w:val="20"/>
              </w:numPr>
              <w:rPr>
                <w:sz w:val="20"/>
              </w:rPr>
            </w:pPr>
            <w:r w:rsidRPr="00A753B6">
              <w:rPr>
                <w:sz w:val="20"/>
              </w:rPr>
              <w:t>Respiratory muscles become stronger.</w:t>
            </w:r>
          </w:p>
          <w:p w:rsidR="00EE7C43" w:rsidRPr="00A753B6" w:rsidRDefault="00EE7C43" w:rsidP="00EE7C43">
            <w:pPr>
              <w:numPr>
                <w:ilvl w:val="0"/>
                <w:numId w:val="20"/>
              </w:numPr>
              <w:rPr>
                <w:sz w:val="20"/>
              </w:rPr>
            </w:pPr>
            <w:r w:rsidRPr="00A753B6">
              <w:rPr>
                <w:sz w:val="20"/>
              </w:rPr>
              <w:t>Tidal volume during exercise increases.</w:t>
            </w:r>
          </w:p>
          <w:p w:rsidR="00EE7C43" w:rsidRPr="00A753B6" w:rsidRDefault="00EE7C43" w:rsidP="00EE7C43">
            <w:pPr>
              <w:numPr>
                <w:ilvl w:val="0"/>
                <w:numId w:val="20"/>
              </w:numPr>
              <w:rPr>
                <w:sz w:val="20"/>
              </w:rPr>
            </w:pPr>
            <w:r w:rsidRPr="00A753B6">
              <w:rPr>
                <w:sz w:val="20"/>
              </w:rPr>
              <w:t>Minute ventilation during exercise increases.</w:t>
            </w:r>
          </w:p>
        </w:tc>
      </w:tr>
    </w:tbl>
    <w:p w:rsidR="0035511C" w:rsidRDefault="0035511C"/>
    <w:p w:rsidR="002C7210" w:rsidRDefault="00F7569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E62722C" wp14:editId="71C2B0BD">
                <wp:simplePos x="0" y="0"/>
                <wp:positionH relativeFrom="page">
                  <wp:align>left</wp:align>
                </wp:positionH>
                <wp:positionV relativeFrom="paragraph">
                  <wp:posOffset>2264261</wp:posOffset>
                </wp:positionV>
                <wp:extent cx="4524375" cy="478155"/>
                <wp:effectExtent l="0" t="0" r="28575" b="1714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47815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210" w:rsidRPr="00CC7A63" w:rsidRDefault="002C7210" w:rsidP="0035511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 xml:space="preserve">Short term effects of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exercise.Remember</w:t>
                            </w:r>
                            <w:proofErr w:type="spellEnd"/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 xml:space="preserve"> the </w:t>
                            </w:r>
                            <w:r w:rsidR="00927526">
                              <w:rPr>
                                <w:color w:val="FFFFFF" w:themeColor="background1"/>
                                <w:sz w:val="24"/>
                              </w:rPr>
                              <w:t xml:space="preserve">short term effects </w: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of exercise on the different body systems</w:t>
                            </w:r>
                          </w:p>
                          <w:p w:rsidR="002C7210" w:rsidRPr="00CC7A63" w:rsidRDefault="002C7210" w:rsidP="00CC7A6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62722C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0;margin-top:178.3pt;width:356.25pt;height:37.65pt;z-index:251677696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" fillcolor="#002060">
                <v:textbox>
                  <w:txbxContent>
                    <w:p w:rsidR="002C7210" w:rsidRPr="00CC7A63" w:rsidRDefault="002C7210" w:rsidP="0035511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 xml:space="preserve">Short term effects of </w:t>
                      </w:r>
                      <w:proofErr w:type="spellStart"/>
                      <w:r>
                        <w:rPr>
                          <w:color w:val="FFFFFF" w:themeColor="background1"/>
                          <w:sz w:val="24"/>
                        </w:rPr>
                        <w:t>exercise.Remember</w:t>
                      </w:r>
                      <w:proofErr w:type="spellEnd"/>
                      <w:r>
                        <w:rPr>
                          <w:color w:val="FFFFFF" w:themeColor="background1"/>
                          <w:sz w:val="24"/>
                        </w:rPr>
                        <w:t xml:space="preserve"> the </w:t>
                      </w:r>
                      <w:r w:rsidR="00927526">
                        <w:rPr>
                          <w:color w:val="FFFFFF" w:themeColor="background1"/>
                          <w:sz w:val="24"/>
                        </w:rPr>
                        <w:t xml:space="preserve">short term effects </w:t>
                      </w:r>
                      <w:r>
                        <w:rPr>
                          <w:color w:val="FFFFFF" w:themeColor="background1"/>
                          <w:sz w:val="24"/>
                        </w:rPr>
                        <w:t>of exercise on the different body systems</w:t>
                      </w:r>
                    </w:p>
                    <w:p w:rsidR="002C7210" w:rsidRPr="00CC7A63" w:rsidRDefault="002C7210" w:rsidP="00CC7A6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color w:val="FFFFFF" w:themeColor="background1"/>
                          <w:sz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2921330" cy="2145131"/>
            <wp:effectExtent l="0" t="0" r="0" b="7620"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343" b="48653"/>
                    <a:stretch/>
                  </pic:blipFill>
                  <pic:spPr bwMode="auto">
                    <a:xfrm>
                      <a:off x="0" y="0"/>
                      <a:ext cx="2934050" cy="2154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82DC387" wp14:editId="6EB2EFA0">
            <wp:extent cx="889765" cy="2030680"/>
            <wp:effectExtent l="0" t="0" r="5715" b="8255"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561" t="50672"/>
                    <a:stretch/>
                  </pic:blipFill>
                  <pic:spPr bwMode="auto">
                    <a:xfrm>
                      <a:off x="0" y="0"/>
                      <a:ext cx="898799" cy="2051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961"/>
        <w:tblW w:w="0" w:type="auto"/>
        <w:tblLook w:val="04A0" w:firstRow="1" w:lastRow="0" w:firstColumn="1" w:lastColumn="0" w:noHBand="0" w:noVBand="1"/>
      </w:tblPr>
      <w:tblGrid>
        <w:gridCol w:w="1661"/>
        <w:gridCol w:w="5989"/>
      </w:tblGrid>
      <w:tr w:rsidR="00A753B6" w:rsidRPr="002C7210" w:rsidTr="00A753B6">
        <w:trPr>
          <w:trHeight w:val="262"/>
        </w:trPr>
        <w:tc>
          <w:tcPr>
            <w:tcW w:w="1661" w:type="dxa"/>
          </w:tcPr>
          <w:p w:rsidR="00A753B6" w:rsidRPr="002C7210" w:rsidRDefault="00A753B6" w:rsidP="00A753B6">
            <w:pPr>
              <w:rPr>
                <w:sz w:val="18"/>
              </w:rPr>
            </w:pPr>
            <w:r w:rsidRPr="002C7210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5DA6475F" wp14:editId="4F0CEC24">
                  <wp:simplePos x="0" y="0"/>
                  <wp:positionH relativeFrom="column">
                    <wp:posOffset>85667</wp:posOffset>
                  </wp:positionH>
                  <wp:positionV relativeFrom="paragraph">
                    <wp:posOffset>39436</wp:posOffset>
                  </wp:positionV>
                  <wp:extent cx="629392" cy="55930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89" t="15916" r="65287" b="63220"/>
                          <a:stretch/>
                        </pic:blipFill>
                        <pic:spPr bwMode="auto">
                          <a:xfrm>
                            <a:off x="0" y="0"/>
                            <a:ext cx="629392" cy="5593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989" w:type="dxa"/>
          </w:tcPr>
          <w:p w:rsidR="00A753B6" w:rsidRPr="002C7210" w:rsidRDefault="00A753B6" w:rsidP="00A753B6">
            <w:pPr>
              <w:rPr>
                <w:sz w:val="18"/>
              </w:rPr>
            </w:pPr>
            <w:r w:rsidRPr="002C7210">
              <w:rPr>
                <w:sz w:val="18"/>
              </w:rPr>
              <w:t>SKELETAL SYSTEM:</w:t>
            </w:r>
          </w:p>
          <w:p w:rsidR="00A753B6" w:rsidRPr="002C7210" w:rsidRDefault="00A753B6" w:rsidP="00A753B6">
            <w:pPr>
              <w:rPr>
                <w:sz w:val="18"/>
              </w:rPr>
            </w:pPr>
          </w:p>
          <w:p w:rsidR="00A753B6" w:rsidRPr="002C7210" w:rsidRDefault="00A753B6" w:rsidP="00A753B6">
            <w:pPr>
              <w:rPr>
                <w:sz w:val="18"/>
              </w:rPr>
            </w:pPr>
            <w:r w:rsidRPr="002C7210">
              <w:rPr>
                <w:sz w:val="18"/>
              </w:rPr>
              <w:t>There are no short term effect of exercise on the skeletal system!!!!!</w:t>
            </w:r>
          </w:p>
          <w:p w:rsidR="00A753B6" w:rsidRPr="002C7210" w:rsidRDefault="00A753B6" w:rsidP="00A753B6">
            <w:pPr>
              <w:rPr>
                <w:sz w:val="18"/>
              </w:rPr>
            </w:pPr>
          </w:p>
        </w:tc>
      </w:tr>
      <w:tr w:rsidR="00A753B6" w:rsidRPr="002C7210" w:rsidTr="00A753B6">
        <w:trPr>
          <w:trHeight w:val="262"/>
        </w:trPr>
        <w:tc>
          <w:tcPr>
            <w:tcW w:w="1661" w:type="dxa"/>
          </w:tcPr>
          <w:p w:rsidR="00A753B6" w:rsidRPr="002C7210" w:rsidRDefault="00A753B6" w:rsidP="00A753B6">
            <w:pPr>
              <w:rPr>
                <w:sz w:val="18"/>
              </w:rPr>
            </w:pPr>
            <w:r w:rsidRPr="002C7210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3DCBF8BF" wp14:editId="55127ECB">
                  <wp:simplePos x="0" y="0"/>
                  <wp:positionH relativeFrom="column">
                    <wp:posOffset>50246</wp:posOffset>
                  </wp:positionH>
                  <wp:positionV relativeFrom="paragraph">
                    <wp:posOffset>57578</wp:posOffset>
                  </wp:positionV>
                  <wp:extent cx="791327" cy="831273"/>
                  <wp:effectExtent l="0" t="0" r="8890" b="698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570" t="42068" r="52187" b="34641"/>
                          <a:stretch/>
                        </pic:blipFill>
                        <pic:spPr bwMode="auto">
                          <a:xfrm>
                            <a:off x="0" y="0"/>
                            <a:ext cx="797050" cy="837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989" w:type="dxa"/>
          </w:tcPr>
          <w:p w:rsidR="00A753B6" w:rsidRPr="002C7210" w:rsidRDefault="00A753B6" w:rsidP="00A753B6">
            <w:pPr>
              <w:rPr>
                <w:sz w:val="18"/>
              </w:rPr>
            </w:pPr>
            <w:r w:rsidRPr="002C7210">
              <w:rPr>
                <w:sz w:val="18"/>
              </w:rPr>
              <w:t>MUSCULAR ENDURANCE:</w:t>
            </w:r>
          </w:p>
          <w:p w:rsidR="00A753B6" w:rsidRPr="002C7210" w:rsidRDefault="00A753B6" w:rsidP="00A753B6">
            <w:pPr>
              <w:rPr>
                <w:sz w:val="18"/>
              </w:rPr>
            </w:pPr>
            <w:r w:rsidRPr="002C7210">
              <w:rPr>
                <w:sz w:val="18"/>
              </w:rPr>
              <w:t>When we exercise our muscle respond in a number of ways</w:t>
            </w:r>
          </w:p>
          <w:p w:rsidR="00A753B6" w:rsidRPr="002C7210" w:rsidRDefault="00A753B6" w:rsidP="00A753B6">
            <w:pPr>
              <w:pStyle w:val="ListParagraph"/>
              <w:numPr>
                <w:ilvl w:val="0"/>
                <w:numId w:val="14"/>
              </w:numPr>
              <w:rPr>
                <w:sz w:val="18"/>
              </w:rPr>
            </w:pPr>
            <w:r w:rsidRPr="002C7210">
              <w:rPr>
                <w:b/>
                <w:bCs/>
                <w:sz w:val="18"/>
              </w:rPr>
              <w:t>The temperature of our muscles increases</w:t>
            </w:r>
            <w:r w:rsidRPr="002C7210">
              <w:rPr>
                <w:sz w:val="18"/>
              </w:rPr>
              <w:t xml:space="preserve">. </w:t>
            </w:r>
          </w:p>
          <w:p w:rsidR="00A753B6" w:rsidRPr="002C7210" w:rsidRDefault="00A753B6" w:rsidP="00A753B6">
            <w:pPr>
              <w:pStyle w:val="ListParagraph"/>
              <w:numPr>
                <w:ilvl w:val="0"/>
                <w:numId w:val="14"/>
              </w:numPr>
              <w:rPr>
                <w:sz w:val="18"/>
              </w:rPr>
            </w:pPr>
            <w:proofErr w:type="spellStart"/>
            <w:r w:rsidRPr="002C7210">
              <w:rPr>
                <w:b/>
                <w:bCs/>
                <w:sz w:val="18"/>
              </w:rPr>
              <w:t>Build up</w:t>
            </w:r>
            <w:proofErr w:type="spellEnd"/>
            <w:r w:rsidRPr="002C7210">
              <w:rPr>
                <w:b/>
                <w:bCs/>
                <w:sz w:val="18"/>
              </w:rPr>
              <w:t xml:space="preserve"> of waste products like Lactic acid in the muscles</w:t>
            </w:r>
            <w:r w:rsidRPr="002C7210">
              <w:rPr>
                <w:sz w:val="18"/>
              </w:rPr>
              <w:t xml:space="preserve">. </w:t>
            </w:r>
          </w:p>
          <w:p w:rsidR="00A753B6" w:rsidRPr="002C7210" w:rsidRDefault="00A753B6" w:rsidP="00A753B6">
            <w:pPr>
              <w:pStyle w:val="ListParagraph"/>
              <w:numPr>
                <w:ilvl w:val="0"/>
                <w:numId w:val="14"/>
              </w:numPr>
              <w:rPr>
                <w:sz w:val="18"/>
              </w:rPr>
            </w:pPr>
            <w:r w:rsidRPr="002C7210">
              <w:rPr>
                <w:b/>
                <w:bCs/>
                <w:sz w:val="18"/>
              </w:rPr>
              <w:t>Blood is redistributed to the working muscles, known as the vascular. So there is an increased supply of oxygen to the muscles.</w:t>
            </w:r>
          </w:p>
        </w:tc>
      </w:tr>
      <w:tr w:rsidR="00A753B6" w:rsidRPr="002C7210" w:rsidTr="00A753B6">
        <w:trPr>
          <w:trHeight w:val="262"/>
        </w:trPr>
        <w:tc>
          <w:tcPr>
            <w:tcW w:w="1661" w:type="dxa"/>
          </w:tcPr>
          <w:p w:rsidR="00A753B6" w:rsidRPr="002C7210" w:rsidRDefault="00A753B6" w:rsidP="00A753B6">
            <w:pPr>
              <w:rPr>
                <w:sz w:val="18"/>
              </w:rPr>
            </w:pPr>
            <w:r w:rsidRPr="002C7210">
              <w:rPr>
                <w:noProof/>
                <w:sz w:val="18"/>
                <w:lang w:eastAsia="en-GB"/>
              </w:rPr>
              <w:drawing>
                <wp:inline distT="0" distB="0" distL="0" distR="0" wp14:anchorId="41970F8E" wp14:editId="5B3CA44F">
                  <wp:extent cx="890270" cy="1021278"/>
                  <wp:effectExtent l="0" t="0" r="5080" b="762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472" cy="1042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9" w:type="dxa"/>
          </w:tcPr>
          <w:p w:rsidR="00A753B6" w:rsidRPr="002C7210" w:rsidRDefault="00A753B6" w:rsidP="00A753B6">
            <w:pPr>
              <w:rPr>
                <w:sz w:val="18"/>
              </w:rPr>
            </w:pPr>
            <w:r w:rsidRPr="002C7210">
              <w:rPr>
                <w:sz w:val="18"/>
              </w:rPr>
              <w:t>CARDIOVASCULAR ENDURANCE:</w:t>
            </w:r>
          </w:p>
          <w:p w:rsidR="00A753B6" w:rsidRPr="002C7210" w:rsidRDefault="00A753B6" w:rsidP="00A753B6">
            <w:pPr>
              <w:numPr>
                <w:ilvl w:val="0"/>
                <w:numId w:val="15"/>
              </w:numPr>
              <w:rPr>
                <w:sz w:val="18"/>
              </w:rPr>
            </w:pPr>
            <w:r w:rsidRPr="002C7210">
              <w:rPr>
                <w:b/>
                <w:bCs/>
                <w:sz w:val="18"/>
              </w:rPr>
              <w:t>Heart rate increases</w:t>
            </w:r>
            <w:r w:rsidRPr="002C7210">
              <w:rPr>
                <w:sz w:val="18"/>
              </w:rPr>
              <w:t>. The heart beats faster to increase the flow of blood around the body especially to the working muscles.</w:t>
            </w:r>
          </w:p>
          <w:p w:rsidR="00A753B6" w:rsidRPr="002C7210" w:rsidRDefault="00A753B6" w:rsidP="00A753B6">
            <w:pPr>
              <w:numPr>
                <w:ilvl w:val="0"/>
                <w:numId w:val="15"/>
              </w:numPr>
              <w:rPr>
                <w:sz w:val="18"/>
              </w:rPr>
            </w:pPr>
            <w:r w:rsidRPr="002C7210">
              <w:rPr>
                <w:b/>
                <w:bCs/>
                <w:sz w:val="18"/>
              </w:rPr>
              <w:t>Stroke volume increases</w:t>
            </w:r>
            <w:r w:rsidRPr="002C7210">
              <w:rPr>
                <w:sz w:val="18"/>
              </w:rPr>
              <w:t>. More blood is pumped per beat as the heart expands to allow more blood in and out per beat.</w:t>
            </w:r>
          </w:p>
          <w:p w:rsidR="00A753B6" w:rsidRPr="002C7210" w:rsidRDefault="00A753B6" w:rsidP="00A753B6">
            <w:pPr>
              <w:numPr>
                <w:ilvl w:val="0"/>
                <w:numId w:val="15"/>
              </w:numPr>
              <w:rPr>
                <w:sz w:val="18"/>
              </w:rPr>
            </w:pPr>
            <w:r w:rsidRPr="002C7210">
              <w:rPr>
                <w:b/>
                <w:bCs/>
                <w:sz w:val="18"/>
              </w:rPr>
              <w:t xml:space="preserve">Cardiac Output increases </w:t>
            </w:r>
            <w:r w:rsidRPr="002C7210">
              <w:rPr>
                <w:sz w:val="18"/>
              </w:rPr>
              <w:t>(HR X SV = CO)</w:t>
            </w:r>
          </w:p>
          <w:p w:rsidR="00A753B6" w:rsidRPr="002C7210" w:rsidRDefault="00A753B6" w:rsidP="00A753B6">
            <w:pPr>
              <w:numPr>
                <w:ilvl w:val="0"/>
                <w:numId w:val="15"/>
              </w:numPr>
              <w:rPr>
                <w:sz w:val="18"/>
              </w:rPr>
            </w:pPr>
            <w:r w:rsidRPr="002C7210">
              <w:rPr>
                <w:b/>
                <w:bCs/>
                <w:sz w:val="18"/>
              </w:rPr>
              <w:t>Vascular Shunt occurs = Blood is redistributed to the working muscles.</w:t>
            </w:r>
          </w:p>
        </w:tc>
      </w:tr>
      <w:tr w:rsidR="00A753B6" w:rsidRPr="002C7210" w:rsidTr="00A753B6">
        <w:trPr>
          <w:trHeight w:val="262"/>
        </w:trPr>
        <w:tc>
          <w:tcPr>
            <w:tcW w:w="1661" w:type="dxa"/>
          </w:tcPr>
          <w:p w:rsidR="00A753B6" w:rsidRPr="002C7210" w:rsidRDefault="00A753B6" w:rsidP="00A753B6">
            <w:pPr>
              <w:rPr>
                <w:sz w:val="18"/>
              </w:rPr>
            </w:pPr>
            <w:r w:rsidRPr="002C7210">
              <w:rPr>
                <w:noProof/>
                <w:sz w:val="18"/>
                <w:lang w:eastAsia="en-GB"/>
              </w:rPr>
              <w:drawing>
                <wp:inline distT="0" distB="0" distL="0" distR="0" wp14:anchorId="40784FDA" wp14:editId="629C4046">
                  <wp:extent cx="917732" cy="688769"/>
                  <wp:effectExtent l="0" t="0" r="0" b="0"/>
                  <wp:docPr id="354310" name="Picture 6" descr="http://www.biology-questions-and-answers.com/images/Respir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310" name="Picture 6" descr="http://www.biology-questions-and-answers.com/images/Respir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831" cy="7031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9" w:type="dxa"/>
          </w:tcPr>
          <w:p w:rsidR="00A753B6" w:rsidRPr="002C7210" w:rsidRDefault="00A753B6" w:rsidP="00A753B6">
            <w:pPr>
              <w:rPr>
                <w:sz w:val="18"/>
              </w:rPr>
            </w:pPr>
            <w:r w:rsidRPr="002C7210">
              <w:rPr>
                <w:sz w:val="18"/>
              </w:rPr>
              <w:t>RESPIRATORY SYSTEM:</w:t>
            </w:r>
          </w:p>
          <w:p w:rsidR="00A753B6" w:rsidRPr="002C7210" w:rsidRDefault="00A753B6" w:rsidP="00A753B6">
            <w:pPr>
              <w:numPr>
                <w:ilvl w:val="0"/>
                <w:numId w:val="16"/>
              </w:numPr>
              <w:rPr>
                <w:sz w:val="18"/>
              </w:rPr>
            </w:pPr>
            <w:r w:rsidRPr="002C7210">
              <w:rPr>
                <w:sz w:val="18"/>
              </w:rPr>
              <w:t>Respiratory rate increases.</w:t>
            </w:r>
          </w:p>
          <w:p w:rsidR="00A753B6" w:rsidRPr="002C7210" w:rsidRDefault="00A753B6" w:rsidP="00A753B6">
            <w:pPr>
              <w:numPr>
                <w:ilvl w:val="0"/>
                <w:numId w:val="16"/>
              </w:numPr>
              <w:rPr>
                <w:sz w:val="18"/>
              </w:rPr>
            </w:pPr>
            <w:r w:rsidRPr="002C7210">
              <w:rPr>
                <w:sz w:val="18"/>
              </w:rPr>
              <w:t>Minute ventilation increases.</w:t>
            </w:r>
          </w:p>
          <w:p w:rsidR="00A753B6" w:rsidRPr="002C7210" w:rsidRDefault="00A753B6" w:rsidP="00A753B6">
            <w:pPr>
              <w:numPr>
                <w:ilvl w:val="0"/>
                <w:numId w:val="16"/>
              </w:numPr>
              <w:rPr>
                <w:sz w:val="18"/>
              </w:rPr>
            </w:pPr>
            <w:r w:rsidRPr="002C7210">
              <w:rPr>
                <w:sz w:val="18"/>
              </w:rPr>
              <w:t>Tidal volume increases.</w:t>
            </w:r>
          </w:p>
        </w:tc>
      </w:tr>
    </w:tbl>
    <w:p w:rsidR="00A753B6" w:rsidRDefault="00A753B6"/>
    <w:p w:rsidR="0035511C" w:rsidRDefault="0035511C"/>
    <w:p w:rsidR="0035511C" w:rsidRDefault="00BD65C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59042F0F" wp14:editId="108E2D6A">
                <wp:simplePos x="0" y="0"/>
                <wp:positionH relativeFrom="margin">
                  <wp:align>right</wp:align>
                </wp:positionH>
                <wp:positionV relativeFrom="paragraph">
                  <wp:posOffset>11545</wp:posOffset>
                </wp:positionV>
                <wp:extent cx="5276767" cy="463797"/>
                <wp:effectExtent l="0" t="0" r="19685" b="12700"/>
                <wp:wrapNone/>
                <wp:docPr id="8407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767" cy="46379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65C2" w:rsidRPr="00BD65C2" w:rsidRDefault="00BD65C2" w:rsidP="00BD65C2">
                            <w:pPr>
                              <w:ind w:left="360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 xml:space="preserve">4.    </w:t>
                            </w:r>
                            <w:r w:rsidR="0075267C">
                              <w:rPr>
                                <w:color w:val="FFFFFF" w:themeColor="background1"/>
                                <w:sz w:val="24"/>
                              </w:rPr>
                              <w:t>A</w:t>
                            </w:r>
                            <w:bookmarkStart w:id="0" w:name="_GoBack"/>
                            <w:bookmarkEnd w:id="0"/>
                            <w:r w:rsidR="007E1958">
                              <w:rPr>
                                <w:color w:val="FFFFFF" w:themeColor="background1"/>
                                <w:sz w:val="24"/>
                              </w:rPr>
                              <w:t xml:space="preserve">nalyse the </w:t>
                            </w:r>
                            <w:r w:rsidR="00EE7C43">
                              <w:rPr>
                                <w:color w:val="FFFFFF" w:themeColor="background1"/>
                                <w:sz w:val="24"/>
                              </w:rPr>
                              <w:t>benefits of long term exercise on the body compared to a sedentary lifestyle</w:t>
                            </w:r>
                            <w:r w:rsidR="007E1958">
                              <w:rPr>
                                <w:color w:val="FFFFFF" w:themeColor="background1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42F0F" id="_x0000_s1030" type="#_x0000_t202" style="position:absolute;margin-left:364.3pt;margin-top:.9pt;width:415.5pt;height:36.5pt;z-index:2517145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" fillcolor="#002060">
                <v:textbox>
                  <w:txbxContent>
                    <w:p w:rsidR="00BD65C2" w:rsidRPr="00BD65C2" w:rsidRDefault="00BD65C2" w:rsidP="00BD65C2">
                      <w:pPr>
                        <w:ind w:left="360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 xml:space="preserve">4.    </w:t>
                      </w:r>
                      <w:r w:rsidR="0075267C">
                        <w:rPr>
                          <w:color w:val="FFFFFF" w:themeColor="background1"/>
                          <w:sz w:val="24"/>
                        </w:rPr>
                        <w:t>A</w:t>
                      </w:r>
                      <w:bookmarkStart w:id="1" w:name="_GoBack"/>
                      <w:bookmarkEnd w:id="1"/>
                      <w:r w:rsidR="007E1958">
                        <w:rPr>
                          <w:color w:val="FFFFFF" w:themeColor="background1"/>
                          <w:sz w:val="24"/>
                        </w:rPr>
                        <w:t xml:space="preserve">nalyse the </w:t>
                      </w:r>
                      <w:r w:rsidR="00EE7C43">
                        <w:rPr>
                          <w:color w:val="FFFFFF" w:themeColor="background1"/>
                          <w:sz w:val="24"/>
                        </w:rPr>
                        <w:t>benefits of long term exercise on the body compared to a sedentary lifestyle</w:t>
                      </w:r>
                      <w:r w:rsidR="007E1958">
                        <w:rPr>
                          <w:color w:val="FFFFFF" w:themeColor="background1"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E7C43" w:rsidRDefault="00EE7C43"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5085888</wp:posOffset>
            </wp:positionH>
            <wp:positionV relativeFrom="paragraph">
              <wp:posOffset>189296</wp:posOffset>
            </wp:positionV>
            <wp:extent cx="5271135" cy="2743200"/>
            <wp:effectExtent l="0" t="0" r="5715" b="0"/>
            <wp:wrapNone/>
            <wp:docPr id="840709" name="Picture 840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49" t="24555" r="33545" b="23055"/>
                    <a:stretch/>
                  </pic:blipFill>
                  <pic:spPr bwMode="auto">
                    <a:xfrm>
                      <a:off x="0" y="0"/>
                      <a:ext cx="5280670" cy="27481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511C" w:rsidRDefault="00EE7C43"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840708" name="Rectangle 840708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7AAA2A" id="Rectangle 840708" o:spid="_x0000_s1026" alt="See the source image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" filled="f" stroked="f">
                <o:lock v:ext="edit" aspectratio="t"/>
                <w10:anchorlock/>
              </v:rect>
            </w:pict>
          </mc:Fallback>
        </mc:AlternateContent>
      </w:r>
    </w:p>
    <w:p w:rsidR="0035511C" w:rsidRDefault="0035511C"/>
    <w:p w:rsidR="001066A2" w:rsidRDefault="00230B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8039100</wp:posOffset>
                </wp:positionH>
                <wp:positionV relativeFrom="paragraph">
                  <wp:posOffset>5517339</wp:posOffset>
                </wp:positionV>
                <wp:extent cx="1623695" cy="393898"/>
                <wp:effectExtent l="0" t="0" r="14605" b="2540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695" cy="39389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2870C9" id="Rounded Rectangle 27" o:spid="_x0000_s1026" style="position:absolute;margin-left:633pt;margin-top:434.45pt;width:127.85pt;height:31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" fillcolor="white [3212]" strokecolor="white [3212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5154492</wp:posOffset>
                </wp:positionH>
                <wp:positionV relativeFrom="paragraph">
                  <wp:posOffset>5561965</wp:posOffset>
                </wp:positionV>
                <wp:extent cx="1592317" cy="330616"/>
                <wp:effectExtent l="0" t="0" r="27305" b="1270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2317" cy="330616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D0DBCB" id="Rounded Rectangle 25" o:spid="_x0000_s1026" style="position:absolute;margin-left:405.85pt;margin-top:437.95pt;width:125.4pt;height:26.0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" fillcolor="white [3212]" strokecolor="white [3212]" strokeweight="1pt">
                <v:stroke joinstyle="miter"/>
              </v:roundrect>
            </w:pict>
          </mc:Fallback>
        </mc:AlternateContent>
      </w:r>
    </w:p>
    <w:sectPr w:rsidR="001066A2" w:rsidSect="00230B2F">
      <w:pgSz w:w="16838" w:h="11906" w:orient="landscape"/>
      <w:pgMar w:top="238" w:right="244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62118"/>
    <w:multiLevelType w:val="hybridMultilevel"/>
    <w:tmpl w:val="3C1672B6"/>
    <w:lvl w:ilvl="0" w:tplc="6A941C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F7F16"/>
    <w:multiLevelType w:val="hybridMultilevel"/>
    <w:tmpl w:val="574A098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123D3"/>
    <w:multiLevelType w:val="hybridMultilevel"/>
    <w:tmpl w:val="32928A00"/>
    <w:lvl w:ilvl="0" w:tplc="905EE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80E6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4061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7A2F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B8D2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68C6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4092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385A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9E2E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A9479C"/>
    <w:multiLevelType w:val="hybridMultilevel"/>
    <w:tmpl w:val="924CD2C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D34B0"/>
    <w:multiLevelType w:val="hybridMultilevel"/>
    <w:tmpl w:val="551C8C58"/>
    <w:lvl w:ilvl="0" w:tplc="3CFA9B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072DC8"/>
    <w:multiLevelType w:val="hybridMultilevel"/>
    <w:tmpl w:val="C44082F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A527E8"/>
    <w:multiLevelType w:val="hybridMultilevel"/>
    <w:tmpl w:val="613A48B0"/>
    <w:lvl w:ilvl="0" w:tplc="F0D60A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4EDB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1005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A003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D225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74D5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0A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ACB5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2896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B3C31B3"/>
    <w:multiLevelType w:val="hybridMultilevel"/>
    <w:tmpl w:val="BAC24330"/>
    <w:lvl w:ilvl="0" w:tplc="8230F7E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EC675B"/>
    <w:multiLevelType w:val="hybridMultilevel"/>
    <w:tmpl w:val="BBF2B90C"/>
    <w:lvl w:ilvl="0" w:tplc="910C1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022C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0A8C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846B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0A0B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0206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5A5F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4EB6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9069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1A803EE"/>
    <w:multiLevelType w:val="hybridMultilevel"/>
    <w:tmpl w:val="38EAD6B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543DEE"/>
    <w:multiLevelType w:val="hybridMultilevel"/>
    <w:tmpl w:val="340AEF8E"/>
    <w:lvl w:ilvl="0" w:tplc="B4223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68E0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3CA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282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FA1B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24B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3A59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145A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66D5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A9D3273"/>
    <w:multiLevelType w:val="hybridMultilevel"/>
    <w:tmpl w:val="1714B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8550A2"/>
    <w:multiLevelType w:val="hybridMultilevel"/>
    <w:tmpl w:val="F5D44844"/>
    <w:lvl w:ilvl="0" w:tplc="E28A5A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9073B9"/>
    <w:multiLevelType w:val="hybridMultilevel"/>
    <w:tmpl w:val="8534C5F8"/>
    <w:lvl w:ilvl="0" w:tplc="70144D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02E2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9471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4ADE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0081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2CAF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3413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423F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268D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2C7603"/>
    <w:multiLevelType w:val="hybridMultilevel"/>
    <w:tmpl w:val="266698A4"/>
    <w:lvl w:ilvl="0" w:tplc="6FFC8B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BE36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08B2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1C0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14F6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3271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56E3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0898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5A5C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536FAE"/>
    <w:multiLevelType w:val="hybridMultilevel"/>
    <w:tmpl w:val="4F7001D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246B4"/>
    <w:multiLevelType w:val="hybridMultilevel"/>
    <w:tmpl w:val="7B225E4C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2439DB"/>
    <w:multiLevelType w:val="hybridMultilevel"/>
    <w:tmpl w:val="8542A8E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D46D0"/>
    <w:multiLevelType w:val="hybridMultilevel"/>
    <w:tmpl w:val="DF1E2ACA"/>
    <w:lvl w:ilvl="0" w:tplc="02026D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6A3BB6">
      <w:start w:val="2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C299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B47376">
      <w:start w:val="270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4EA0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6270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8A3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9C85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9E4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1F04A3F"/>
    <w:multiLevelType w:val="hybridMultilevel"/>
    <w:tmpl w:val="0C7688D8"/>
    <w:lvl w:ilvl="0" w:tplc="7206CE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FACA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36A6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6676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1A8B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3EAF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34A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686D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7ABC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9797443"/>
    <w:multiLevelType w:val="hybridMultilevel"/>
    <w:tmpl w:val="DF0A1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04202B"/>
    <w:multiLevelType w:val="hybridMultilevel"/>
    <w:tmpl w:val="86F4B83C"/>
    <w:lvl w:ilvl="0" w:tplc="6A8E3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0614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5C6A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AA4D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3CE1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0262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8247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A412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D6D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9"/>
  </w:num>
  <w:num w:numId="5">
    <w:abstractNumId w:val="5"/>
  </w:num>
  <w:num w:numId="6">
    <w:abstractNumId w:val="17"/>
  </w:num>
  <w:num w:numId="7">
    <w:abstractNumId w:val="3"/>
  </w:num>
  <w:num w:numId="8">
    <w:abstractNumId w:val="1"/>
  </w:num>
  <w:num w:numId="9">
    <w:abstractNumId w:val="20"/>
  </w:num>
  <w:num w:numId="10">
    <w:abstractNumId w:val="15"/>
  </w:num>
  <w:num w:numId="11">
    <w:abstractNumId w:val="16"/>
  </w:num>
  <w:num w:numId="12">
    <w:abstractNumId w:val="6"/>
  </w:num>
  <w:num w:numId="13">
    <w:abstractNumId w:val="21"/>
  </w:num>
  <w:num w:numId="14">
    <w:abstractNumId w:val="18"/>
  </w:num>
  <w:num w:numId="15">
    <w:abstractNumId w:val="10"/>
  </w:num>
  <w:num w:numId="16">
    <w:abstractNumId w:val="13"/>
  </w:num>
  <w:num w:numId="17">
    <w:abstractNumId w:val="4"/>
  </w:num>
  <w:num w:numId="18">
    <w:abstractNumId w:val="11"/>
  </w:num>
  <w:num w:numId="19">
    <w:abstractNumId w:val="8"/>
  </w:num>
  <w:num w:numId="20">
    <w:abstractNumId w:val="19"/>
  </w:num>
  <w:num w:numId="21">
    <w:abstractNumId w:val="2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EA"/>
    <w:rsid w:val="000A482A"/>
    <w:rsid w:val="001066A2"/>
    <w:rsid w:val="001301FE"/>
    <w:rsid w:val="00147AAB"/>
    <w:rsid w:val="001E3BCB"/>
    <w:rsid w:val="00230B2F"/>
    <w:rsid w:val="00257C27"/>
    <w:rsid w:val="002C7210"/>
    <w:rsid w:val="0035511C"/>
    <w:rsid w:val="003B48D2"/>
    <w:rsid w:val="004A334D"/>
    <w:rsid w:val="004D48D7"/>
    <w:rsid w:val="005131BF"/>
    <w:rsid w:val="00524492"/>
    <w:rsid w:val="00536A25"/>
    <w:rsid w:val="0056672F"/>
    <w:rsid w:val="005A3F7A"/>
    <w:rsid w:val="00667D07"/>
    <w:rsid w:val="006E0826"/>
    <w:rsid w:val="007354EB"/>
    <w:rsid w:val="0075267C"/>
    <w:rsid w:val="007B3DFB"/>
    <w:rsid w:val="007C56D7"/>
    <w:rsid w:val="007E1958"/>
    <w:rsid w:val="008B0EAF"/>
    <w:rsid w:val="00927526"/>
    <w:rsid w:val="00A753B6"/>
    <w:rsid w:val="00A87AA4"/>
    <w:rsid w:val="00AE49EA"/>
    <w:rsid w:val="00B833A1"/>
    <w:rsid w:val="00BD65C2"/>
    <w:rsid w:val="00C475C7"/>
    <w:rsid w:val="00CC7A63"/>
    <w:rsid w:val="00DF5E51"/>
    <w:rsid w:val="00E87574"/>
    <w:rsid w:val="00EE7C43"/>
    <w:rsid w:val="00F15720"/>
    <w:rsid w:val="00F41716"/>
    <w:rsid w:val="00F7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63F26"/>
  <w15:chartTrackingRefBased/>
  <w15:docId w15:val="{E2245830-7FA6-4028-B12A-6B9170EF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82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6672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A3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0B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B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236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37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41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8803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53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3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318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46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48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17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2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613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8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416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1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46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677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808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207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2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680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0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42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37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2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769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65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0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15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2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7756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28590CEE</Template>
  <TotalTime>1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Eston, Robert</dc:creator>
  <cp:keywords/>
  <dc:description/>
  <cp:lastModifiedBy>Administrator</cp:lastModifiedBy>
  <cp:revision>4</cp:revision>
  <cp:lastPrinted>2017-11-30T08:41:00Z</cp:lastPrinted>
  <dcterms:created xsi:type="dcterms:W3CDTF">2019-07-11T08:51:00Z</dcterms:created>
  <dcterms:modified xsi:type="dcterms:W3CDTF">2019-07-11T09:50:00Z</dcterms:modified>
</cp:coreProperties>
</file>