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361"/>
        <w:tblW w:w="0" w:type="auto"/>
        <w:tblLook w:val="04A0" w:firstRow="1" w:lastRow="0" w:firstColumn="1" w:lastColumn="0" w:noHBand="0" w:noVBand="1"/>
      </w:tblPr>
      <w:tblGrid>
        <w:gridCol w:w="3160"/>
        <w:gridCol w:w="3013"/>
        <w:gridCol w:w="3014"/>
      </w:tblGrid>
      <w:tr w:rsidR="00243041" w:rsidTr="000818B1">
        <w:trPr>
          <w:trHeight w:val="474"/>
        </w:trPr>
        <w:tc>
          <w:tcPr>
            <w:tcW w:w="3160" w:type="dxa"/>
          </w:tcPr>
          <w:p w:rsidR="00243041" w:rsidRDefault="00243041" w:rsidP="000818B1">
            <w:bookmarkStart w:id="0" w:name="_GoBack"/>
            <w:bookmarkEnd w:id="0"/>
            <w:r>
              <w:t>Plane of movement</w:t>
            </w:r>
          </w:p>
        </w:tc>
        <w:tc>
          <w:tcPr>
            <w:tcW w:w="3013" w:type="dxa"/>
          </w:tcPr>
          <w:p w:rsidR="00243041" w:rsidRDefault="00243041" w:rsidP="000818B1">
            <w:r>
              <w:t>Diagram</w:t>
            </w:r>
          </w:p>
        </w:tc>
        <w:tc>
          <w:tcPr>
            <w:tcW w:w="3014" w:type="dxa"/>
          </w:tcPr>
          <w:p w:rsidR="00243041" w:rsidRDefault="00243041" w:rsidP="000818B1">
            <w:r>
              <w:t>Sporting example</w:t>
            </w:r>
          </w:p>
        </w:tc>
      </w:tr>
      <w:tr w:rsidR="00243041" w:rsidTr="000818B1">
        <w:trPr>
          <w:trHeight w:val="447"/>
        </w:trPr>
        <w:tc>
          <w:tcPr>
            <w:tcW w:w="3160" w:type="dxa"/>
          </w:tcPr>
          <w:p w:rsidR="00243041" w:rsidRDefault="00243041" w:rsidP="000818B1">
            <w:proofErr w:type="spellStart"/>
            <w:r>
              <w:t>Saggital</w:t>
            </w:r>
            <w:proofErr w:type="spellEnd"/>
          </w:p>
          <w:p w:rsidR="00243041" w:rsidRDefault="00243041" w:rsidP="000818B1"/>
          <w:p w:rsidR="00243041" w:rsidRDefault="00243041" w:rsidP="000818B1">
            <w:r>
              <w:t>Splits body left to right</w:t>
            </w:r>
          </w:p>
          <w:p w:rsidR="00243041" w:rsidRDefault="00243041" w:rsidP="000818B1">
            <w:r>
              <w:t>Movement: Flexion &amp; extension</w:t>
            </w:r>
          </w:p>
          <w:p w:rsidR="00243041" w:rsidRDefault="00243041" w:rsidP="000818B1"/>
        </w:tc>
        <w:tc>
          <w:tcPr>
            <w:tcW w:w="3013" w:type="dxa"/>
          </w:tcPr>
          <w:p w:rsidR="00243041" w:rsidRDefault="00243041" w:rsidP="000818B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597FF26A" wp14:editId="1C83B689">
                  <wp:simplePos x="0" y="0"/>
                  <wp:positionH relativeFrom="margin">
                    <wp:posOffset>318135</wp:posOffset>
                  </wp:positionH>
                  <wp:positionV relativeFrom="margin">
                    <wp:posOffset>8890</wp:posOffset>
                  </wp:positionV>
                  <wp:extent cx="1057275" cy="828675"/>
                  <wp:effectExtent l="0" t="0" r="9525" b="9525"/>
                  <wp:wrapSquare wrapText="bothSides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839" t="33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4" w:type="dxa"/>
          </w:tcPr>
          <w:p w:rsidR="00243041" w:rsidRDefault="00243041" w:rsidP="000818B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3FE5A13" wp14:editId="4FD23623">
                  <wp:simplePos x="0" y="0"/>
                  <wp:positionH relativeFrom="margin">
                    <wp:posOffset>469834</wp:posOffset>
                  </wp:positionH>
                  <wp:positionV relativeFrom="margin">
                    <wp:posOffset>28575</wp:posOffset>
                  </wp:positionV>
                  <wp:extent cx="838200" cy="788570"/>
                  <wp:effectExtent l="0" t="0" r="0" b="0"/>
                  <wp:wrapSquare wrapText="bothSides"/>
                  <wp:docPr id="241666" name="Picture 2" descr="Image result for usain bolt spri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666" name="Picture 2" descr="Image result for usain bolt sprin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88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43041" w:rsidTr="000818B1">
        <w:trPr>
          <w:trHeight w:val="474"/>
        </w:trPr>
        <w:tc>
          <w:tcPr>
            <w:tcW w:w="3160" w:type="dxa"/>
          </w:tcPr>
          <w:p w:rsidR="00243041" w:rsidRDefault="00243041" w:rsidP="000818B1">
            <w:r>
              <w:t>Transverse</w:t>
            </w:r>
          </w:p>
          <w:p w:rsidR="00243041" w:rsidRDefault="00243041" w:rsidP="000818B1"/>
          <w:p w:rsidR="00243041" w:rsidRDefault="00243041" w:rsidP="000818B1">
            <w:r>
              <w:t>Splits body upper and lower</w:t>
            </w:r>
          </w:p>
          <w:p w:rsidR="00243041" w:rsidRDefault="00243041" w:rsidP="000818B1">
            <w:r>
              <w:t>Movement: Rotation</w:t>
            </w:r>
          </w:p>
          <w:p w:rsidR="00243041" w:rsidRDefault="00243041" w:rsidP="000818B1"/>
        </w:tc>
        <w:tc>
          <w:tcPr>
            <w:tcW w:w="3013" w:type="dxa"/>
          </w:tcPr>
          <w:p w:rsidR="00243041" w:rsidRDefault="00243041" w:rsidP="000818B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4E73AF23" wp14:editId="4712A410">
                  <wp:simplePos x="0" y="0"/>
                  <wp:positionH relativeFrom="margin">
                    <wp:posOffset>384810</wp:posOffset>
                  </wp:positionH>
                  <wp:positionV relativeFrom="margin">
                    <wp:posOffset>38100</wp:posOffset>
                  </wp:positionV>
                  <wp:extent cx="1142995" cy="762000"/>
                  <wp:effectExtent l="0" t="0" r="635" b="0"/>
                  <wp:wrapSquare wrapText="bothSides"/>
                  <wp:docPr id="1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05" r="620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99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4" w:type="dxa"/>
          </w:tcPr>
          <w:p w:rsidR="00243041" w:rsidRDefault="00243041" w:rsidP="000818B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312CC531" wp14:editId="1D95B84D">
                  <wp:simplePos x="0" y="0"/>
                  <wp:positionH relativeFrom="margin">
                    <wp:posOffset>421005</wp:posOffset>
                  </wp:positionH>
                  <wp:positionV relativeFrom="margin">
                    <wp:posOffset>45085</wp:posOffset>
                  </wp:positionV>
                  <wp:extent cx="926465" cy="721360"/>
                  <wp:effectExtent l="0" t="0" r="6985" b="2540"/>
                  <wp:wrapSquare wrapText="bothSides"/>
                  <wp:docPr id="239618" name="Picture 2" descr="Image result for cricket bow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618" name="Picture 2" descr="Image result for cricket bow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721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43041" w:rsidTr="000818B1">
        <w:trPr>
          <w:trHeight w:val="447"/>
        </w:trPr>
        <w:tc>
          <w:tcPr>
            <w:tcW w:w="3160" w:type="dxa"/>
          </w:tcPr>
          <w:p w:rsidR="00243041" w:rsidRDefault="00243041" w:rsidP="000818B1">
            <w:r>
              <w:t>Frontal</w:t>
            </w:r>
          </w:p>
          <w:p w:rsidR="00243041" w:rsidRDefault="00243041" w:rsidP="000818B1"/>
          <w:p w:rsidR="00243041" w:rsidRDefault="00243041" w:rsidP="000818B1">
            <w:r>
              <w:t>Splits body front to back</w:t>
            </w:r>
          </w:p>
          <w:p w:rsidR="00243041" w:rsidRDefault="00243041" w:rsidP="000818B1">
            <w:r>
              <w:t>Movement: Abduction and Adduction</w:t>
            </w:r>
          </w:p>
        </w:tc>
        <w:tc>
          <w:tcPr>
            <w:tcW w:w="3013" w:type="dxa"/>
          </w:tcPr>
          <w:p w:rsidR="00243041" w:rsidRDefault="00243041" w:rsidP="000818B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3CC311A" wp14:editId="1B845EBB">
                  <wp:simplePos x="0" y="0"/>
                  <wp:positionH relativeFrom="margin">
                    <wp:posOffset>327660</wp:posOffset>
                  </wp:positionH>
                  <wp:positionV relativeFrom="margin">
                    <wp:posOffset>66675</wp:posOffset>
                  </wp:positionV>
                  <wp:extent cx="1106170" cy="704850"/>
                  <wp:effectExtent l="0" t="0" r="0" b="0"/>
                  <wp:wrapSquare wrapText="bothSides"/>
                  <wp:docPr id="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915" t="3305" r="321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17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4" w:type="dxa"/>
          </w:tcPr>
          <w:p w:rsidR="00243041" w:rsidRDefault="00243041" w:rsidP="000818B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4032ECD2" wp14:editId="7CB419AA">
                  <wp:simplePos x="0" y="0"/>
                  <wp:positionH relativeFrom="margin">
                    <wp:posOffset>376555</wp:posOffset>
                  </wp:positionH>
                  <wp:positionV relativeFrom="margin">
                    <wp:posOffset>72390</wp:posOffset>
                  </wp:positionV>
                  <wp:extent cx="1019175" cy="702945"/>
                  <wp:effectExtent l="0" t="0" r="9525" b="1905"/>
                  <wp:wrapSquare wrapText="bothSides"/>
                  <wp:docPr id="240642" name="Picture 2" descr="Image result for breaststroke from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42" name="Picture 2" descr="Image result for breaststroke from abo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702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B0F14" w:rsidTr="000818B1">
        <w:trPr>
          <w:trHeight w:val="447"/>
        </w:trPr>
        <w:tc>
          <w:tcPr>
            <w:tcW w:w="9187" w:type="dxa"/>
            <w:gridSpan w:val="3"/>
            <w:shd w:val="clear" w:color="auto" w:fill="002060"/>
            <w:vAlign w:val="center"/>
          </w:tcPr>
          <w:p w:rsidR="004B0F14" w:rsidRPr="0094741B" w:rsidRDefault="00574923" w:rsidP="000818B1">
            <w:pPr>
              <w:jc w:val="center"/>
            </w:pPr>
            <w:r>
              <w:t>Task</w:t>
            </w:r>
            <w:r w:rsidR="004B0F14">
              <w:t xml:space="preserve">4: </w:t>
            </w:r>
            <w:r w:rsidR="006E3D9E">
              <w:rPr>
                <w:color w:val="FFFFFF" w:themeColor="background1"/>
                <w:sz w:val="18"/>
              </w:rPr>
              <w:t xml:space="preserve"> K</w:t>
            </w:r>
            <w:r w:rsidR="004B0F14">
              <w:rPr>
                <w:color w:val="FFFFFF" w:themeColor="background1"/>
                <w:sz w:val="18"/>
              </w:rPr>
              <w:t>now the axes of the body and apply sporting examples</w:t>
            </w:r>
          </w:p>
        </w:tc>
      </w:tr>
      <w:tr w:rsidR="004B0F14" w:rsidTr="000818B1">
        <w:trPr>
          <w:trHeight w:val="447"/>
        </w:trPr>
        <w:tc>
          <w:tcPr>
            <w:tcW w:w="3160" w:type="dxa"/>
            <w:shd w:val="clear" w:color="auto" w:fill="auto"/>
            <w:vAlign w:val="center"/>
          </w:tcPr>
          <w:p w:rsidR="004B0F14" w:rsidRDefault="0075509F" w:rsidP="000818B1">
            <w:r>
              <w:t>Longitudinal</w:t>
            </w:r>
          </w:p>
          <w:p w:rsidR="004B0F14" w:rsidRDefault="004B0F14" w:rsidP="000818B1"/>
          <w:p w:rsidR="004B0F14" w:rsidRDefault="004B0F14" w:rsidP="000818B1">
            <w:r>
              <w:t>Runs vertically from top to bottom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4B0F14" w:rsidRDefault="004B0F14" w:rsidP="000818B1">
            <w:pPr>
              <w:jc w:val="center"/>
            </w:pPr>
            <w:r w:rsidRPr="004B0F14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08048058" wp14:editId="69203F82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33020</wp:posOffset>
                      </wp:positionV>
                      <wp:extent cx="780415" cy="698500"/>
                      <wp:effectExtent l="0" t="0" r="635" b="6350"/>
                      <wp:wrapNone/>
                      <wp:docPr id="222209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0415" cy="698500"/>
                                <a:chOff x="1973700" y="-587569"/>
                                <a:chExt cx="2743104" cy="3880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2210" name="Picture 222210" descr="axi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 l="55006" t="27600" r="18159" b="2179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73700" y="-587569"/>
                                  <a:ext cx="2743104" cy="38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  <wps:wsp>
                              <wps:cNvPr id="222211" name="Line 9"/>
                              <wps:cNvCnPr/>
                              <wps:spPr bwMode="auto">
                                <a:xfrm>
                                  <a:off x="3451756" y="-529217"/>
                                  <a:ext cx="45719" cy="3590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0523F19" id="Group 8" o:spid="_x0000_s1026" style="position:absolute;margin-left:43.9pt;margin-top:2.6pt;width:61.45pt;height:55pt;z-index:251697152;mso-width-relative:margin;mso-height-relative:margin" coordorigin="19737,-5875" coordsize="27431,38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22210" o:spid="_x0000_s1027" type="#_x0000_t75" alt="axis" style="position:absolute;left:19737;top:-5875;width:27431;height:38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">
                        <v:imagedata r:id="rId11" o:title="axis" croptop="18088f" cropbottom="14280f" cropleft="36049f" cropright="11901f"/>
                      </v:shape>
                      <v:line id="Line 9" o:spid="_x0000_s1028" style="position:absolute;visibility:visible;mso-wrap-style:square;v-text-anchor:top" from="34517,-5292" to="34974,30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" strokecolor="red" strokeweight="3pt"/>
                    </v:group>
                  </w:pict>
                </mc:Fallback>
              </mc:AlternateConten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4B0F14" w:rsidRDefault="004B0F14" w:rsidP="000818B1">
            <w:pPr>
              <w:jc w:val="center"/>
            </w:pPr>
            <w:r w:rsidRPr="004B0F14">
              <w:rPr>
                <w:noProof/>
                <w:lang w:eastAsia="en-GB"/>
              </w:rPr>
              <w:drawing>
                <wp:inline distT="0" distB="0" distL="0" distR="0" wp14:anchorId="2A58093C" wp14:editId="24694EE6">
                  <wp:extent cx="1242759" cy="739050"/>
                  <wp:effectExtent l="0" t="0" r="0" b="4445"/>
                  <wp:docPr id="2222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759" cy="7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F14" w:rsidTr="000818B1">
        <w:trPr>
          <w:trHeight w:val="447"/>
        </w:trPr>
        <w:tc>
          <w:tcPr>
            <w:tcW w:w="3160" w:type="dxa"/>
            <w:shd w:val="clear" w:color="auto" w:fill="auto"/>
            <w:vAlign w:val="center"/>
          </w:tcPr>
          <w:p w:rsidR="004B0F14" w:rsidRDefault="004B0F14" w:rsidP="000818B1">
            <w:r>
              <w:t>Transverse</w:t>
            </w:r>
          </w:p>
          <w:p w:rsidR="004B0F14" w:rsidRDefault="004B0F14" w:rsidP="000818B1"/>
          <w:p w:rsidR="004B0F14" w:rsidRDefault="004B0F14" w:rsidP="000818B1">
            <w:r>
              <w:t>Runs horizontally from left to right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4B0F14" w:rsidRPr="004B0F14" w:rsidRDefault="004B0F14" w:rsidP="000818B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46F6C0" wp14:editId="0A74E11F">
                  <wp:extent cx="971550" cy="607219"/>
                  <wp:effectExtent l="0" t="0" r="0" b="2540"/>
                  <wp:docPr id="222215" name="Picture 222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70795" t="29082" r="21228" b="64686"/>
                          <a:stretch/>
                        </pic:blipFill>
                        <pic:spPr bwMode="auto">
                          <a:xfrm>
                            <a:off x="0" y="0"/>
                            <a:ext cx="987343" cy="617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4B0F14" w:rsidRPr="004B0F14" w:rsidRDefault="004B0F14" w:rsidP="000818B1">
            <w:pPr>
              <w:jc w:val="center"/>
            </w:pPr>
            <w:r w:rsidRPr="004B0F14">
              <w:rPr>
                <w:noProof/>
                <w:lang w:eastAsia="en-GB"/>
              </w:rPr>
              <w:drawing>
                <wp:inline distT="0" distB="0" distL="0" distR="0" wp14:anchorId="785E8D98" wp14:editId="462ABA97">
                  <wp:extent cx="1181100" cy="671195"/>
                  <wp:effectExtent l="0" t="0" r="0" b="0"/>
                  <wp:docPr id="246786" name="Picture 2" descr="Image result for somersault gymn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786" name="Picture 2" descr="Image result for somersault gymn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6" cy="6755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F14" w:rsidTr="000818B1">
        <w:trPr>
          <w:trHeight w:val="447"/>
        </w:trPr>
        <w:tc>
          <w:tcPr>
            <w:tcW w:w="3160" w:type="dxa"/>
            <w:shd w:val="clear" w:color="auto" w:fill="auto"/>
            <w:vAlign w:val="center"/>
          </w:tcPr>
          <w:p w:rsidR="004B0F14" w:rsidRDefault="004B0F14" w:rsidP="000818B1">
            <w:r>
              <w:t>Frontal</w:t>
            </w:r>
          </w:p>
          <w:p w:rsidR="004B0F14" w:rsidRDefault="004B0F14" w:rsidP="000818B1"/>
          <w:p w:rsidR="004B0F14" w:rsidRDefault="004B0F14" w:rsidP="000818B1">
            <w:r>
              <w:t>Runs horizontally from back to front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4B0F14" w:rsidRDefault="004B0F14" w:rsidP="000818B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08A93A" wp14:editId="2D510830">
                  <wp:extent cx="834302" cy="685800"/>
                  <wp:effectExtent l="0" t="0" r="4445" b="0"/>
                  <wp:docPr id="222214" name="Picture 222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90074" t="65019" r="3279" b="24802"/>
                          <a:stretch/>
                        </pic:blipFill>
                        <pic:spPr bwMode="auto">
                          <a:xfrm>
                            <a:off x="0" y="0"/>
                            <a:ext cx="862380" cy="708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4B0F14" w:rsidRPr="004B0F14" w:rsidRDefault="004B0F14" w:rsidP="000818B1">
            <w:pPr>
              <w:jc w:val="center"/>
            </w:pPr>
            <w:r w:rsidRPr="004B0F14">
              <w:rPr>
                <w:noProof/>
                <w:lang w:eastAsia="en-GB"/>
              </w:rPr>
              <w:drawing>
                <wp:inline distT="0" distB="0" distL="0" distR="0" wp14:anchorId="63D14716" wp14:editId="34853087">
                  <wp:extent cx="1247775" cy="699766"/>
                  <wp:effectExtent l="0" t="0" r="0" b="5715"/>
                  <wp:docPr id="22221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280" cy="702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B1F" w:rsidRDefault="000818B1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10391775" cy="7278370"/>
                <wp:effectExtent l="0" t="0" r="9525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91775" cy="7278370"/>
                          <a:chOff x="0" y="0"/>
                          <a:chExt cx="10391775" cy="7278370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2085975"/>
                            <a:ext cx="3457575" cy="3081020"/>
                            <a:chOff x="0" y="0"/>
                            <a:chExt cx="3457575" cy="3081020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808" t="44372" r="57458" b="34190"/>
                            <a:stretch/>
                          </pic:blipFill>
                          <pic:spPr bwMode="auto">
                            <a:xfrm>
                              <a:off x="2105025" y="0"/>
                              <a:ext cx="1352550" cy="1019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3234" name="Picture 2" descr="Lever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625" y="1019175"/>
                              <a:ext cx="1619250" cy="97155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2497" t="28417" r="61978" b="36007"/>
                            <a:stretch/>
                          </pic:blipFill>
                          <pic:spPr bwMode="auto">
                            <a:xfrm>
                              <a:off x="2105025" y="1057275"/>
                              <a:ext cx="1352550" cy="9525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6306" name="Picture 2" descr="Lever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009775"/>
                              <a:ext cx="1666875" cy="107124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pic:pic xmlns:pic="http://schemas.openxmlformats.org/drawingml/2006/picture">
                          <pic:nvPicPr>
                            <pic:cNvPr id="222212" name="Picture 4" descr="http://p.imgci.com/db/PICTURES/CMS/226400/226417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105025" y="2038350"/>
                              <a:ext cx="1333500" cy="91440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0" y="5067300"/>
                            <a:ext cx="3343275" cy="21907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9525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0F14" w:rsidRPr="0017096B" w:rsidRDefault="00574923" w:rsidP="000404D8">
                              <w:pPr>
                                <w:jc w:val="center"/>
                                <w:rPr>
                                  <w:color w:val="FFFFFF" w:themeColor="background1"/>
                                  <w:sz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</w:rPr>
                                <w:t>Task</w:t>
                              </w:r>
                              <w:r w:rsidR="004B0F14">
                                <w:rPr>
                                  <w:color w:val="FFFFFF" w:themeColor="background1"/>
                                  <w:sz w:val="18"/>
                                </w:rPr>
                                <w:t>2: Understand what mechanical advantage is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0025" y="5276850"/>
                            <a:ext cx="3324225" cy="1114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0F14" w:rsidRPr="000404D8" w:rsidRDefault="004B0F14" w:rsidP="000404D8">
                              <w:pPr>
                                <w:pStyle w:val="NormalWeb"/>
                                <w:spacing w:before="200" w:beforeAutospacing="0" w:after="0" w:afterAutospacing="0"/>
                                <w:ind w:left="547" w:hanging="547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404D8">
                                <w:rPr>
                                  <w:rFonts w:asciiTheme="minorHAnsi" w:eastAsiaTheme="minorEastAsia" w:hAnsi="Trebuchet MS" w:cstheme="minorBidi"/>
                                  <w:color w:val="404040" w:themeColor="text1" w:themeTint="BF"/>
                                  <w:kern w:val="24"/>
                                  <w:sz w:val="20"/>
                                  <w:szCs w:val="20"/>
                                </w:rPr>
                                <w:t>Levers are used to make a small amount of force into a bigger amount of force. This is known as gaining a mechanical advantage.</w:t>
                              </w:r>
                            </w:p>
                            <w:p w:rsidR="004B0F14" w:rsidRPr="000404D8" w:rsidRDefault="004B0F14" w:rsidP="000404D8">
                              <w:pPr>
                                <w:pStyle w:val="NormalWeb"/>
                                <w:spacing w:before="200" w:beforeAutospacing="0" w:after="0" w:afterAutospacing="0"/>
                                <w:ind w:left="547" w:hanging="547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404D8">
                                <w:rPr>
                                  <w:rFonts w:asciiTheme="minorHAnsi" w:eastAsiaTheme="minorEastAsia" w:hAnsi="Trebuchet MS" w:cstheme="minorBidi"/>
                                  <w:color w:val="404040" w:themeColor="text1" w:themeTint="BF"/>
                                  <w:kern w:val="24"/>
                                  <w:sz w:val="20"/>
                                  <w:szCs w:val="20"/>
                                </w:rPr>
                                <w:t>A mechanical advantage is when a lever allows you to move a large load with a smaller effort.</w:t>
                              </w:r>
                            </w:p>
                            <w:p w:rsidR="004B0F14" w:rsidRDefault="004B0F1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8362" name="Picture 10" descr="Image result for baseballer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" y="6419850"/>
                            <a:ext cx="1285875" cy="858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28366" name="Picture 14" descr="Image result for rowing rio 2016 gb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6450" y="6419850"/>
                            <a:ext cx="1280795" cy="836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g:grpSp>
                        <wpg:cNvPr id="2" name="Group 2"/>
                        <wpg:cNvGrpSpPr/>
                        <wpg:grpSpPr>
                          <a:xfrm>
                            <a:off x="19050" y="0"/>
                            <a:ext cx="10372725" cy="3133725"/>
                            <a:chOff x="0" y="0"/>
                            <a:chExt cx="10372725" cy="3133725"/>
                          </a:xfrm>
                        </wpg:grpSpPr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3350" y="114300"/>
                              <a:ext cx="8458200" cy="361950"/>
                            </a:xfrm>
                            <a:prstGeom prst="rect">
                              <a:avLst/>
                            </a:prstGeom>
                            <a:solidFill>
                              <a:srgbClr val="00206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B0F14" w:rsidRPr="00E87574" w:rsidRDefault="004B0F14" w:rsidP="00BE35DF">
                                <w:pPr>
                                  <w:rPr>
                                    <w:color w:val="FFFFFF" w:themeColor="background1"/>
                                    <w:sz w:val="36"/>
                                  </w:rPr>
                                </w:pPr>
                                <w:r w:rsidRPr="00F41716">
                                  <w:rPr>
                                    <w:color w:val="FFD966" w:themeColor="accent4" w:themeTint="99"/>
                                    <w:sz w:val="36"/>
                                  </w:rPr>
                                  <w:t xml:space="preserve">PHYSICAL EDUCATION </w:t>
                                </w:r>
                                <w:r w:rsidRPr="00E87574">
                                  <w:rPr>
                                    <w:color w:val="FFFFFF" w:themeColor="background1"/>
                                    <w:sz w:val="36"/>
                                  </w:rPr>
                                  <w:t xml:space="preserve">– </w:t>
                                </w:r>
                                <w:r>
                                  <w:rPr>
                                    <w:color w:val="FFFFFF" w:themeColor="background1"/>
                                    <w:sz w:val="36"/>
                                  </w:rPr>
                                  <w:t>Movement analysis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Picture 14"/>
                            <pic:cNvPicPr/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10600" y="0"/>
                              <a:ext cx="17621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8650" y="714375"/>
                              <a:ext cx="2609850" cy="209550"/>
                            </a:xfrm>
                            <a:prstGeom prst="rect">
                              <a:avLst/>
                            </a:prstGeom>
                            <a:solidFill>
                              <a:srgbClr val="002060"/>
                            </a:solidFill>
                            <a:ln w="9525">
                              <a:solidFill>
                                <a:srgbClr val="00206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B0F14" w:rsidRPr="0017096B" w:rsidRDefault="00574923" w:rsidP="000404D8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18"/>
                                  </w:rPr>
                                  <w:t>Task</w:t>
                                </w:r>
                                <w:r w:rsidR="004B0F14" w:rsidRPr="0017096B">
                                  <w:rPr>
                                    <w:color w:val="FFFFFF" w:themeColor="background1"/>
                                    <w:sz w:val="18"/>
                                  </w:rPr>
                                  <w:t xml:space="preserve">1: </w:t>
                                </w:r>
                                <w:r w:rsidR="004B0F14">
                                  <w:rPr>
                                    <w:color w:val="FFFFFF" w:themeColor="background1"/>
                                    <w:sz w:val="18"/>
                                  </w:rPr>
                                  <w:t>To know the levers of the body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" name="Text Box 1"/>
                          <wps:cNvSpPr txBox="1"/>
                          <wps:spPr>
                            <a:xfrm>
                              <a:off x="1019175" y="971550"/>
                              <a:ext cx="1755140" cy="1047750"/>
                            </a:xfrm>
                            <a:prstGeom prst="rec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solidFill>
                                <a:srgbClr val="002060"/>
                              </a:solidFill>
                            </a:ln>
                          </wps:spPr>
                          <wps:txbx>
                            <w:txbxContent>
                              <w:p w:rsidR="004B0F14" w:rsidRPr="000A6B1F" w:rsidRDefault="004B0F14" w:rsidP="000A6B1F">
                                <w:pPr>
                                  <w:jc w:val="center"/>
                                  <w:rPr>
                                    <w:b/>
                                    <w:noProof/>
                                    <w:color w:val="FFC000" w:themeColor="accent4"/>
                                    <w:sz w:val="5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softEdge">
                                      <w14:bevelT w14:w="25400" w14:h="38100" w14:prst="circle"/>
                                    </w14:props3d>
                                  </w:rPr>
                                </w:pPr>
                                <w:r w:rsidRPr="000A6B1F">
                                  <w:rPr>
                                    <w:b/>
                                    <w:noProof/>
                                    <w:color w:val="FFC000" w:themeColor="accent4"/>
                                    <w:sz w:val="5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softEdge">
                                      <w14:bevelT w14:w="25400" w14:h="38100" w14:prst="circle"/>
                                    </w14:props3d>
                                  </w:rPr>
                                  <w:t>1       2       3</w:t>
                                </w:r>
                              </w:p>
                              <w:p w:rsidR="004B0F14" w:rsidRPr="000A6B1F" w:rsidRDefault="004B0F14" w:rsidP="000A6B1F">
                                <w:pPr>
                                  <w:jc w:val="center"/>
                                  <w:rPr>
                                    <w:b/>
                                    <w:noProof/>
                                    <w:color w:val="FFC000" w:themeColor="accent4"/>
                                    <w:sz w:val="5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softEdge">
                                      <w14:bevelT w14:w="25400" w14:h="38100" w14:prst="circle"/>
                                    </w14:props3d>
                                  </w:rPr>
                                </w:pPr>
                                <w:r w:rsidRPr="000A6B1F">
                                  <w:rPr>
                                    <w:b/>
                                    <w:noProof/>
                                    <w:color w:val="FFC000" w:themeColor="accent4"/>
                                    <w:sz w:val="5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softEdge">
                                      <w14:bevelT w14:w="25400" w14:h="38100" w14:prst="circle"/>
                                    </w14:props3d>
                                  </w:rPr>
                                  <w:t xml:space="preserve">F      </w:t>
                                </w:r>
                                <w:r>
                                  <w:rPr>
                                    <w:b/>
                                    <w:noProof/>
                                    <w:color w:val="FFC000" w:themeColor="accent4"/>
                                    <w:sz w:val="5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softEdge">
                                      <w14:bevelT w14:w="25400" w14:h="38100" w14:prst="circle"/>
                                    </w14:props3d>
                                  </w:rPr>
                                  <w:t xml:space="preserve"> </w:t>
                                </w:r>
                                <w:r w:rsidRPr="000A6B1F">
                                  <w:rPr>
                                    <w:b/>
                                    <w:noProof/>
                                    <w:color w:val="FFC000" w:themeColor="accent4"/>
                                    <w:sz w:val="52"/>
                                    <w:szCs w:val="7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softEdge">
                                      <w14:bevelT w14:w="25400" w14:h="38100" w14:prst="circle"/>
                                    </w14:props3d>
                                  </w:rPr>
                                  <w:t>L        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">
                                <a:rot lat="0" lon="0" rev="15600000"/>
                              </a:lightRig>
                            </a:scene3d>
                            <a:sp3d extrusionH="57150" prstMaterial="softEdge">
                              <a:bevelT w="25400" h="38100"/>
                            </a:sp3d>
                          </wps:bodyPr>
                        </wps:wsp>
                        <pic:pic xmlns:pic="http://schemas.openxmlformats.org/drawingml/2006/picture">
                          <pic:nvPicPr>
                            <pic:cNvPr id="219138" name="Picture 2" descr="Levers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076450"/>
                              <a:ext cx="1647825" cy="105727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10100" y="542925"/>
                              <a:ext cx="4591050" cy="228600"/>
                            </a:xfrm>
                            <a:prstGeom prst="rect">
                              <a:avLst/>
                            </a:prstGeom>
                            <a:solidFill>
                              <a:srgbClr val="002060"/>
                            </a:solidFill>
                            <a:ln w="9525">
                              <a:solidFill>
                                <a:srgbClr val="00206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B0F14" w:rsidRPr="0017096B" w:rsidRDefault="00574923" w:rsidP="000404D8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18"/>
                                  </w:rPr>
                                  <w:t>Task</w:t>
                                </w:r>
                                <w:r w:rsidR="006E3D9E">
                                  <w:rPr>
                                    <w:color w:val="FFFFFF" w:themeColor="background1"/>
                                    <w:sz w:val="18"/>
                                  </w:rPr>
                                  <w:t>3: K</w:t>
                                </w:r>
                                <w:r w:rsidR="004B0F14">
                                  <w:rPr>
                                    <w:color w:val="FFFFFF" w:themeColor="background1"/>
                                    <w:sz w:val="18"/>
                                  </w:rPr>
                                  <w:t>now the planes of the body and apply sporting examples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margin-left:-1in;margin-top:-54pt;width:818.25pt;height:573.1pt;z-index:251679744" coordsize="103917,72783" o:gfxdata="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">
                <v:group id="Group 3" o:spid="_x0000_s1027" style="position:absolute;top:20859;width:34575;height:30810" coordsize="34575,30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21050;width:13525;height:10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">
                    <v:imagedata r:id="rId26" o:title="" croptop="29080f" cropbottom="22407f" cropleft="12981f" cropright="37656f"/>
                    <v:path arrowok="t"/>
                  </v:shape>
                  <v:shape id="Picture 2" o:spid="_x0000_s1029" type="#_x0000_t75" alt="Levers" style="position:absolute;left:476;top:10191;width:16192;height:9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">
                    <v:imagedata r:id="rId27" o:title="Levers"/>
                    <v:path arrowok="t"/>
                  </v:shape>
                  <v:shape id="Picture 5" o:spid="_x0000_s1030" type="#_x0000_t75" style="position:absolute;left:21050;top:10572;width:1352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">
                    <v:imagedata r:id="rId28" o:title="" croptop="18623f" cropbottom="23598f" cropleft="8190f" cropright="40618f"/>
                    <v:path arrowok="t"/>
                  </v:shape>
                  <v:shape id="Picture 2" o:spid="_x0000_s1031" type="#_x0000_t75" alt="Levers" style="position:absolute;top:20097;width:16668;height:10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">
                    <v:imagedata r:id="rId29" o:title="Levers"/>
                    <v:path arrowok="t"/>
                  </v:shape>
                  <v:shape id="Picture 4" o:spid="_x0000_s1032" type="#_x0000_t75" alt="http://p.imgci.com/db/PICTURES/CMS/226400/226417.jpg" style="position:absolute;left:21050;top:20383;width:13335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">
                    <v:imagedata r:id="rId30" o:title="226417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3" type="#_x0000_t202" style="position:absolute;left:1905;top:50673;width:33432;height:2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" fillcolor="#002060" strokecolor="#002060">
                  <v:textbox>
                    <w:txbxContent>
                      <w:p w:rsidR="004B0F14" w:rsidRPr="0017096B" w:rsidRDefault="00574923" w:rsidP="000404D8">
                        <w:pPr>
                          <w:jc w:val="center"/>
                          <w:rPr>
                            <w:color w:val="FFFFFF" w:themeColor="background1"/>
                            <w:sz w:val="18"/>
                          </w:rPr>
                        </w:pPr>
                        <w:r>
                          <w:rPr>
                            <w:color w:val="FFFFFF" w:themeColor="background1"/>
                            <w:sz w:val="18"/>
                          </w:rPr>
                          <w:t>Task</w:t>
                        </w:r>
                        <w:r w:rsidR="004B0F14">
                          <w:rPr>
                            <w:color w:val="FFFFFF" w:themeColor="background1"/>
                            <w:sz w:val="18"/>
                          </w:rPr>
                          <w:t>2: Understand what mechanical advantage is</w:t>
                        </w:r>
                      </w:p>
                    </w:txbxContent>
                  </v:textbox>
                </v:shape>
                <v:shape id="Text Box 2" o:spid="_x0000_s1034" type="#_x0000_t202" style="position:absolute;left:2000;top:52768;width:33242;height:11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4B0F14" w:rsidRPr="000404D8" w:rsidRDefault="004B0F14" w:rsidP="000404D8">
                        <w:pPr>
                          <w:pStyle w:val="NormalWeb"/>
                          <w:spacing w:before="200" w:beforeAutospacing="0" w:after="0" w:afterAutospacing="0"/>
                          <w:ind w:left="547" w:hanging="547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404D8">
                          <w:rPr>
                            <w:rFonts w:asciiTheme="minorHAnsi" w:eastAsiaTheme="minorEastAsia" w:hAnsi="Trebuchet MS" w:cstheme="minorBidi"/>
                            <w:color w:val="404040" w:themeColor="text1" w:themeTint="BF"/>
                            <w:kern w:val="24"/>
                            <w:sz w:val="20"/>
                            <w:szCs w:val="20"/>
                          </w:rPr>
                          <w:t>Levers are used to make a small amount of force into a bigger amount of force. This is known as gaining a mechanical advantage.</w:t>
                        </w:r>
                      </w:p>
                      <w:p w:rsidR="004B0F14" w:rsidRPr="000404D8" w:rsidRDefault="004B0F14" w:rsidP="000404D8">
                        <w:pPr>
                          <w:pStyle w:val="NormalWeb"/>
                          <w:spacing w:before="200" w:beforeAutospacing="0" w:after="0" w:afterAutospacing="0"/>
                          <w:ind w:left="547" w:hanging="547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404D8">
                          <w:rPr>
                            <w:rFonts w:asciiTheme="minorHAnsi" w:eastAsiaTheme="minorEastAsia" w:hAnsi="Trebuchet MS" w:cstheme="minorBidi"/>
                            <w:color w:val="404040" w:themeColor="text1" w:themeTint="BF"/>
                            <w:kern w:val="24"/>
                            <w:sz w:val="20"/>
                            <w:szCs w:val="20"/>
                          </w:rPr>
                          <w:t>A mechanical advantage is when a lever allows you to move a large load with a smaller effort.</w:t>
                        </w:r>
                      </w:p>
                      <w:p w:rsidR="004B0F14" w:rsidRDefault="004B0F14"/>
                    </w:txbxContent>
                  </v:textbox>
                </v:shape>
                <v:shape id="Picture 10" o:spid="_x0000_s1035" type="#_x0000_t75" alt="Image result for baseballer" style="position:absolute;left:5238;top:64198;width:12859;height:8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">
                  <v:imagedata r:id="rId31" o:title="Image result for baseballer"/>
                  <v:path arrowok="t"/>
                </v:shape>
                <v:shape id="Picture 14" o:spid="_x0000_s1036" type="#_x0000_t75" alt="Image result for rowing rio 2016 gb" style="position:absolute;left:20764;top:64198;width:12808;height:8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">
                  <v:imagedata r:id="rId32" o:title="Image result for rowing rio 2016 gb"/>
                  <v:path arrowok="t"/>
                </v:shape>
                <v:group id="Group 2" o:spid="_x0000_s1037" style="position:absolute;left:190;width:103727;height:31337" coordsize="103727,31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Text Box 2" o:spid="_x0000_s1038" type="#_x0000_t202" style="position:absolute;left:1333;top:1143;width:84582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" fillcolor="#002060">
                    <v:textbox>
                      <w:txbxContent>
                        <w:p w:rsidR="004B0F14" w:rsidRPr="00E87574" w:rsidRDefault="004B0F14" w:rsidP="00BE35DF">
                          <w:pPr>
                            <w:rPr>
                              <w:color w:val="FFFFFF" w:themeColor="background1"/>
                              <w:sz w:val="36"/>
                            </w:rPr>
                          </w:pPr>
                          <w:r w:rsidRPr="00F41716">
                            <w:rPr>
                              <w:color w:val="FFD966" w:themeColor="accent4" w:themeTint="99"/>
                              <w:sz w:val="36"/>
                            </w:rPr>
                            <w:t xml:space="preserve">PHYSICAL EDUCATION </w:t>
                          </w:r>
                          <w:r w:rsidRPr="00E87574">
                            <w:rPr>
                              <w:color w:val="FFFFFF" w:themeColor="background1"/>
                              <w:sz w:val="36"/>
                            </w:rPr>
                            <w:t xml:space="preserve">– </w:t>
                          </w:r>
                          <w:r>
                            <w:rPr>
                              <w:color w:val="FFFFFF" w:themeColor="background1"/>
                              <w:sz w:val="36"/>
                            </w:rPr>
                            <w:t>Movement analysis</w:t>
                          </w:r>
                        </w:p>
                      </w:txbxContent>
                    </v:textbox>
                  </v:shape>
                  <v:shape id="Picture 14" o:spid="_x0000_s1039" type="#_x0000_t75" style="position:absolute;left:86106;width:1762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">
                    <v:imagedata r:id="rId33" o:title=""/>
                  </v:shape>
                  <v:shape id="Text Box 2" o:spid="_x0000_s1040" type="#_x0000_t202" style="position:absolute;left:6286;top:7143;width:26099;height:2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" fillcolor="#002060" strokecolor="#002060">
                    <v:textbox>
                      <w:txbxContent>
                        <w:p w:rsidR="004B0F14" w:rsidRPr="0017096B" w:rsidRDefault="00574923" w:rsidP="000404D8">
                          <w:pPr>
                            <w:jc w:val="center"/>
                            <w:rPr>
                              <w:color w:val="FFFFFF" w:themeColor="background1"/>
                              <w:sz w:val="18"/>
                            </w:rPr>
                          </w:pPr>
                          <w:r>
                            <w:rPr>
                              <w:color w:val="FFFFFF" w:themeColor="background1"/>
                              <w:sz w:val="18"/>
                            </w:rPr>
                            <w:t>Task</w:t>
                          </w:r>
                          <w:r w:rsidR="004B0F14" w:rsidRPr="0017096B">
                            <w:rPr>
                              <w:color w:val="FFFFFF" w:themeColor="background1"/>
                              <w:sz w:val="18"/>
                            </w:rPr>
                            <w:t xml:space="preserve">1: </w:t>
                          </w:r>
                          <w:r w:rsidR="004B0F14">
                            <w:rPr>
                              <w:color w:val="FFFFFF" w:themeColor="background1"/>
                              <w:sz w:val="18"/>
                            </w:rPr>
                            <w:t>To know the levers of the body</w:t>
                          </w:r>
                        </w:p>
                      </w:txbxContent>
                    </v:textbox>
                  </v:shape>
                  <v:shape id="Text Box 1" o:spid="_x0000_s1041" type="#_x0000_t202" style="position:absolute;left:10191;top:9715;width:17552;height:1047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" fillcolor="#002060" strokecolor="#002060">
                    <v:textbox>
                      <w:txbxContent>
                        <w:p w:rsidR="004B0F14" w:rsidRPr="000A6B1F" w:rsidRDefault="004B0F14" w:rsidP="000A6B1F">
                          <w:pPr>
                            <w:jc w:val="center"/>
                            <w:rPr>
                              <w:b/>
                              <w:noProof/>
                              <w:color w:val="FFC000" w:themeColor="accent4"/>
                              <w:sz w:val="5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</w:pPr>
                          <w:r w:rsidRPr="000A6B1F">
                            <w:rPr>
                              <w:b/>
                              <w:noProof/>
                              <w:color w:val="FFC000" w:themeColor="accent4"/>
                              <w:sz w:val="5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  <w:t>1       2       3</w:t>
                          </w:r>
                        </w:p>
                        <w:p w:rsidR="004B0F14" w:rsidRPr="000A6B1F" w:rsidRDefault="004B0F14" w:rsidP="000A6B1F">
                          <w:pPr>
                            <w:jc w:val="center"/>
                            <w:rPr>
                              <w:b/>
                              <w:noProof/>
                              <w:color w:val="FFC000" w:themeColor="accent4"/>
                              <w:sz w:val="5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</w:pPr>
                          <w:r w:rsidRPr="000A6B1F">
                            <w:rPr>
                              <w:b/>
                              <w:noProof/>
                              <w:color w:val="FFC000" w:themeColor="accent4"/>
                              <w:sz w:val="5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  <w:t xml:space="preserve">F      </w:t>
                          </w:r>
                          <w:r>
                            <w:rPr>
                              <w:b/>
                              <w:noProof/>
                              <w:color w:val="FFC000" w:themeColor="accent4"/>
                              <w:sz w:val="5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  <w:t xml:space="preserve"> </w:t>
                          </w:r>
                          <w:r w:rsidRPr="000A6B1F">
                            <w:rPr>
                              <w:b/>
                              <w:noProof/>
                              <w:color w:val="FFC000" w:themeColor="accent4"/>
                              <w:sz w:val="52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softEdge">
                                <w14:bevelT w14:w="25400" w14:h="38100" w14:prst="circle"/>
                              </w14:props3d>
                            </w:rPr>
                            <w:t>L        E</w:t>
                          </w:r>
                        </w:p>
                      </w:txbxContent>
                    </v:textbox>
                  </v:shape>
                  <v:shape id="Picture 2" o:spid="_x0000_s1042" type="#_x0000_t75" alt="Levers" style="position:absolute;top:20764;width:16478;height:10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">
                    <v:imagedata r:id="rId34" o:title="Levers"/>
                    <v:path arrowok="t"/>
                  </v:shape>
                  <v:shape id="Text Box 2" o:spid="_x0000_s1043" type="#_x0000_t202" style="position:absolute;left:46101;top:5429;width:45910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" fillcolor="#002060" strokecolor="#002060">
                    <v:textbox>
                      <w:txbxContent>
                        <w:p w:rsidR="004B0F14" w:rsidRPr="0017096B" w:rsidRDefault="00574923" w:rsidP="000404D8">
                          <w:pPr>
                            <w:jc w:val="center"/>
                            <w:rPr>
                              <w:color w:val="FFFFFF" w:themeColor="background1"/>
                              <w:sz w:val="18"/>
                            </w:rPr>
                          </w:pPr>
                          <w:r>
                            <w:rPr>
                              <w:color w:val="FFFFFF" w:themeColor="background1"/>
                              <w:sz w:val="18"/>
                            </w:rPr>
                            <w:t>Task</w:t>
                          </w:r>
                          <w:r w:rsidR="006E3D9E">
                            <w:rPr>
                              <w:color w:val="FFFFFF" w:themeColor="background1"/>
                              <w:sz w:val="18"/>
                            </w:rPr>
                            <w:t>3: K</w:t>
                          </w:r>
                          <w:r w:rsidR="004B0F14">
                            <w:rPr>
                              <w:color w:val="FFFFFF" w:themeColor="background1"/>
                              <w:sz w:val="18"/>
                            </w:rPr>
                            <w:t>now the planes of the body and apply sporting examples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686" w:tblpY="1697"/>
        <w:tblW w:w="0" w:type="auto"/>
        <w:tblLook w:val="04A0" w:firstRow="1" w:lastRow="0" w:firstColumn="1" w:lastColumn="0" w:noHBand="0" w:noVBand="1"/>
      </w:tblPr>
      <w:tblGrid>
        <w:gridCol w:w="539"/>
      </w:tblGrid>
      <w:tr w:rsidR="000A6B1F" w:rsidTr="000404D8">
        <w:trPr>
          <w:cantSplit/>
          <w:trHeight w:val="4714"/>
        </w:trPr>
        <w:tc>
          <w:tcPr>
            <w:tcW w:w="539" w:type="dxa"/>
            <w:shd w:val="clear" w:color="auto" w:fill="002060"/>
            <w:textDirection w:val="btLr"/>
            <w:vAlign w:val="center"/>
          </w:tcPr>
          <w:p w:rsidR="000A6B1F" w:rsidRDefault="000A6B1F" w:rsidP="000A6B1F">
            <w:pPr>
              <w:ind w:left="113" w:right="113"/>
              <w:jc w:val="center"/>
            </w:pPr>
            <w:r>
              <w:t>Sporting example</w:t>
            </w:r>
          </w:p>
        </w:tc>
      </w:tr>
    </w:tbl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243041" w:rsidRDefault="00243041"/>
    <w:p w:rsidR="000A6B1F" w:rsidRDefault="000A6B1F"/>
    <w:sectPr w:rsidR="000A6B1F" w:rsidSect="00BE35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DF"/>
    <w:rsid w:val="000404D8"/>
    <w:rsid w:val="000818B1"/>
    <w:rsid w:val="000A6B1F"/>
    <w:rsid w:val="00165A7A"/>
    <w:rsid w:val="00235ADD"/>
    <w:rsid w:val="00243041"/>
    <w:rsid w:val="004B0F14"/>
    <w:rsid w:val="00574923"/>
    <w:rsid w:val="006E3D9E"/>
    <w:rsid w:val="0075509F"/>
    <w:rsid w:val="0094741B"/>
    <w:rsid w:val="00A92F07"/>
    <w:rsid w:val="00BE35DF"/>
    <w:rsid w:val="00C1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8B8D42-FC1C-4D45-B981-57CE7F5D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0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7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gif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34" Type="http://schemas.openxmlformats.org/officeDocument/2006/relationships/image" Target="media/image30.gif"/><Relationship Id="rId7" Type="http://schemas.openxmlformats.org/officeDocument/2006/relationships/image" Target="media/image4.jpeg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5" Type="http://schemas.openxmlformats.org/officeDocument/2006/relationships/image" Target="media/image21.gif"/><Relationship Id="rId33" Type="http://schemas.openxmlformats.org/officeDocument/2006/relationships/image" Target="media/image29.jpeg"/><Relationship Id="rId2" Type="http://schemas.openxmlformats.org/officeDocument/2006/relationships/settings" Target="setting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0.jpg"/><Relationship Id="rId32" Type="http://schemas.openxmlformats.org/officeDocument/2006/relationships/image" Target="media/image28.jpe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gif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8F0A33F4</Template>
  <TotalTime>53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Hallam Ashley</dc:creator>
  <cp:keywords/>
  <dc:description/>
  <cp:lastModifiedBy>Administrator</cp:lastModifiedBy>
  <cp:revision>8</cp:revision>
  <dcterms:created xsi:type="dcterms:W3CDTF">2019-07-10T07:59:00Z</dcterms:created>
  <dcterms:modified xsi:type="dcterms:W3CDTF">2019-07-11T10:49:00Z</dcterms:modified>
</cp:coreProperties>
</file>