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6A2" w:rsidRDefault="00DB3745"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-771525</wp:posOffset>
                </wp:positionV>
                <wp:extent cx="10287000" cy="7191375"/>
                <wp:effectExtent l="0" t="0" r="0" b="95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7191375"/>
                          <a:chOff x="0" y="0"/>
                          <a:chExt cx="10287000" cy="719137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647700"/>
                            <a:ext cx="10235912" cy="6543675"/>
                            <a:chOff x="0" y="0"/>
                            <a:chExt cx="10235912" cy="6543675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0" y="0"/>
                              <a:ext cx="6010275" cy="6543675"/>
                              <a:chOff x="0" y="0"/>
                              <a:chExt cx="6010275" cy="654367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625" t="15367" r="49297" b="42905"/>
                              <a:stretch/>
                            </pic:blipFill>
                            <pic:spPr bwMode="auto">
                              <a:xfrm>
                                <a:off x="0" y="219075"/>
                                <a:ext cx="4637405" cy="32035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625" t="56561" r="61899" b="23142"/>
                              <a:stretch/>
                            </pic:blipFill>
                            <pic:spPr bwMode="auto">
                              <a:xfrm>
                                <a:off x="19050" y="3724275"/>
                                <a:ext cx="2638425" cy="13620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781" t="56561" r="15910" b="23189"/>
                              <a:stretch/>
                            </pic:blipFill>
                            <pic:spPr bwMode="auto">
                              <a:xfrm>
                                <a:off x="19050" y="5143500"/>
                                <a:ext cx="5362575" cy="1400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9123" t="37068" r="58411" b="15607"/>
                              <a:stretch/>
                            </pic:blipFill>
                            <pic:spPr bwMode="auto">
                              <a:xfrm>
                                <a:off x="4905375" y="1971675"/>
                                <a:ext cx="1104900" cy="2505075"/>
                              </a:xfrm>
                              <a:prstGeom prst="rect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25" y="0"/>
                                <a:ext cx="26098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33A1" w:rsidRPr="0017096B" w:rsidRDefault="000A4C34" w:rsidP="0017096B">
                                  <w:pPr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Task</w:t>
                                  </w:r>
                                  <w:r w:rsidR="0017096B" w:rsidRPr="0017096B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 xml:space="preserve">1: </w:t>
                                  </w:r>
                                  <w:r w:rsidR="009A23C5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L</w:t>
                                  </w:r>
                                  <w:r w:rsidR="00B833A1" w:rsidRPr="0017096B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abel a diagram of the heart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25" y="3505200"/>
                                <a:ext cx="37401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33A1" w:rsidRPr="0017096B" w:rsidRDefault="000A4C34" w:rsidP="0017096B">
                                  <w:pPr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Task5</w:t>
                                  </w:r>
                                  <w:r w:rsidR="0017096B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 xml:space="preserve">: </w:t>
                                  </w:r>
                                  <w:r w:rsidR="009A23C5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S</w:t>
                                  </w:r>
                                  <w:r w:rsidR="00B833A1" w:rsidRPr="0017096B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 xml:space="preserve">tate the function of the cardiovascular system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7050" y="4800600"/>
                                <a:ext cx="229552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33A1" w:rsidRPr="0017096B" w:rsidRDefault="000A4C34" w:rsidP="0017096B">
                                  <w:pPr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Task</w:t>
                                  </w:r>
                                  <w:r w:rsidR="0017096B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 xml:space="preserve">2: </w:t>
                                  </w:r>
                                  <w:r w:rsidR="009A23C5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Describe</w:t>
                                  </w:r>
                                  <w:r w:rsidR="00B833A1" w:rsidRPr="0017096B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 xml:space="preserve"> and state the function of the blood vessels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" name="Group 4"/>
                          <wpg:cNvGrpSpPr/>
                          <wpg:grpSpPr>
                            <a:xfrm>
                              <a:off x="6172200" y="19050"/>
                              <a:ext cx="3952875" cy="4046855"/>
                              <a:chOff x="0" y="0"/>
                              <a:chExt cx="3952875" cy="404685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510" t="15328" r="15910" b="42904"/>
                              <a:stretch/>
                            </pic:blipFill>
                            <pic:spPr bwMode="auto">
                              <a:xfrm>
                                <a:off x="152400" y="1343025"/>
                                <a:ext cx="3639185" cy="27038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404" t="45166" r="34338" b="35575"/>
                              <a:stretch/>
                            </pic:blipFill>
                            <pic:spPr bwMode="auto">
                              <a:xfrm>
                                <a:off x="152400" y="238125"/>
                                <a:ext cx="3580130" cy="1076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28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33A1" w:rsidRPr="0017096B" w:rsidRDefault="000A4C34" w:rsidP="0017096B">
                                  <w:pPr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Task</w:t>
                                  </w:r>
                                  <w:r w:rsidR="0017096B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 xml:space="preserve">3: </w:t>
                                  </w:r>
                                  <w:r w:rsidR="009A23C5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State</w:t>
                                  </w:r>
                                  <w:r w:rsidR="00B833A1" w:rsidRPr="0017096B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 xml:space="preserve"> the short term effects of exercise on the CV system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8" name="Group 18"/>
                          <wpg:cNvGrpSpPr/>
                          <wpg:grpSpPr>
                            <a:xfrm>
                              <a:off x="6162675" y="4133850"/>
                              <a:ext cx="4073237" cy="2209800"/>
                              <a:chOff x="0" y="0"/>
                              <a:chExt cx="4073237" cy="220980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404" t="64766" r="34338" b="16146"/>
                              <a:stretch/>
                            </pic:blipFill>
                            <pic:spPr bwMode="auto">
                              <a:xfrm>
                                <a:off x="180975" y="504825"/>
                                <a:ext cx="3580130" cy="1066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501" t="53167" r="12908" b="4834"/>
                              <a:stretch/>
                            </pic:blipFill>
                            <pic:spPr bwMode="auto">
                              <a:xfrm>
                                <a:off x="266700" y="1552575"/>
                                <a:ext cx="3398520" cy="6572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3237" cy="4750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096B" w:rsidRDefault="000A4C34" w:rsidP="0017096B">
                                  <w:pPr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Task</w:t>
                                  </w:r>
                                  <w:r w:rsidR="009A23C5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4:S</w:t>
                                  </w:r>
                                  <w:r w:rsidR="00B833A1" w:rsidRPr="0017096B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tate the long term effects of exercise on the CV system</w:t>
                                  </w:r>
                                </w:p>
                                <w:p w:rsidR="00B833A1" w:rsidRPr="0017096B" w:rsidRDefault="000A4C34" w:rsidP="0017096B">
                                  <w:pPr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Task</w:t>
                                  </w:r>
                                  <w:r w:rsidR="0017096B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 xml:space="preserve">5: </w:t>
                                  </w:r>
                                  <w:r w:rsidR="00B833A1" w:rsidRPr="0017096B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Know what types of training will cause these effects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47625" y="0"/>
                            <a:ext cx="10239375" cy="571500"/>
                            <a:chOff x="0" y="0"/>
                            <a:chExt cx="10239375" cy="57150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/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77250" y="0"/>
                              <a:ext cx="1762125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3825"/>
                              <a:ext cx="8458200" cy="3619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33A1" w:rsidRPr="00E87574" w:rsidRDefault="00B833A1" w:rsidP="00B833A1">
                                <w:pPr>
                                  <w:rPr>
                                    <w:color w:val="FFFFFF" w:themeColor="background1"/>
                                    <w:sz w:val="36"/>
                                  </w:rPr>
                                </w:pPr>
                                <w:r w:rsidRPr="00F41716">
                                  <w:rPr>
                                    <w:color w:val="FFD966" w:themeColor="accent4" w:themeTint="99"/>
                                    <w:sz w:val="36"/>
                                  </w:rPr>
                                  <w:t xml:space="preserve">PHYSICAL EDUCATION </w:t>
                                </w:r>
                                <w:r w:rsidRPr="00E87574">
                                  <w:rPr>
                                    <w:color w:val="FFFFFF" w:themeColor="background1"/>
                                    <w:sz w:val="36"/>
                                  </w:rPr>
                                  <w:t>– The struc</w:t>
                                </w:r>
                                <w:r w:rsidR="00E87574" w:rsidRPr="00E87574">
                                  <w:rPr>
                                    <w:color w:val="FFFFFF" w:themeColor="background1"/>
                                    <w:sz w:val="36"/>
                                  </w:rPr>
                                  <w:t>ture and function of the cardiov</w:t>
                                </w:r>
                                <w:r w:rsidRPr="00E87574">
                                  <w:rPr>
                                    <w:color w:val="FFFFFF" w:themeColor="background1"/>
                                    <w:sz w:val="36"/>
                                  </w:rPr>
                                  <w:t>ascular system in sport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" o:spid="_x0000_s1026" style="position:absolute;margin-left:-55.5pt;margin-top:-60.75pt;width:810pt;height:566.25pt;z-index:251684864" coordsize="102870,719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">
                <v:group id="Group 19" o:spid="_x0000_s1027" style="position:absolute;top:6477;width:102359;height:65436" coordsize="102359,6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17" o:spid="_x0000_s1028" style="position:absolute;width:60102;height:65436" coordsize="60102,6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top:2190;width:46374;height:3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">
                      <v:imagedata r:id="rId10" o:title="" croptop="10071f" cropbottom="28118f" cropleft="9585f" cropright="32307f"/>
                      <v:path arrowok="t"/>
                    </v:shape>
                    <v:shape id="Picture 2" o:spid="_x0000_s1030" type="#_x0000_t75" style="position:absolute;left:190;top:37242;width:26384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">
                      <v:imagedata r:id="rId10" o:title="" croptop="37068f" cropbottom="15166f" cropleft="9585f" cropright="40566f"/>
                      <v:path arrowok="t"/>
                    </v:shape>
                    <v:shape id="Picture 3" o:spid="_x0000_s1031" type="#_x0000_t75" style="position:absolute;left:190;top:51435;width:53626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">
                      <v:imagedata r:id="rId10" o:title="" croptop="37068f" cropbottom="15197f" cropleft="24760f" cropright="10427f"/>
                      <v:path arrowok="t"/>
                    </v:shape>
                    <v:shape id="Picture 8" o:spid="_x0000_s1032" type="#_x0000_t75" style="position:absolute;left:49053;top:19716;width:11049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" stroked="t" strokecolor="black [3213]" strokeweight="1.25pt">
                      <v:imagedata r:id="rId11" o:title="" croptop="24293f" cropbottom="10228f" cropleft="19086f" cropright="38280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3" type="#_x0000_t202" style="position:absolute;left:476;width:2609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" fillcolor="#002060">
                      <v:textbox>
                        <w:txbxContent>
                          <w:p w:rsidR="00B833A1" w:rsidRPr="0017096B" w:rsidRDefault="000A4C34" w:rsidP="0017096B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Task</w:t>
                            </w:r>
                            <w:r w:rsidR="0017096B" w:rsidRPr="0017096B">
                              <w:rPr>
                                <w:color w:val="FFFFFF" w:themeColor="background1"/>
                                <w:sz w:val="18"/>
                              </w:rPr>
                              <w:t xml:space="preserve">1: </w:t>
                            </w:r>
                            <w:r w:rsidR="009A23C5">
                              <w:rPr>
                                <w:color w:val="FFFFFF" w:themeColor="background1"/>
                                <w:sz w:val="18"/>
                              </w:rPr>
                              <w:t>L</w:t>
                            </w:r>
                            <w:r w:rsidR="00B833A1" w:rsidRPr="0017096B">
                              <w:rPr>
                                <w:color w:val="FFFFFF" w:themeColor="background1"/>
                                <w:sz w:val="18"/>
                              </w:rPr>
                              <w:t>abel a diagram of the heart</w:t>
                            </w:r>
                          </w:p>
                        </w:txbxContent>
                      </v:textbox>
                    </v:shape>
                    <v:shape id="Text Box 2" o:spid="_x0000_s1034" type="#_x0000_t202" style="position:absolute;left:476;top:35052;width:3740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" fillcolor="#002060">
                      <v:textbox>
                        <w:txbxContent>
                          <w:p w:rsidR="00B833A1" w:rsidRPr="0017096B" w:rsidRDefault="000A4C34" w:rsidP="0017096B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Task5</w:t>
                            </w:r>
                            <w:r w:rsidR="0017096B">
                              <w:rPr>
                                <w:color w:val="FFFFFF" w:themeColor="background1"/>
                                <w:sz w:val="18"/>
                              </w:rPr>
                              <w:t xml:space="preserve">: </w:t>
                            </w:r>
                            <w:r w:rsidR="009A23C5">
                              <w:rPr>
                                <w:color w:val="FFFFFF" w:themeColor="background1"/>
                                <w:sz w:val="18"/>
                              </w:rPr>
                              <w:t>S</w:t>
                            </w:r>
                            <w:r w:rsidR="00B833A1" w:rsidRPr="0017096B">
                              <w:rPr>
                                <w:color w:val="FFFFFF" w:themeColor="background1"/>
                                <w:sz w:val="18"/>
                              </w:rPr>
                              <w:t xml:space="preserve">tate the function of the cardiovascular system </w:t>
                            </w:r>
                          </w:p>
                        </w:txbxContent>
                      </v:textbox>
                    </v:shape>
                    <v:shape id="Text Box 2" o:spid="_x0000_s1035" type="#_x0000_t202" style="position:absolute;left:30670;top:48006;width:22955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" fillcolor="#002060">
                      <v:textbox>
                        <w:txbxContent>
                          <w:p w:rsidR="00B833A1" w:rsidRPr="0017096B" w:rsidRDefault="000A4C34" w:rsidP="0017096B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Task</w:t>
                            </w:r>
                            <w:r w:rsidR="0017096B">
                              <w:rPr>
                                <w:color w:val="FFFFFF" w:themeColor="background1"/>
                                <w:sz w:val="18"/>
                              </w:rPr>
                              <w:t xml:space="preserve">2: </w:t>
                            </w:r>
                            <w:r w:rsidR="009A23C5">
                              <w:rPr>
                                <w:color w:val="FFFFFF" w:themeColor="background1"/>
                                <w:sz w:val="18"/>
                              </w:rPr>
                              <w:t>Describe</w:t>
                            </w:r>
                            <w:r w:rsidR="00B833A1" w:rsidRPr="0017096B">
                              <w:rPr>
                                <w:color w:val="FFFFFF" w:themeColor="background1"/>
                                <w:sz w:val="18"/>
                              </w:rPr>
                              <w:t xml:space="preserve"> and state the function of the blood vessels</w:t>
                            </w:r>
                          </w:p>
                        </w:txbxContent>
                      </v:textbox>
                    </v:shape>
                  </v:group>
                  <v:group id="Group 4" o:spid="_x0000_s1036" style="position:absolute;left:61722;top:190;width:39528;height:40469" coordsize="39528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Picture 5" o:spid="_x0000_s1037" type="#_x0000_t75" style="position:absolute;left:1524;top:13430;width:36391;height:2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">
                      <v:imagedata r:id="rId10" o:title="" croptop="10045f" cropbottom="28118f" cropleft="33102f" cropright="10427f"/>
                      <v:path arrowok="t"/>
                    </v:shape>
                    <v:shape id="Picture 6" o:spid="_x0000_s1038" type="#_x0000_t75" style="position:absolute;left:1524;top:2381;width:3580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">
                      <v:imagedata r:id="rId12" o:title="" croptop="29600f" cropbottom="23314f" cropleft="17959f" cropright="22504f"/>
                      <v:path arrowok="t"/>
                    </v:shape>
                    <v:shape id="Text Box 2" o:spid="_x0000_s1039" type="#_x0000_t202" style="position:absolute;width:395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" fillcolor="#002060">
                      <v:textbox>
                        <w:txbxContent>
                          <w:p w:rsidR="00B833A1" w:rsidRPr="0017096B" w:rsidRDefault="000A4C34" w:rsidP="0017096B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Task</w:t>
                            </w:r>
                            <w:r w:rsidR="0017096B">
                              <w:rPr>
                                <w:color w:val="FFFFFF" w:themeColor="background1"/>
                                <w:sz w:val="18"/>
                              </w:rPr>
                              <w:t xml:space="preserve">3: </w:t>
                            </w:r>
                            <w:r w:rsidR="009A23C5">
                              <w:rPr>
                                <w:color w:val="FFFFFF" w:themeColor="background1"/>
                                <w:sz w:val="18"/>
                              </w:rPr>
                              <w:t>State</w:t>
                            </w:r>
                            <w:r w:rsidR="00B833A1" w:rsidRPr="0017096B">
                              <w:rPr>
                                <w:color w:val="FFFFFF" w:themeColor="background1"/>
                                <w:sz w:val="18"/>
                              </w:rPr>
                              <w:t xml:space="preserve"> the short term effects of exercise on the CV system</w:t>
                            </w:r>
                          </w:p>
                        </w:txbxContent>
                      </v:textbox>
                    </v:shape>
                  </v:group>
                  <v:group id="Group 18" o:spid="_x0000_s1040" style="position:absolute;left:61626;top:41338;width:40733;height:22098" coordsize="40732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Picture 7" o:spid="_x0000_s1041" type="#_x0000_t75" style="position:absolute;left:1809;top:5048;width:35802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">
                      <v:imagedata r:id="rId12" o:title="" croptop="42445f" cropbottom="10581f" cropleft="17959f" cropright="22504f"/>
                      <v:path arrowok="t"/>
                    </v:shape>
                    <v:shape id="Picture 9" o:spid="_x0000_s1042" type="#_x0000_t75" style="position:absolute;left:2667;top:15525;width:33985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">
                      <v:imagedata r:id="rId13" o:title="" croptop="34844f" cropbottom="3168f" cropleft="8848f" cropright="8459f"/>
                      <v:path arrowok="t"/>
                    </v:shape>
                    <v:shape id="Text Box 2" o:spid="_x0000_s1043" type="#_x0000_t202" style="position:absolute;width:40732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" fillcolor="#002060">
                      <v:textbox>
                        <w:txbxContent>
                          <w:p w:rsidR="0017096B" w:rsidRDefault="000A4C34" w:rsidP="0017096B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Task</w:t>
                            </w:r>
                            <w:r w:rsidR="009A23C5">
                              <w:rPr>
                                <w:color w:val="FFFFFF" w:themeColor="background1"/>
                                <w:sz w:val="18"/>
                              </w:rPr>
                              <w:t>4:S</w:t>
                            </w:r>
                            <w:r w:rsidR="00B833A1" w:rsidRPr="0017096B">
                              <w:rPr>
                                <w:color w:val="FFFFFF" w:themeColor="background1"/>
                                <w:sz w:val="18"/>
                              </w:rPr>
                              <w:t>tate the long term effects of exercise on the CV system</w:t>
                            </w:r>
                          </w:p>
                          <w:p w:rsidR="00B833A1" w:rsidRPr="0017096B" w:rsidRDefault="000A4C34" w:rsidP="0017096B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Task</w:t>
                            </w:r>
                            <w:r w:rsidR="0017096B">
                              <w:rPr>
                                <w:color w:val="FFFFFF" w:themeColor="background1"/>
                                <w:sz w:val="18"/>
                              </w:rPr>
                              <w:t xml:space="preserve">5: </w:t>
                            </w:r>
                            <w:r w:rsidR="00B833A1" w:rsidRPr="0017096B">
                              <w:rPr>
                                <w:color w:val="FFFFFF" w:themeColor="background1"/>
                                <w:sz w:val="18"/>
                              </w:rPr>
                              <w:t>Know what types of training will cause these effects</w:t>
                            </w:r>
                          </w:p>
                        </w:txbxContent>
                      </v:textbox>
                    </v:shape>
                  </v:group>
                </v:group>
                <v:group id="Group 16" o:spid="_x0000_s1044" style="position:absolute;left:476;width:102394;height:5715" coordsize="102393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4" o:spid="_x0000_s1045" type="#_x0000_t75" style="position:absolute;left:84772;width:1762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">
                    <v:imagedata r:id="rId14" o:title=""/>
                  </v:shape>
                  <v:shape id="Text Box 2" o:spid="_x0000_s1046" type="#_x0000_t202" style="position:absolute;top:1238;width:8458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" fillcolor="#002060">
                    <v:textbox>
                      <w:txbxContent>
                        <w:p w:rsidR="00B833A1" w:rsidRPr="00E87574" w:rsidRDefault="00B833A1" w:rsidP="00B833A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F41716">
                            <w:rPr>
                              <w:color w:val="FFD966" w:themeColor="accent4" w:themeTint="99"/>
                              <w:sz w:val="36"/>
                            </w:rPr>
                            <w:t xml:space="preserve">PHYSICAL EDUCATION </w:t>
                          </w:r>
                          <w:r w:rsidRPr="00E87574">
                            <w:rPr>
                              <w:color w:val="FFFFFF" w:themeColor="background1"/>
                              <w:sz w:val="36"/>
                            </w:rPr>
                            <w:t>– The struc</w:t>
                          </w:r>
                          <w:r w:rsidR="00E87574" w:rsidRPr="00E87574">
                            <w:rPr>
                              <w:color w:val="FFFFFF" w:themeColor="background1"/>
                              <w:sz w:val="36"/>
                            </w:rPr>
                            <w:t>ture and function of the cardiov</w:t>
                          </w:r>
                          <w:r w:rsidRPr="00E87574">
                            <w:rPr>
                              <w:color w:val="FFFFFF" w:themeColor="background1"/>
                              <w:sz w:val="36"/>
                            </w:rPr>
                            <w:t>ascular system in sport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 w:rsidR="001066A2" w:rsidSect="00AE49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62118"/>
    <w:multiLevelType w:val="hybridMultilevel"/>
    <w:tmpl w:val="3C1672B6"/>
    <w:lvl w:ilvl="0" w:tplc="6A941C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F7F16"/>
    <w:multiLevelType w:val="hybridMultilevel"/>
    <w:tmpl w:val="574A098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9479C"/>
    <w:multiLevelType w:val="hybridMultilevel"/>
    <w:tmpl w:val="924CD2C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72DC8"/>
    <w:multiLevelType w:val="hybridMultilevel"/>
    <w:tmpl w:val="C44082F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C31B3"/>
    <w:multiLevelType w:val="hybridMultilevel"/>
    <w:tmpl w:val="BAC24330"/>
    <w:lvl w:ilvl="0" w:tplc="8230F7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A803EE"/>
    <w:multiLevelType w:val="hybridMultilevel"/>
    <w:tmpl w:val="38EAD6B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550A2"/>
    <w:multiLevelType w:val="hybridMultilevel"/>
    <w:tmpl w:val="F5D44844"/>
    <w:lvl w:ilvl="0" w:tplc="E28A5A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439DB"/>
    <w:multiLevelType w:val="hybridMultilevel"/>
    <w:tmpl w:val="8542A8E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9EA"/>
    <w:rsid w:val="000A482A"/>
    <w:rsid w:val="000A4C34"/>
    <w:rsid w:val="001066A2"/>
    <w:rsid w:val="001301FE"/>
    <w:rsid w:val="0017096B"/>
    <w:rsid w:val="001E3BCB"/>
    <w:rsid w:val="003B48D2"/>
    <w:rsid w:val="005131BF"/>
    <w:rsid w:val="006E0826"/>
    <w:rsid w:val="007C56D7"/>
    <w:rsid w:val="007F7DE2"/>
    <w:rsid w:val="008B0EAF"/>
    <w:rsid w:val="009A23C5"/>
    <w:rsid w:val="00AE49EA"/>
    <w:rsid w:val="00B833A1"/>
    <w:rsid w:val="00C475C7"/>
    <w:rsid w:val="00DB3745"/>
    <w:rsid w:val="00DF5E51"/>
    <w:rsid w:val="00E87574"/>
    <w:rsid w:val="00F4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245830-7FA6-4028-B12A-6B9170EF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8F0A33F4</Template>
  <TotalTime>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Eston, Robert</dc:creator>
  <cp:keywords/>
  <dc:description/>
  <cp:lastModifiedBy>Administrator</cp:lastModifiedBy>
  <cp:revision>16</cp:revision>
  <cp:lastPrinted>2019-07-11T09:47:00Z</cp:lastPrinted>
  <dcterms:created xsi:type="dcterms:W3CDTF">2017-11-22T10:22:00Z</dcterms:created>
  <dcterms:modified xsi:type="dcterms:W3CDTF">2019-07-11T10:41:00Z</dcterms:modified>
</cp:coreProperties>
</file>