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65" w:rsidRDefault="00566535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-657225</wp:posOffset>
            </wp:positionH>
            <wp:positionV relativeFrom="paragraph">
              <wp:posOffset>1144905</wp:posOffset>
            </wp:positionV>
            <wp:extent cx="3403600" cy="2210435"/>
            <wp:effectExtent l="19050" t="19050" r="25400" b="18415"/>
            <wp:wrapTight wrapText="bothSides">
              <wp:wrapPolygon edited="0">
                <wp:start x="-121" y="-186"/>
                <wp:lineTo x="-121" y="21594"/>
                <wp:lineTo x="21640" y="21594"/>
                <wp:lineTo x="21640" y="-186"/>
                <wp:lineTo x="-121" y="-18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22104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6125210</wp:posOffset>
            </wp:positionH>
            <wp:positionV relativeFrom="paragraph">
              <wp:posOffset>935990</wp:posOffset>
            </wp:positionV>
            <wp:extent cx="2877820" cy="1926590"/>
            <wp:effectExtent l="0" t="0" r="0" b="0"/>
            <wp:wrapTight wrapText="bothSides">
              <wp:wrapPolygon edited="0">
                <wp:start x="0" y="0"/>
                <wp:lineTo x="0" y="21358"/>
                <wp:lineTo x="21447" y="21358"/>
                <wp:lineTo x="2144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449580</wp:posOffset>
                </wp:positionV>
                <wp:extent cx="3543300" cy="4762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4762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535" w:rsidRDefault="006F5ECC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Task</w:t>
                            </w:r>
                            <w:r w:rsidR="00566535">
                              <w:rPr>
                                <w:sz w:val="20"/>
                              </w:rPr>
                              <w:t>2</w:t>
                            </w:r>
                          </w:p>
                          <w:p w:rsidR="00687C09" w:rsidRPr="00566535" w:rsidRDefault="00687C09">
                            <w:pPr>
                              <w:rPr>
                                <w:sz w:val="20"/>
                              </w:rPr>
                            </w:pPr>
                            <w:r w:rsidRPr="00566535">
                              <w:rPr>
                                <w:sz w:val="20"/>
                              </w:rPr>
                              <w:t>State what movement occurs when a specific muscle contracts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2.25pt;margin-top:35.4pt;width:279pt;height:3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" fillcolor="#002060" strokecolor="#002060">
                <v:textbox>
                  <w:txbxContent>
                    <w:p w:rsidR="00566535" w:rsidRDefault="006F5ECC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Task</w:t>
                      </w:r>
                      <w:r w:rsidR="00566535">
                        <w:rPr>
                          <w:sz w:val="20"/>
                        </w:rPr>
                        <w:t>2</w:t>
                      </w:r>
                    </w:p>
                    <w:p w:rsidR="00687C09" w:rsidRPr="00566535" w:rsidRDefault="00687C09">
                      <w:pPr>
                        <w:rPr>
                          <w:sz w:val="20"/>
                        </w:rPr>
                      </w:pPr>
                      <w:r w:rsidRPr="00566535">
                        <w:rPr>
                          <w:sz w:val="20"/>
                        </w:rPr>
                        <w:t>State what movement occurs when a specific muscle contracts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62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635862" wp14:editId="57428376">
                <wp:simplePos x="0" y="0"/>
                <wp:positionH relativeFrom="margin">
                  <wp:posOffset>-676275</wp:posOffset>
                </wp:positionH>
                <wp:positionV relativeFrom="paragraph">
                  <wp:posOffset>59055</wp:posOffset>
                </wp:positionV>
                <wp:extent cx="8648700" cy="3714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8700" cy="3714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836965" w:rsidRPr="00CB6298" w:rsidRDefault="00CB6298" w:rsidP="00836965">
                            <w:pPr>
                              <w:jc w:val="center"/>
                              <w:rPr>
                                <w:noProof/>
                                <w:color w:val="7030A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298">
                              <w:rPr>
                                <w:noProof/>
                                <w:color w:val="BF8F00" w:themeColor="accent4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Physical Education- </w:t>
                            </w:r>
                            <w:r w:rsidRPr="00CB6298">
                              <w:rPr>
                                <w:noProof/>
                                <w:color w:val="FFFFFF" w:themeColor="background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Muscular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35862" id="Text Box 1" o:spid="_x0000_s1027" type="#_x0000_t202" style="position:absolute;margin-left:-53.25pt;margin-top:4.65pt;width:681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" fillcolor="#002060" strokecolor="#002060">
                <v:textbox>
                  <w:txbxContent>
                    <w:p w:rsidR="00836965" w:rsidRPr="00CB6298" w:rsidRDefault="00CB6298" w:rsidP="00836965">
                      <w:pPr>
                        <w:jc w:val="center"/>
                        <w:rPr>
                          <w:noProof/>
                          <w:color w:val="7030A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6298">
                        <w:rPr>
                          <w:noProof/>
                          <w:color w:val="BF8F00" w:themeColor="accent4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Physical Education- </w:t>
                      </w:r>
                      <w:r w:rsidRPr="00CB6298">
                        <w:rPr>
                          <w:noProof/>
                          <w:color w:val="FFFFFF" w:themeColor="background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Muscular System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6298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4D95D494" wp14:editId="080909A9">
            <wp:simplePos x="0" y="0"/>
            <wp:positionH relativeFrom="page">
              <wp:align>right</wp:align>
            </wp:positionH>
            <wp:positionV relativeFrom="paragraph">
              <wp:posOffset>-8255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3093" w:rsidRDefault="00566535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2535555</wp:posOffset>
                </wp:positionV>
                <wp:extent cx="2505075" cy="1404620"/>
                <wp:effectExtent l="0" t="0" r="28575" b="209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14046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2C7" w:rsidRDefault="006F5ECC">
                            <w:r>
                              <w:t>Task</w:t>
                            </w:r>
                            <w:r w:rsidR="004502C7">
                              <w:t>4:</w:t>
                            </w:r>
                          </w:p>
                          <w:p w:rsidR="004502C7" w:rsidRDefault="004502C7">
                            <w:r>
                              <w:t xml:space="preserve">Explain what is meant by Antagonistic muscles pairs and provide an example.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59.5pt;margin-top:199.65pt;width:197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" fillcolor="#002060" strokecolor="#002060">
                <v:textbox style="mso-fit-shape-to-text:t">
                  <w:txbxContent>
                    <w:p w:rsidR="004502C7" w:rsidRDefault="006F5ECC">
                      <w:r>
                        <w:t>Task</w:t>
                      </w:r>
                      <w:r w:rsidR="004502C7">
                        <w:t>4:</w:t>
                      </w:r>
                    </w:p>
                    <w:p w:rsidR="004502C7" w:rsidRDefault="004502C7">
                      <w:r>
                        <w:t xml:space="preserve">Explain what is meant by Antagonistic muscles pairs and provide an example.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154305</wp:posOffset>
                </wp:positionV>
                <wp:extent cx="3409950" cy="723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7239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535" w:rsidRDefault="006F5ECC">
                            <w:r>
                              <w:t>Task</w:t>
                            </w:r>
                            <w:r w:rsidR="00566535">
                              <w:t>1</w:t>
                            </w:r>
                          </w:p>
                          <w:p w:rsidR="002E3093" w:rsidRDefault="002E3093">
                            <w:r>
                              <w:t>Learn the names and locations of the major muscles listed in the diagram below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53.25pt;margin-top:12.15pt;width:268.5pt;height:5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" fillcolor="#002060">
                <v:textbox>
                  <w:txbxContent>
                    <w:p w:rsidR="00566535" w:rsidRDefault="006F5ECC">
                      <w:r>
                        <w:t>Task</w:t>
                      </w:r>
                      <w:r w:rsidR="00566535">
                        <w:t>1</w:t>
                      </w:r>
                    </w:p>
                    <w:p w:rsidR="002E3093" w:rsidRDefault="002E3093">
                      <w:r>
                        <w:t>Learn the names and locations of the major muscles listed in the diagram below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6965" w:rsidRDefault="0056653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EAABBA5" wp14:editId="76EDA9E4">
                <wp:simplePos x="0" y="0"/>
                <wp:positionH relativeFrom="column">
                  <wp:posOffset>6142990</wp:posOffset>
                </wp:positionH>
                <wp:positionV relativeFrom="paragraph">
                  <wp:posOffset>18415</wp:posOffset>
                </wp:positionV>
                <wp:extent cx="10219690" cy="1130300"/>
                <wp:effectExtent l="0" t="0" r="17145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969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535" w:rsidRPr="00687C09" w:rsidRDefault="00566535" w:rsidP="00566535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color w:val="90C226"/>
                                <w:sz w:val="19"/>
                                <w:szCs w:val="24"/>
                                <w:lang w:eastAsia="en-GB"/>
                              </w:rPr>
                            </w:pPr>
                            <w:r w:rsidRPr="00687C09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Agonist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the muscle that is working </w:t>
                            </w:r>
                            <w:r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(contracting) 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and produces the desired joint movement</w:t>
                            </w:r>
                            <w:r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:rsidR="00566535" w:rsidRPr="00687C09" w:rsidRDefault="00566535" w:rsidP="00566535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color w:val="90C226"/>
                                <w:sz w:val="19"/>
                                <w:szCs w:val="24"/>
                                <w:lang w:eastAsia="en-GB"/>
                              </w:rPr>
                            </w:pPr>
                            <w:r w:rsidRPr="00687C09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Antagonist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counters or opposes the action of the agonist</w:t>
                            </w:r>
                            <w:r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(relaxes)</w:t>
                            </w:r>
                          </w:p>
                          <w:p w:rsidR="00566535" w:rsidRDefault="00566535" w:rsidP="0056653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AABBA5" id="_x0000_s1030" type="#_x0000_t202" style="position:absolute;margin-left:483.7pt;margin-top:1.45pt;width:804.7pt;height:89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">
                <v:textbox style="mso-fit-shape-to-text:t">
                  <w:txbxContent>
                    <w:p w:rsidR="00566535" w:rsidRPr="00687C09" w:rsidRDefault="00566535" w:rsidP="00566535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ascii="Times New Roman" w:eastAsia="Times New Roman" w:hAnsi="Times New Roman" w:cs="Times New Roman"/>
                          <w:color w:val="90C226"/>
                          <w:sz w:val="19"/>
                          <w:szCs w:val="24"/>
                          <w:lang w:eastAsia="en-GB"/>
                        </w:rPr>
                      </w:pPr>
                      <w:r w:rsidRPr="00687C09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Agonist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the muscle that is working </w:t>
                      </w:r>
                      <w:r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(contracting) 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>and produces the desired joint movement</w:t>
                      </w:r>
                      <w:r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:rsidR="00566535" w:rsidRPr="00687C09" w:rsidRDefault="00566535" w:rsidP="00566535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ascii="Times New Roman" w:eastAsia="Times New Roman" w:hAnsi="Times New Roman" w:cs="Times New Roman"/>
                          <w:color w:val="90C226"/>
                          <w:sz w:val="19"/>
                          <w:szCs w:val="24"/>
                          <w:lang w:eastAsia="en-GB"/>
                        </w:rPr>
                      </w:pPr>
                      <w:r w:rsidRPr="00687C09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Antagonist</w:t>
                      </w:r>
                      <w:r w:rsidRPr="00687C09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counters or opposes the action of the agonist</w:t>
                      </w:r>
                      <w:r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(relaxes)</w:t>
                      </w:r>
                    </w:p>
                    <w:p w:rsidR="00566535" w:rsidRDefault="00566535" w:rsidP="00566535"/>
                  </w:txbxContent>
                </v:textbox>
                <w10:wrap type="square"/>
              </v:shape>
            </w:pict>
          </mc:Fallback>
        </mc:AlternateContent>
      </w:r>
    </w:p>
    <w:p w:rsidR="00687C09" w:rsidRDefault="00566535" w:rsidP="00836965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3384550</wp:posOffset>
            </wp:positionH>
            <wp:positionV relativeFrom="paragraph">
              <wp:posOffset>518160</wp:posOffset>
            </wp:positionV>
            <wp:extent cx="2286000" cy="1926590"/>
            <wp:effectExtent l="19050" t="19050" r="19050" b="16510"/>
            <wp:wrapTight wrapText="bothSides">
              <wp:wrapPolygon edited="0">
                <wp:start x="-180" y="-214"/>
                <wp:lineTo x="-180" y="21572"/>
                <wp:lineTo x="21600" y="21572"/>
                <wp:lineTo x="21600" y="-214"/>
                <wp:lineTo x="-180" y="-21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265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8CB113F" wp14:editId="1161788E">
                <wp:simplePos x="0" y="0"/>
                <wp:positionH relativeFrom="column">
                  <wp:posOffset>342900</wp:posOffset>
                </wp:positionH>
                <wp:positionV relativeFrom="paragraph">
                  <wp:posOffset>182245</wp:posOffset>
                </wp:positionV>
                <wp:extent cx="2619375" cy="20288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535" w:rsidRPr="004502C7" w:rsidRDefault="00566535" w:rsidP="00566535">
                            <w:pPr>
                              <w:rPr>
                                <w:b/>
                                <w:color w:val="7030A0"/>
                              </w:rPr>
                            </w:pPr>
                            <w:r w:rsidRPr="004502C7">
                              <w:rPr>
                                <w:b/>
                                <w:color w:val="7030A0"/>
                              </w:rPr>
                              <w:t>Types of Muscles:</w:t>
                            </w:r>
                          </w:p>
                          <w:p w:rsidR="00566535" w:rsidRPr="004502C7" w:rsidRDefault="00566535" w:rsidP="00566535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02C7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Voluntary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skeletal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muscles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we can consciously control these muscles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eg</w:t>
                            </w:r>
                            <w:proofErr w:type="spellEnd"/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bicep</w:t>
                            </w:r>
                          </w:p>
                          <w:p w:rsidR="00566535" w:rsidRPr="004502C7" w:rsidRDefault="00566535" w:rsidP="00566535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I</w:t>
                            </w:r>
                            <w:r w:rsidRPr="004502C7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nvoluntary</w:t>
                            </w:r>
                            <w:r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not controlled they work automatically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eg</w:t>
                            </w:r>
                            <w:proofErr w:type="spellEnd"/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digestive system</w:t>
                            </w:r>
                          </w:p>
                          <w:p w:rsidR="00566535" w:rsidRPr="004502C7" w:rsidRDefault="00566535" w:rsidP="00566535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90C22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02C7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Cardiac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found in</w:t>
                            </w:r>
                            <w:r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52"/>
                                <w:szCs w:val="52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the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heart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never rests</w:t>
                            </w:r>
                          </w:p>
                          <w:p w:rsidR="00566535" w:rsidRDefault="00566535" w:rsidP="00566535"/>
                          <w:p w:rsidR="00566535" w:rsidRDefault="00566535" w:rsidP="005665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B113F" id="_x0000_s1031" type="#_x0000_t202" style="position:absolute;margin-left:27pt;margin-top:14.35pt;width:206.25pt;height:159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">
                <v:textbox>
                  <w:txbxContent>
                    <w:p w:rsidR="00566535" w:rsidRPr="004502C7" w:rsidRDefault="00566535" w:rsidP="00566535">
                      <w:pPr>
                        <w:rPr>
                          <w:b/>
                          <w:color w:val="7030A0"/>
                        </w:rPr>
                      </w:pPr>
                      <w:r w:rsidRPr="004502C7">
                        <w:rPr>
                          <w:b/>
                          <w:color w:val="7030A0"/>
                        </w:rPr>
                        <w:t>Types of Muscles:</w:t>
                      </w:r>
                    </w:p>
                    <w:p w:rsidR="00566535" w:rsidRPr="004502C7" w:rsidRDefault="00566535" w:rsidP="00566535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eastAsia="en-GB"/>
                        </w:rPr>
                      </w:pPr>
                      <w:r w:rsidRPr="004502C7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Voluntary 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skeletal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muscles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we can consciously control these muscles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proofErr w:type="spellStart"/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eg</w:t>
                      </w:r>
                      <w:proofErr w:type="spellEnd"/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bicep</w:t>
                      </w:r>
                    </w:p>
                    <w:p w:rsidR="00566535" w:rsidRPr="004502C7" w:rsidRDefault="00566535" w:rsidP="00566535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eastAsia="en-GB"/>
                        </w:rPr>
                      </w:pP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I</w:t>
                      </w:r>
                      <w:r w:rsidRPr="004502C7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nvoluntary</w:t>
                      </w:r>
                      <w:r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not controlled they work automatically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proofErr w:type="spellStart"/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eg</w:t>
                      </w:r>
                      <w:proofErr w:type="spellEnd"/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digestive system</w:t>
                      </w:r>
                    </w:p>
                    <w:p w:rsidR="00566535" w:rsidRPr="004502C7" w:rsidRDefault="00566535" w:rsidP="00566535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90C226"/>
                          <w:sz w:val="24"/>
                          <w:szCs w:val="24"/>
                          <w:lang w:eastAsia="en-GB"/>
                        </w:rPr>
                      </w:pPr>
                      <w:r w:rsidRPr="004502C7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Cardiac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found in</w:t>
                      </w:r>
                      <w:r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52"/>
                          <w:szCs w:val="52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the 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heart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never rests</w:t>
                      </w:r>
                    </w:p>
                    <w:p w:rsidR="00566535" w:rsidRDefault="00566535" w:rsidP="00566535"/>
                    <w:p w:rsidR="00566535" w:rsidRDefault="00566535" w:rsidP="0056653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-695325</wp:posOffset>
                </wp:positionH>
                <wp:positionV relativeFrom="paragraph">
                  <wp:posOffset>154305</wp:posOffset>
                </wp:positionV>
                <wp:extent cx="971550" cy="20478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0478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2C7" w:rsidRDefault="006F5ECC">
                            <w:r>
                              <w:t>Task</w:t>
                            </w:r>
                            <w:r w:rsidR="004502C7">
                              <w:t>3:</w:t>
                            </w:r>
                          </w:p>
                          <w:p w:rsidR="004502C7" w:rsidRDefault="004502C7">
                            <w:r>
                              <w:t>Learn the 3 types of muscles and give examples of where they can be found in the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54.75pt;margin-top:12.15pt;width:76.5pt;height:161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" fillcolor="#002060" strokecolor="#002060">
                <v:textbox>
                  <w:txbxContent>
                    <w:p w:rsidR="004502C7" w:rsidRDefault="006F5ECC">
                      <w:r>
                        <w:t>Task</w:t>
                      </w:r>
                      <w:r w:rsidR="004502C7">
                        <w:t>3:</w:t>
                      </w:r>
                    </w:p>
                    <w:p w:rsidR="004502C7" w:rsidRDefault="004502C7">
                      <w:r>
                        <w:t>Learn the 3 types of muscles and give examples of where they can be found in the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2086"/>
        <w:tblW w:w="0" w:type="auto"/>
        <w:tblLook w:val="04A0" w:firstRow="1" w:lastRow="0" w:firstColumn="1" w:lastColumn="0" w:noHBand="0" w:noVBand="1"/>
      </w:tblPr>
      <w:tblGrid>
        <w:gridCol w:w="2263"/>
        <w:gridCol w:w="2977"/>
      </w:tblGrid>
      <w:tr w:rsidR="00CB6298" w:rsidTr="00CB6298">
        <w:tc>
          <w:tcPr>
            <w:tcW w:w="2263" w:type="dxa"/>
          </w:tcPr>
          <w:p w:rsidR="00CB6298" w:rsidRPr="00687C09" w:rsidRDefault="00CB6298" w:rsidP="00CB6298">
            <w:pPr>
              <w:rPr>
                <w:b/>
                <w:color w:val="7030A0"/>
              </w:rPr>
            </w:pPr>
            <w:r w:rsidRPr="00687C09">
              <w:rPr>
                <w:b/>
                <w:color w:val="7030A0"/>
              </w:rPr>
              <w:t xml:space="preserve">Contracting muscle </w:t>
            </w:r>
          </w:p>
        </w:tc>
        <w:tc>
          <w:tcPr>
            <w:tcW w:w="2977" w:type="dxa"/>
          </w:tcPr>
          <w:p w:rsidR="00CB6298" w:rsidRPr="00687C09" w:rsidRDefault="00CB6298" w:rsidP="00CB6298">
            <w:pPr>
              <w:rPr>
                <w:b/>
                <w:color w:val="7030A0"/>
              </w:rPr>
            </w:pPr>
            <w:r w:rsidRPr="00687C09">
              <w:rPr>
                <w:b/>
                <w:color w:val="7030A0"/>
              </w:rPr>
              <w:t>Movement taking place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Trapezius </w:t>
            </w:r>
          </w:p>
        </w:tc>
        <w:tc>
          <w:tcPr>
            <w:tcW w:w="2977" w:type="dxa"/>
          </w:tcPr>
          <w:p w:rsidR="00CB6298" w:rsidRDefault="00CB6298" w:rsidP="00CB6298">
            <w:r>
              <w:t>Extension at the neck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Deltoids 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Abduction at the shoulder 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Biceps </w:t>
            </w:r>
          </w:p>
        </w:tc>
        <w:tc>
          <w:tcPr>
            <w:tcW w:w="2977" w:type="dxa"/>
          </w:tcPr>
          <w:p w:rsidR="00CB6298" w:rsidRDefault="00CB6298" w:rsidP="00CB6298">
            <w:r>
              <w:t>Flexion at the elbow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Triceps </w:t>
            </w:r>
          </w:p>
        </w:tc>
        <w:tc>
          <w:tcPr>
            <w:tcW w:w="2977" w:type="dxa"/>
          </w:tcPr>
          <w:p w:rsidR="00CB6298" w:rsidRDefault="00CB6298" w:rsidP="00CB6298">
            <w:r>
              <w:t>Extension at the elbow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Pectorals </w:t>
            </w:r>
          </w:p>
        </w:tc>
        <w:tc>
          <w:tcPr>
            <w:tcW w:w="2977" w:type="dxa"/>
          </w:tcPr>
          <w:p w:rsidR="00CB6298" w:rsidRDefault="00CB6298" w:rsidP="00CB6298">
            <w:r>
              <w:t>Adduction at the shoulder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Latissimus </w:t>
            </w:r>
            <w:proofErr w:type="spellStart"/>
            <w:r>
              <w:t>Dorsi</w:t>
            </w:r>
            <w:proofErr w:type="spellEnd"/>
          </w:p>
        </w:tc>
        <w:tc>
          <w:tcPr>
            <w:tcW w:w="2977" w:type="dxa"/>
          </w:tcPr>
          <w:p w:rsidR="00CB6298" w:rsidRDefault="00CB6298" w:rsidP="00CB6298">
            <w:r>
              <w:t>Adduction at the shoulder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Abdominals </w:t>
            </w:r>
          </w:p>
        </w:tc>
        <w:tc>
          <w:tcPr>
            <w:tcW w:w="2977" w:type="dxa"/>
          </w:tcPr>
          <w:p w:rsidR="00CB6298" w:rsidRDefault="00CB6298" w:rsidP="00CB6298">
            <w:r>
              <w:t>Flexion at the hip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Gluteus Maximus 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Extension at the hip 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Quadriceps </w:t>
            </w:r>
          </w:p>
        </w:tc>
        <w:tc>
          <w:tcPr>
            <w:tcW w:w="2977" w:type="dxa"/>
          </w:tcPr>
          <w:p w:rsidR="00CB6298" w:rsidRDefault="00CB6298" w:rsidP="00CB6298">
            <w:r>
              <w:t>Extension at the knee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>Hamstrings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Flexion at the knee 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proofErr w:type="spellStart"/>
            <w:r>
              <w:t>Gastrocmenius</w:t>
            </w:r>
            <w:proofErr w:type="spellEnd"/>
            <w:r>
              <w:t xml:space="preserve"> 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Extension at the elbow </w:t>
            </w:r>
          </w:p>
        </w:tc>
      </w:tr>
    </w:tbl>
    <w:p w:rsidR="00687C09" w:rsidRDefault="00566535" w:rsidP="006F5EC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6126480</wp:posOffset>
                </wp:positionH>
                <wp:positionV relativeFrom="paragraph">
                  <wp:posOffset>346710</wp:posOffset>
                </wp:positionV>
                <wp:extent cx="2360930" cy="1404620"/>
                <wp:effectExtent l="0" t="0" r="2286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C09" w:rsidRPr="00687C09" w:rsidRDefault="00687C09">
                            <w:pPr>
                              <w:rPr>
                                <w:b/>
                              </w:rPr>
                            </w:pPr>
                            <w:r w:rsidRPr="00687C09">
                              <w:rPr>
                                <w:b/>
                                <w:color w:val="7030A0"/>
                              </w:rPr>
                              <w:t xml:space="preserve">Antagonistic Muscle Pairs </w:t>
                            </w:r>
                          </w:p>
                          <w:p w:rsidR="00687C09" w:rsidRDefault="00687C09">
                            <w:r>
                              <w:t xml:space="preserve">Muscles that work in pairs; as one muscle contracts, the other relaxes to bring about movement </w:t>
                            </w:r>
                          </w:p>
                          <w:p w:rsidR="00687C09" w:rsidRDefault="00687C09">
                            <w:proofErr w:type="gramStart"/>
                            <w:r>
                              <w:t>e.g</w:t>
                            </w:r>
                            <w:proofErr w:type="gramEnd"/>
                            <w:r>
                              <w:t xml:space="preserve">. Biceps and Triceps; Quadriceps and Hamstrings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482.4pt;margin-top:27.3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1JJwIAAEw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">
                <v:textbox style="mso-fit-shape-to-text:t">
                  <w:txbxContent>
                    <w:p w:rsidR="00687C09" w:rsidRPr="00687C09" w:rsidRDefault="00687C09">
                      <w:pPr>
                        <w:rPr>
                          <w:b/>
                        </w:rPr>
                      </w:pPr>
                      <w:r w:rsidRPr="00687C09">
                        <w:rPr>
                          <w:b/>
                          <w:color w:val="7030A0"/>
                        </w:rPr>
                        <w:t xml:space="preserve">Antagonistic Muscle Pairs </w:t>
                      </w:r>
                    </w:p>
                    <w:p w:rsidR="00687C09" w:rsidRDefault="00687C09">
                      <w:r>
                        <w:t xml:space="preserve">Muscles that work in pairs; as one muscle contracts, the other relaxes to bring about movement </w:t>
                      </w:r>
                    </w:p>
                    <w:p w:rsidR="00687C09" w:rsidRDefault="00687C09">
                      <w:proofErr w:type="gramStart"/>
                      <w:r>
                        <w:t>e.g</w:t>
                      </w:r>
                      <w:proofErr w:type="gramEnd"/>
                      <w:r>
                        <w:t xml:space="preserve">. Biceps and Triceps; Quadriceps and Hamstrings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bookmarkEnd w:id="0"/>
    </w:p>
    <w:sectPr w:rsidR="00687C09" w:rsidSect="002E30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473FB"/>
    <w:multiLevelType w:val="hybridMultilevel"/>
    <w:tmpl w:val="50CAA49A"/>
    <w:lvl w:ilvl="0" w:tplc="29A4021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C6032E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908870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D05C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60D2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2075F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38AD1C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716777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61059B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4556349C"/>
    <w:multiLevelType w:val="hybridMultilevel"/>
    <w:tmpl w:val="E014F112"/>
    <w:lvl w:ilvl="0" w:tplc="E44AB20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2ABB9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4FA579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5FE2B8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726E0E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058B2B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B2CF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E5A629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EE731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798B271B"/>
    <w:multiLevelType w:val="hybridMultilevel"/>
    <w:tmpl w:val="06EAA6C6"/>
    <w:lvl w:ilvl="0" w:tplc="A5A2DC6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20BEF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B7CFE0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DADDB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D3C360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E2D04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2E597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15ED2F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C687F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093"/>
    <w:rsid w:val="002E3093"/>
    <w:rsid w:val="004502C7"/>
    <w:rsid w:val="00566535"/>
    <w:rsid w:val="00687C09"/>
    <w:rsid w:val="006F5ECC"/>
    <w:rsid w:val="00836965"/>
    <w:rsid w:val="00C30701"/>
    <w:rsid w:val="00CB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9BD38"/>
  <w15:chartTrackingRefBased/>
  <w15:docId w15:val="{021DA52A-BCE2-46E9-AE34-F08344A2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30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36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7C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7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900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13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6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63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375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18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40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57D89-8B36-49FE-86AA-6A3E6541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F2967388</Template>
  <TotalTime>48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Kamboj, Kalwinder</dc:creator>
  <cp:keywords/>
  <dc:description/>
  <cp:lastModifiedBy>Administrator</cp:lastModifiedBy>
  <cp:revision>3</cp:revision>
  <dcterms:created xsi:type="dcterms:W3CDTF">2018-07-18T11:57:00Z</dcterms:created>
  <dcterms:modified xsi:type="dcterms:W3CDTF">2019-07-11T08:53:00Z</dcterms:modified>
</cp:coreProperties>
</file>