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3AA" w:rsidRDefault="00C0166A" w:rsidP="0098778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37CFA928" wp14:editId="349947C9">
                <wp:simplePos x="0" y="0"/>
                <wp:positionH relativeFrom="column">
                  <wp:posOffset>5672455</wp:posOffset>
                </wp:positionH>
                <wp:positionV relativeFrom="paragraph">
                  <wp:posOffset>647700</wp:posOffset>
                </wp:positionV>
                <wp:extent cx="2171700" cy="333375"/>
                <wp:effectExtent l="0" t="0" r="19050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3333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Default="00FF207D" w:rsidP="00FF207D">
                            <w:pPr>
                              <w:jc w:val="center"/>
                            </w:pPr>
                            <w:bookmarkStart w:id="0" w:name="_GoBack"/>
                            <w:r>
                              <w:rPr>
                                <w:color w:val="FFFFFF" w:themeColor="background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3. Types of Joints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CFA9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6.65pt;margin-top:51pt;width:171pt;height:26.25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" fillcolor="#002060">
                <v:textbox>
                  <w:txbxContent>
                    <w:p w:rsidR="00FF207D" w:rsidRDefault="00FF207D" w:rsidP="00FF207D">
                      <w:pPr>
                        <w:jc w:val="center"/>
                      </w:pPr>
                      <w:bookmarkStart w:id="1" w:name="_GoBack"/>
                      <w:r>
                        <w:rPr>
                          <w:color w:val="FFFFFF" w:themeColor="background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3. Types of Joints</w:t>
                      </w:r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E10C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2590800</wp:posOffset>
                </wp:positionH>
                <wp:positionV relativeFrom="paragraph">
                  <wp:posOffset>142875</wp:posOffset>
                </wp:positionV>
                <wp:extent cx="2238375" cy="304800"/>
                <wp:effectExtent l="0" t="0" r="28575" b="19050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3048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:rsidR="00E10CBA" w:rsidRPr="00E10CBA" w:rsidRDefault="00E10CBA">
                            <w:pPr>
                              <w:rPr>
                                <w:sz w:val="32"/>
                              </w:rPr>
                            </w:pPr>
                            <w:r w:rsidRPr="00E10CBA">
                              <w:rPr>
                                <w:sz w:val="32"/>
                              </w:rPr>
                              <w:t>The Skeletal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2" o:spid="_x0000_s1027" type="#_x0000_t202" style="position:absolute;margin-left:204pt;margin-top:11.25pt;width:176.25pt;height:24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" fillcolor="#002060" strokecolor="#002060" strokeweight=".5pt">
                <v:textbox>
                  <w:txbxContent>
                    <w:p w:rsidR="00E10CBA" w:rsidRPr="00E10CBA" w:rsidRDefault="00E10CBA">
                      <w:pPr>
                        <w:rPr>
                          <w:sz w:val="32"/>
                        </w:rPr>
                      </w:pPr>
                      <w:r w:rsidRPr="00E10CBA">
                        <w:rPr>
                          <w:sz w:val="32"/>
                        </w:rPr>
                        <w:t>The Skeletal System</w:t>
                      </w:r>
                    </w:p>
                  </w:txbxContent>
                </v:textbox>
              </v:shape>
            </w:pict>
          </mc:Fallback>
        </mc:AlternateContent>
      </w:r>
      <w:r w:rsidR="00FF207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37CFA928" wp14:editId="349947C9">
                <wp:simplePos x="0" y="0"/>
                <wp:positionH relativeFrom="margin">
                  <wp:posOffset>228600</wp:posOffset>
                </wp:positionH>
                <wp:positionV relativeFrom="paragraph">
                  <wp:posOffset>657225</wp:posOffset>
                </wp:positionV>
                <wp:extent cx="2880995" cy="581025"/>
                <wp:effectExtent l="0" t="0" r="1460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995" cy="58102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Default="00FF207D" w:rsidP="00FF207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</w:pPr>
                            <w:r>
                              <w:t>Location of Major Bones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FA928" id="_x0000_s1028" type="#_x0000_t202" style="position:absolute;margin-left:18pt;margin-top:51.75pt;width:226.85pt;height:45.75pt;z-index:251754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" fillcolor="#002060">
                <v:textbox>
                  <w:txbxContent>
                    <w:p w:rsidR="00FF207D" w:rsidRDefault="00FF207D" w:rsidP="00FF207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</w:pPr>
                      <w:r>
                        <w:t>Location of Major Bones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59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>
                <wp:simplePos x="0" y="0"/>
                <wp:positionH relativeFrom="column">
                  <wp:posOffset>237506</wp:posOffset>
                </wp:positionH>
                <wp:positionV relativeFrom="paragraph">
                  <wp:posOffset>676894</wp:posOffset>
                </wp:positionV>
                <wp:extent cx="2871908" cy="4476997"/>
                <wp:effectExtent l="0" t="0" r="2413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1908" cy="44769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Pr="00652E37" w:rsidRDefault="00FF207D" w:rsidP="00652E3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b/>
                                <w:color w:val="0070C0"/>
                                <w:sz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52E37">
                              <w:rPr>
                                <w:b/>
                                <w:color w:val="0070C0"/>
                                <w:sz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 LOCATION OF MAJOR BONES</w:t>
                            </w:r>
                          </w:p>
                          <w:p w:rsidR="00FF207D" w:rsidRDefault="00FF207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8.7pt;margin-top:53.3pt;width:226.15pt;height:352.5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">
                <v:textbox>
                  <w:txbxContent>
                    <w:p w:rsidR="00FF207D" w:rsidRPr="00652E37" w:rsidRDefault="00FF207D" w:rsidP="00652E3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b/>
                          <w:color w:val="0070C0"/>
                          <w:sz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52E37">
                        <w:rPr>
                          <w:b/>
                          <w:color w:val="0070C0"/>
                          <w:sz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THE LOCATION OF MAJOR BONES</w:t>
                      </w:r>
                    </w:p>
                    <w:p w:rsidR="00FF207D" w:rsidRDefault="00FF207D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594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3170712</wp:posOffset>
                </wp:positionH>
                <wp:positionV relativeFrom="paragraph">
                  <wp:posOffset>676894</wp:posOffset>
                </wp:positionV>
                <wp:extent cx="7315200" cy="4465124"/>
                <wp:effectExtent l="0" t="0" r="19050" b="1206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5200" cy="4465124"/>
                          <a:chOff x="0" y="0"/>
                          <a:chExt cx="7315200" cy="4465124"/>
                        </a:xfrm>
                      </wpg:grpSpPr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315200" cy="44651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F207D" w:rsidRDefault="00FF207D" w:rsidP="006F1142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3. TYPES OF JOINTS</w:t>
                              </w:r>
                            </w:p>
                            <w:p w:rsidR="00FF207D" w:rsidRDefault="00FF207D" w:rsidP="006F1142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p w:rsidR="00FF207D" w:rsidRDefault="00FF207D" w:rsidP="006F1142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p w:rsidR="00FF207D" w:rsidRDefault="00FF207D" w:rsidP="006F1142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p w:rsidR="00FF207D" w:rsidRDefault="00FF207D" w:rsidP="006F1142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p w:rsidR="00FF207D" w:rsidRDefault="00FF207D" w:rsidP="006F1142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p w:rsidR="00FF207D" w:rsidRDefault="00FF207D" w:rsidP="006F1142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tbl>
                              <w:tblPr>
                                <w:tblStyle w:val="TableGrid"/>
                                <w:tblW w:w="0" w:type="auto"/>
                                <w:tblInd w:w="-30" w:type="dxa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33"/>
                                <w:gridCol w:w="1145"/>
                                <w:gridCol w:w="2707"/>
                                <w:gridCol w:w="3337"/>
                              </w:tblGrid>
                              <w:tr w:rsidR="00FF207D" w:rsidTr="007B5945">
                                <w:tc>
                                  <w:tcPr>
                                    <w:tcW w:w="1033" w:type="dxa"/>
                                    <w:tcBorders>
                                      <w:top w:val="single" w:sz="24" w:space="0" w:color="auto"/>
                                      <w:left w:val="single" w:sz="24" w:space="0" w:color="auto"/>
                                      <w:bottom w:val="single" w:sz="24" w:space="0" w:color="auto"/>
                                    </w:tcBorders>
                                  </w:tcPr>
                                  <w:p w:rsidR="00FF207D" w:rsidRPr="00B51B4D" w:rsidRDefault="00FF207D" w:rsidP="006F1142">
                                    <w:pPr>
                                      <w:jc w:val="center"/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</w:pPr>
                                    <w:r w:rsidRPr="00B51B4D"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  <w:t>Type</w:t>
                                    </w:r>
                                  </w:p>
                                </w:tc>
                                <w:tc>
                                  <w:tcPr>
                                    <w:tcW w:w="1145" w:type="dxa"/>
                                    <w:tcBorders>
                                      <w:top w:val="single" w:sz="24" w:space="0" w:color="auto"/>
                                      <w:bottom w:val="single" w:sz="24" w:space="0" w:color="auto"/>
                                    </w:tcBorders>
                                  </w:tcPr>
                                  <w:p w:rsidR="00FF207D" w:rsidRPr="00B51B4D" w:rsidRDefault="00FF207D" w:rsidP="006F1142">
                                    <w:pPr>
                                      <w:jc w:val="center"/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</w:pPr>
                                    <w:r w:rsidRPr="00B51B4D"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  <w:t>Example</w:t>
                                    </w:r>
                                  </w:p>
                                </w:tc>
                                <w:tc>
                                  <w:tcPr>
                                    <w:tcW w:w="2707" w:type="dxa"/>
                                    <w:tcBorders>
                                      <w:top w:val="single" w:sz="24" w:space="0" w:color="auto"/>
                                      <w:bottom w:val="single" w:sz="24" w:space="0" w:color="auto"/>
                                    </w:tcBorders>
                                  </w:tcPr>
                                  <w:p w:rsidR="00FF207D" w:rsidRPr="00B51B4D" w:rsidRDefault="00FF207D" w:rsidP="006F1142">
                                    <w:pPr>
                                      <w:jc w:val="center"/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</w:pPr>
                                    <w:r w:rsidRPr="00B51B4D"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  <w:t>Bones</w:t>
                                    </w:r>
                                  </w:p>
                                </w:tc>
                                <w:tc>
                                  <w:tcPr>
                                    <w:tcW w:w="3337" w:type="dxa"/>
                                    <w:tcBorders>
                                      <w:top w:val="single" w:sz="24" w:space="0" w:color="auto"/>
                                      <w:bottom w:val="single" w:sz="24" w:space="0" w:color="auto"/>
                                      <w:right w:val="single" w:sz="24" w:space="0" w:color="auto"/>
                                    </w:tcBorders>
                                  </w:tcPr>
                                  <w:p w:rsidR="00FF207D" w:rsidRPr="00B51B4D" w:rsidRDefault="00FF207D" w:rsidP="006F1142">
                                    <w:pPr>
                                      <w:jc w:val="center"/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</w:pPr>
                                    <w:r w:rsidRPr="00B51B4D"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  <w:t>Possible movements</w:t>
                                    </w:r>
                                  </w:p>
                                </w:tc>
                              </w:tr>
                              <w:tr w:rsidR="00FF207D" w:rsidTr="007B5945">
                                <w:tc>
                                  <w:tcPr>
                                    <w:tcW w:w="1033" w:type="dxa"/>
                                    <w:vMerge w:val="restart"/>
                                    <w:tcBorders>
                                      <w:top w:val="single" w:sz="24" w:space="0" w:color="auto"/>
                                      <w:left w:val="single" w:sz="24" w:space="0" w:color="auto"/>
                                      <w:bottom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</w:pPr>
                                    <w:r>
                                      <w:t>Ball and socket</w:t>
                                    </w:r>
                                  </w:p>
                                </w:tc>
                                <w:tc>
                                  <w:tcPr>
                                    <w:tcW w:w="1145" w:type="dxa"/>
                                    <w:tcBorders>
                                      <w:top w:val="single" w:sz="24" w:space="0" w:color="auto"/>
                                      <w:bottom w:val="single" w:sz="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</w:pPr>
                                    <w:r w:rsidRPr="00FD7EE8">
                                      <w:t>Shoulder</w:t>
                                    </w:r>
                                  </w:p>
                                </w:tc>
                                <w:tc>
                                  <w:tcPr>
                                    <w:tcW w:w="2707" w:type="dxa"/>
                                    <w:tcBorders>
                                      <w:top w:val="single" w:sz="24" w:space="0" w:color="auto"/>
                                      <w:bottom w:val="single" w:sz="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b/>
                                      </w:rPr>
                                      <w:t>Humerus</w:t>
                                    </w:r>
                                    <w:proofErr w:type="spellEnd"/>
                                    <w:r>
                                      <w:rPr>
                                        <w:b/>
                                      </w:rPr>
                                      <w:t xml:space="preserve"> </w:t>
                                    </w:r>
                                    <w:r w:rsidRPr="006F1142">
                                      <w:t>and</w:t>
                                    </w:r>
                                    <w:r>
                                      <w:rPr>
                                        <w:b/>
                                      </w:rPr>
                                      <w:t xml:space="preserve"> Scapula</w:t>
                                    </w:r>
                                  </w:p>
                                </w:tc>
                                <w:tc>
                                  <w:tcPr>
                                    <w:tcW w:w="3337" w:type="dxa"/>
                                    <w:vMerge w:val="restart"/>
                                    <w:tcBorders>
                                      <w:top w:val="single" w:sz="24" w:space="0" w:color="auto"/>
                                      <w:bottom w:val="single" w:sz="24" w:space="0" w:color="auto"/>
                                      <w:right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6F1142" w:rsidRDefault="00FF207D" w:rsidP="006F1142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2"/>
                                      </w:numPr>
                                      <w:jc w:val="center"/>
                                    </w:pPr>
                                    <w:r w:rsidRPr="006F1142">
                                      <w:t>Flexion and Extension</w:t>
                                    </w:r>
                                  </w:p>
                                  <w:p w:rsidR="00FF207D" w:rsidRPr="006F1142" w:rsidRDefault="00FF207D" w:rsidP="006F1142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2"/>
                                      </w:numPr>
                                      <w:jc w:val="center"/>
                                    </w:pPr>
                                    <w:r w:rsidRPr="006F1142">
                                      <w:t>Adduction and Abduction</w:t>
                                    </w:r>
                                  </w:p>
                                  <w:p w:rsidR="00FF207D" w:rsidRPr="006F1142" w:rsidRDefault="00FF207D" w:rsidP="006F1142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2"/>
                                      </w:numPr>
                                      <w:jc w:val="center"/>
                                    </w:pPr>
                                    <w:r w:rsidRPr="006F1142">
                                      <w:t xml:space="preserve"> Rotation</w:t>
                                    </w:r>
                                  </w:p>
                                  <w:p w:rsidR="00FF207D" w:rsidRPr="006F1142" w:rsidRDefault="00FF207D" w:rsidP="006F1142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2"/>
                                      </w:numPr>
                                      <w:jc w:val="center"/>
                                    </w:pPr>
                                    <w:r w:rsidRPr="006F1142">
                                      <w:t>Circumduction</w:t>
                                    </w:r>
                                  </w:p>
                                </w:tc>
                              </w:tr>
                              <w:tr w:rsidR="00FF207D" w:rsidTr="007B5945">
                                <w:tc>
                                  <w:tcPr>
                                    <w:tcW w:w="1033" w:type="dxa"/>
                                    <w:vMerge/>
                                    <w:tcBorders>
                                      <w:left w:val="single" w:sz="24" w:space="0" w:color="auto"/>
                                      <w:bottom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145" w:type="dxa"/>
                                    <w:tcBorders>
                                      <w:bottom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</w:pPr>
                                    <w:r w:rsidRPr="00FD7EE8">
                                      <w:t>Hip</w:t>
                                    </w:r>
                                  </w:p>
                                </w:tc>
                                <w:tc>
                                  <w:tcPr>
                                    <w:tcW w:w="2707" w:type="dxa"/>
                                    <w:tcBorders>
                                      <w:bottom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 xml:space="preserve">Femur </w:t>
                                    </w:r>
                                    <w:r w:rsidRPr="006F1142">
                                      <w:t>and</w:t>
                                    </w:r>
                                    <w:r>
                                      <w:rPr>
                                        <w:b/>
                                      </w:rPr>
                                      <w:t xml:space="preserve"> Pelvis</w:t>
                                    </w:r>
                                  </w:p>
                                </w:tc>
                                <w:tc>
                                  <w:tcPr>
                                    <w:tcW w:w="3337" w:type="dxa"/>
                                    <w:vMerge/>
                                    <w:tcBorders>
                                      <w:bottom w:val="single" w:sz="24" w:space="0" w:color="auto"/>
                                      <w:right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6F1142" w:rsidRDefault="00FF207D" w:rsidP="006F1142">
                                    <w:pPr>
                                      <w:jc w:val="center"/>
                                    </w:pPr>
                                  </w:p>
                                </w:tc>
                              </w:tr>
                              <w:tr w:rsidR="00FF207D" w:rsidTr="007B5945">
                                <w:tc>
                                  <w:tcPr>
                                    <w:tcW w:w="1033" w:type="dxa"/>
                                    <w:vMerge w:val="restart"/>
                                    <w:tcBorders>
                                      <w:top w:val="single" w:sz="24" w:space="0" w:color="auto"/>
                                      <w:left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</w:pPr>
                                    <w:r>
                                      <w:t>Hinge</w:t>
                                    </w:r>
                                  </w:p>
                                </w:tc>
                                <w:tc>
                                  <w:tcPr>
                                    <w:tcW w:w="1145" w:type="dxa"/>
                                    <w:tcBorders>
                                      <w:top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6F1142" w:rsidRDefault="00FF207D" w:rsidP="006F1142">
                                    <w:pPr>
                                      <w:jc w:val="center"/>
                                    </w:pPr>
                                    <w:r w:rsidRPr="006F1142">
                                      <w:t>Elbow</w:t>
                                    </w:r>
                                  </w:p>
                                </w:tc>
                                <w:tc>
                                  <w:tcPr>
                                    <w:tcW w:w="2707" w:type="dxa"/>
                                    <w:tcBorders>
                                      <w:top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b/>
                                      </w:rPr>
                                      <w:t>Humerus</w:t>
                                    </w:r>
                                    <w:proofErr w:type="spellEnd"/>
                                    <w:r>
                                      <w:rPr>
                                        <w:b/>
                                      </w:rPr>
                                      <w:t xml:space="preserve">, Radius </w:t>
                                    </w:r>
                                    <w:r w:rsidRPr="006F1142">
                                      <w:t>and</w:t>
                                    </w:r>
                                    <w:r>
                                      <w:rPr>
                                        <w:b/>
                                      </w:rPr>
                                      <w:t xml:space="preserve"> Ulna</w:t>
                                    </w:r>
                                  </w:p>
                                </w:tc>
                                <w:tc>
                                  <w:tcPr>
                                    <w:tcW w:w="3337" w:type="dxa"/>
                                    <w:vMerge w:val="restart"/>
                                    <w:tcBorders>
                                      <w:top w:val="single" w:sz="24" w:space="0" w:color="auto"/>
                                      <w:right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6F1142" w:rsidRDefault="00FF207D" w:rsidP="006F1142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2"/>
                                      </w:numPr>
                                      <w:jc w:val="center"/>
                                    </w:pPr>
                                    <w:r w:rsidRPr="006F1142">
                                      <w:t>Flexion and Extension</w:t>
                                    </w:r>
                                  </w:p>
                                </w:tc>
                              </w:tr>
                              <w:tr w:rsidR="00FF207D" w:rsidTr="007B5945">
                                <w:tc>
                                  <w:tcPr>
                                    <w:tcW w:w="1033" w:type="dxa"/>
                                    <w:vMerge/>
                                    <w:tcBorders>
                                      <w:left w:val="single" w:sz="24" w:space="0" w:color="auto"/>
                                      <w:bottom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145" w:type="dxa"/>
                                    <w:tcBorders>
                                      <w:bottom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6F1142" w:rsidRDefault="00FF207D" w:rsidP="006F1142">
                                    <w:pPr>
                                      <w:jc w:val="center"/>
                                    </w:pPr>
                                    <w:r w:rsidRPr="006F1142">
                                      <w:t>Knee</w:t>
                                    </w:r>
                                  </w:p>
                                </w:tc>
                                <w:tc>
                                  <w:tcPr>
                                    <w:tcW w:w="2707" w:type="dxa"/>
                                    <w:tcBorders>
                                      <w:bottom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 xml:space="preserve">Femur </w:t>
                                    </w:r>
                                    <w:r w:rsidRPr="006F1142">
                                      <w:t>and</w:t>
                                    </w:r>
                                    <w:r>
                                      <w:rPr>
                                        <w:b/>
                                      </w:rPr>
                                      <w:t xml:space="preserve"> Tibia</w:t>
                                    </w:r>
                                  </w:p>
                                </w:tc>
                                <w:tc>
                                  <w:tcPr>
                                    <w:tcW w:w="3337" w:type="dxa"/>
                                    <w:vMerge/>
                                    <w:tcBorders>
                                      <w:bottom w:val="single" w:sz="24" w:space="0" w:color="auto"/>
                                      <w:right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F207D" w:rsidRDefault="00FF207D" w:rsidP="007B5945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8" name="Group 28"/>
                        <wpg:cNvGrpSpPr/>
                        <wpg:grpSpPr>
                          <a:xfrm>
                            <a:off x="130628" y="71255"/>
                            <a:ext cx="7097972" cy="4393869"/>
                            <a:chOff x="0" y="-200211"/>
                            <a:chExt cx="7097972" cy="4357655"/>
                          </a:xfrm>
                        </wpg:grpSpPr>
                        <pic:pic xmlns:pic="http://schemas.openxmlformats.org/drawingml/2006/picture">
                          <pic:nvPicPr>
                            <pic:cNvPr id="14" name="Picture 1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51314" y="0"/>
                              <a:ext cx="2324735" cy="20377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5" name="Picture 1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5343" t="17508" r="5001" b="4326"/>
                            <a:stretch/>
                          </pic:blipFill>
                          <pic:spPr bwMode="auto">
                            <a:xfrm>
                              <a:off x="0" y="11875"/>
                              <a:ext cx="2301875" cy="18554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55127" y="-200211"/>
                              <a:ext cx="2442845" cy="2019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1405" r="10575"/>
                            <a:stretch/>
                          </pic:blipFill>
                          <pic:spPr bwMode="auto">
                            <a:xfrm>
                              <a:off x="5427023" y="2068071"/>
                              <a:ext cx="1543050" cy="18008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2388" y="1982877"/>
                              <a:ext cx="855150" cy="32083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F207D" w:rsidRPr="00500AE2" w:rsidRDefault="00FF207D">
                                <w:pPr>
                                  <w:rPr>
                                    <w:b/>
                                    <w:sz w:val="28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500AE2">
                                  <w:rPr>
                                    <w:b/>
                                    <w:sz w:val="28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ELBOW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23212" y="1994951"/>
                              <a:ext cx="1234317" cy="27323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F207D" w:rsidRPr="00500AE2" w:rsidRDefault="00FF207D" w:rsidP="00D1395B">
                                <w:pPr>
                                  <w:rPr>
                                    <w:b/>
                                    <w:sz w:val="28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500AE2">
                                  <w:rPr>
                                    <w:b/>
                                    <w:sz w:val="28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SHOULDER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26687" y="1629364"/>
                              <a:ext cx="796623" cy="35623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F207D" w:rsidRPr="00500AE2" w:rsidRDefault="00FF207D" w:rsidP="00D1395B">
                                <w:pPr>
                                  <w:rPr>
                                    <w:b/>
                                    <w:sz w:val="28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500AE2">
                                  <w:rPr>
                                    <w:b/>
                                    <w:sz w:val="28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HIP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89237" y="3871500"/>
                              <a:ext cx="796566" cy="28594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F207D" w:rsidRPr="00500AE2" w:rsidRDefault="00FF207D" w:rsidP="00D1395B">
                                <w:pPr>
                                  <w:rPr>
                                    <w:b/>
                                    <w:sz w:val="28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500AE2">
                                  <w:rPr>
                                    <w:b/>
                                    <w:sz w:val="28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KNEE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30" style="position:absolute;margin-left:249.65pt;margin-top:53.3pt;width:8in;height:351.6pt;z-index:251704320;mso-height-relative:margin" coordsize="73152,446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">
                <v:shape id="_x0000_s1031" type="#_x0000_t202" style="position:absolute;width:73152;height:44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">
                  <v:textbox>
                    <w:txbxContent>
                      <w:p w:rsidR="00FF207D" w:rsidRDefault="00FF207D" w:rsidP="006F1142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3. TYPES OF JOINTS</w:t>
                        </w:r>
                      </w:p>
                      <w:p w:rsidR="00FF207D" w:rsidRDefault="00FF207D" w:rsidP="006F1142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  <w:p w:rsidR="00FF207D" w:rsidRDefault="00FF207D" w:rsidP="006F1142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  <w:p w:rsidR="00FF207D" w:rsidRDefault="00FF207D" w:rsidP="006F1142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  <w:p w:rsidR="00FF207D" w:rsidRDefault="00FF207D" w:rsidP="006F1142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  <w:p w:rsidR="00FF207D" w:rsidRDefault="00FF207D" w:rsidP="006F1142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  <w:p w:rsidR="00FF207D" w:rsidRDefault="00FF207D" w:rsidP="006F1142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  <w:tbl>
                        <w:tblPr>
                          <w:tblStyle w:val="TableGrid"/>
                          <w:tblW w:w="0" w:type="auto"/>
                          <w:tblInd w:w="-30" w:type="dxa"/>
                          <w:tblLook w:val="04A0" w:firstRow="1" w:lastRow="0" w:firstColumn="1" w:lastColumn="0" w:noHBand="0" w:noVBand="1"/>
                        </w:tblPr>
                        <w:tblGrid>
                          <w:gridCol w:w="1033"/>
                          <w:gridCol w:w="1145"/>
                          <w:gridCol w:w="2707"/>
                          <w:gridCol w:w="3337"/>
                        </w:tblGrid>
                        <w:tr w:rsidR="00FF207D" w:rsidTr="007B5945">
                          <w:tc>
                            <w:tcPr>
                              <w:tcW w:w="1033" w:type="dxa"/>
                              <w:tcBorders>
                                <w:top w:val="single" w:sz="24" w:space="0" w:color="auto"/>
                                <w:left w:val="single" w:sz="24" w:space="0" w:color="auto"/>
                                <w:bottom w:val="single" w:sz="24" w:space="0" w:color="auto"/>
                              </w:tcBorders>
                            </w:tcPr>
                            <w:p w:rsidR="00FF207D" w:rsidRPr="00B51B4D" w:rsidRDefault="00FF207D" w:rsidP="006F1142">
                              <w:pPr>
                                <w:jc w:val="center"/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</w:pPr>
                              <w:r w:rsidRPr="00B51B4D"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  <w:t>Type</w:t>
                              </w:r>
                            </w:p>
                          </w:tc>
                          <w:tc>
                            <w:tcPr>
                              <w:tcW w:w="1145" w:type="dxa"/>
                              <w:tcBorders>
                                <w:top w:val="single" w:sz="24" w:space="0" w:color="auto"/>
                                <w:bottom w:val="single" w:sz="24" w:space="0" w:color="auto"/>
                              </w:tcBorders>
                            </w:tcPr>
                            <w:p w:rsidR="00FF207D" w:rsidRPr="00B51B4D" w:rsidRDefault="00FF207D" w:rsidP="006F1142">
                              <w:pPr>
                                <w:jc w:val="center"/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</w:pPr>
                              <w:r w:rsidRPr="00B51B4D"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  <w:t>Example</w:t>
                              </w:r>
                            </w:p>
                          </w:tc>
                          <w:tc>
                            <w:tcPr>
                              <w:tcW w:w="2707" w:type="dxa"/>
                              <w:tcBorders>
                                <w:top w:val="single" w:sz="24" w:space="0" w:color="auto"/>
                                <w:bottom w:val="single" w:sz="24" w:space="0" w:color="auto"/>
                              </w:tcBorders>
                            </w:tcPr>
                            <w:p w:rsidR="00FF207D" w:rsidRPr="00B51B4D" w:rsidRDefault="00FF207D" w:rsidP="006F1142">
                              <w:pPr>
                                <w:jc w:val="center"/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</w:pPr>
                              <w:r w:rsidRPr="00B51B4D"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  <w:t>Bones</w:t>
                              </w:r>
                            </w:p>
                          </w:tc>
                          <w:tc>
                            <w:tcPr>
                              <w:tcW w:w="3337" w:type="dxa"/>
                              <w:tcBorders>
                                <w:top w:val="single" w:sz="24" w:space="0" w:color="auto"/>
                                <w:bottom w:val="single" w:sz="24" w:space="0" w:color="auto"/>
                                <w:right w:val="single" w:sz="24" w:space="0" w:color="auto"/>
                              </w:tcBorders>
                            </w:tcPr>
                            <w:p w:rsidR="00FF207D" w:rsidRPr="00B51B4D" w:rsidRDefault="00FF207D" w:rsidP="006F1142">
                              <w:pPr>
                                <w:jc w:val="center"/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</w:pPr>
                              <w:r w:rsidRPr="00B51B4D"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  <w:t>Possible movements</w:t>
                              </w:r>
                            </w:p>
                          </w:tc>
                        </w:tr>
                        <w:tr w:rsidR="00FF207D" w:rsidTr="007B5945">
                          <w:tc>
                            <w:tcPr>
                              <w:tcW w:w="1033" w:type="dxa"/>
                              <w:vMerge w:val="restart"/>
                              <w:tcBorders>
                                <w:top w:val="single" w:sz="24" w:space="0" w:color="auto"/>
                                <w:left w:val="single" w:sz="24" w:space="0" w:color="auto"/>
                                <w:bottom w:val="single" w:sz="2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</w:pPr>
                              <w:r>
                                <w:t>Ball and socket</w:t>
                              </w:r>
                            </w:p>
                          </w:tc>
                          <w:tc>
                            <w:tcPr>
                              <w:tcW w:w="1145" w:type="dxa"/>
                              <w:tcBorders>
                                <w:top w:val="single" w:sz="24" w:space="0" w:color="auto"/>
                                <w:bottom w:val="single" w:sz="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</w:pPr>
                              <w:r w:rsidRPr="00FD7EE8">
                                <w:t>Shoulder</w:t>
                              </w:r>
                            </w:p>
                          </w:tc>
                          <w:tc>
                            <w:tcPr>
                              <w:tcW w:w="2707" w:type="dxa"/>
                              <w:tcBorders>
                                <w:top w:val="single" w:sz="24" w:space="0" w:color="auto"/>
                                <w:bottom w:val="single" w:sz="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Humerus</w:t>
                              </w:r>
                              <w:proofErr w:type="spellEnd"/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 w:rsidRPr="006F1142">
                                <w:t>and</w:t>
                              </w:r>
                              <w:r>
                                <w:rPr>
                                  <w:b/>
                                </w:rPr>
                                <w:t xml:space="preserve"> Scapula</w:t>
                              </w:r>
                            </w:p>
                          </w:tc>
                          <w:tc>
                            <w:tcPr>
                              <w:tcW w:w="3337" w:type="dxa"/>
                              <w:vMerge w:val="restart"/>
                              <w:tcBorders>
                                <w:top w:val="single" w:sz="24" w:space="0" w:color="auto"/>
                                <w:bottom w:val="single" w:sz="24" w:space="0" w:color="auto"/>
                                <w:right w:val="single" w:sz="24" w:space="0" w:color="auto"/>
                              </w:tcBorders>
                              <w:vAlign w:val="center"/>
                            </w:tcPr>
                            <w:p w:rsidR="00FF207D" w:rsidRPr="006F1142" w:rsidRDefault="00FF207D" w:rsidP="006F114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jc w:val="center"/>
                              </w:pPr>
                              <w:r w:rsidRPr="006F1142">
                                <w:t>Flexion and Extension</w:t>
                              </w:r>
                            </w:p>
                            <w:p w:rsidR="00FF207D" w:rsidRPr="006F1142" w:rsidRDefault="00FF207D" w:rsidP="006F114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jc w:val="center"/>
                              </w:pPr>
                              <w:r w:rsidRPr="006F1142">
                                <w:t>Adduction and Abduction</w:t>
                              </w:r>
                            </w:p>
                            <w:p w:rsidR="00FF207D" w:rsidRPr="006F1142" w:rsidRDefault="00FF207D" w:rsidP="006F114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jc w:val="center"/>
                              </w:pPr>
                              <w:r w:rsidRPr="006F1142">
                                <w:t xml:space="preserve"> Rotation</w:t>
                              </w:r>
                            </w:p>
                            <w:p w:rsidR="00FF207D" w:rsidRPr="006F1142" w:rsidRDefault="00FF207D" w:rsidP="006F114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jc w:val="center"/>
                              </w:pPr>
                              <w:r w:rsidRPr="006F1142">
                                <w:t>Circumduction</w:t>
                              </w:r>
                            </w:p>
                          </w:tc>
                        </w:tr>
                        <w:tr w:rsidR="00FF207D" w:rsidTr="007B5945">
                          <w:tc>
                            <w:tcPr>
                              <w:tcW w:w="1033" w:type="dxa"/>
                              <w:vMerge/>
                              <w:tcBorders>
                                <w:left w:val="single" w:sz="24" w:space="0" w:color="auto"/>
                                <w:bottom w:val="single" w:sz="2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</w:pPr>
                            </w:p>
                          </w:tc>
                          <w:tc>
                            <w:tcPr>
                              <w:tcW w:w="1145" w:type="dxa"/>
                              <w:tcBorders>
                                <w:bottom w:val="single" w:sz="2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</w:pPr>
                              <w:r w:rsidRPr="00FD7EE8">
                                <w:t>Hip</w:t>
                              </w:r>
                            </w:p>
                          </w:tc>
                          <w:tc>
                            <w:tcPr>
                              <w:tcW w:w="2707" w:type="dxa"/>
                              <w:tcBorders>
                                <w:bottom w:val="single" w:sz="2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Femur </w:t>
                              </w:r>
                              <w:r w:rsidRPr="006F1142">
                                <w:t>and</w:t>
                              </w:r>
                              <w:r>
                                <w:rPr>
                                  <w:b/>
                                </w:rPr>
                                <w:t xml:space="preserve"> Pelvis</w:t>
                              </w:r>
                            </w:p>
                          </w:tc>
                          <w:tc>
                            <w:tcPr>
                              <w:tcW w:w="3337" w:type="dxa"/>
                              <w:vMerge/>
                              <w:tcBorders>
                                <w:bottom w:val="single" w:sz="24" w:space="0" w:color="auto"/>
                                <w:right w:val="single" w:sz="24" w:space="0" w:color="auto"/>
                              </w:tcBorders>
                              <w:vAlign w:val="center"/>
                            </w:tcPr>
                            <w:p w:rsidR="00FF207D" w:rsidRPr="006F1142" w:rsidRDefault="00FF207D" w:rsidP="006F1142">
                              <w:pPr>
                                <w:jc w:val="center"/>
                              </w:pPr>
                            </w:p>
                          </w:tc>
                        </w:tr>
                        <w:tr w:rsidR="00FF207D" w:rsidTr="007B5945">
                          <w:tc>
                            <w:tcPr>
                              <w:tcW w:w="1033" w:type="dxa"/>
                              <w:vMerge w:val="restart"/>
                              <w:tcBorders>
                                <w:top w:val="single" w:sz="24" w:space="0" w:color="auto"/>
                                <w:left w:val="single" w:sz="2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</w:pPr>
                              <w:r>
                                <w:t>Hinge</w:t>
                              </w:r>
                            </w:p>
                          </w:tc>
                          <w:tc>
                            <w:tcPr>
                              <w:tcW w:w="1145" w:type="dxa"/>
                              <w:tcBorders>
                                <w:top w:val="single" w:sz="24" w:space="0" w:color="auto"/>
                              </w:tcBorders>
                              <w:vAlign w:val="center"/>
                            </w:tcPr>
                            <w:p w:rsidR="00FF207D" w:rsidRPr="006F1142" w:rsidRDefault="00FF207D" w:rsidP="006F1142">
                              <w:pPr>
                                <w:jc w:val="center"/>
                              </w:pPr>
                              <w:r w:rsidRPr="006F1142">
                                <w:t>Elbow</w:t>
                              </w:r>
                            </w:p>
                          </w:tc>
                          <w:tc>
                            <w:tcPr>
                              <w:tcW w:w="2707" w:type="dxa"/>
                              <w:tcBorders>
                                <w:top w:val="single" w:sz="2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Humerus</w:t>
                              </w:r>
                              <w:proofErr w:type="spellEnd"/>
                              <w:r>
                                <w:rPr>
                                  <w:b/>
                                </w:rPr>
                                <w:t xml:space="preserve">, Radius </w:t>
                              </w:r>
                              <w:r w:rsidRPr="006F1142">
                                <w:t>and</w:t>
                              </w:r>
                              <w:r>
                                <w:rPr>
                                  <w:b/>
                                </w:rPr>
                                <w:t xml:space="preserve"> Ulna</w:t>
                              </w:r>
                            </w:p>
                          </w:tc>
                          <w:tc>
                            <w:tcPr>
                              <w:tcW w:w="3337" w:type="dxa"/>
                              <w:vMerge w:val="restart"/>
                              <w:tcBorders>
                                <w:top w:val="single" w:sz="24" w:space="0" w:color="auto"/>
                                <w:right w:val="single" w:sz="24" w:space="0" w:color="auto"/>
                              </w:tcBorders>
                              <w:vAlign w:val="center"/>
                            </w:tcPr>
                            <w:p w:rsidR="00FF207D" w:rsidRPr="006F1142" w:rsidRDefault="00FF207D" w:rsidP="006F114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jc w:val="center"/>
                              </w:pPr>
                              <w:r w:rsidRPr="006F1142">
                                <w:t>Flexion and Extension</w:t>
                              </w:r>
                            </w:p>
                          </w:tc>
                        </w:tr>
                        <w:tr w:rsidR="00FF207D" w:rsidTr="007B5945">
                          <w:tc>
                            <w:tcPr>
                              <w:tcW w:w="1033" w:type="dxa"/>
                              <w:vMerge/>
                              <w:tcBorders>
                                <w:left w:val="single" w:sz="24" w:space="0" w:color="auto"/>
                                <w:bottom w:val="single" w:sz="2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</w:pPr>
                            </w:p>
                          </w:tc>
                          <w:tc>
                            <w:tcPr>
                              <w:tcW w:w="1145" w:type="dxa"/>
                              <w:tcBorders>
                                <w:bottom w:val="single" w:sz="24" w:space="0" w:color="auto"/>
                              </w:tcBorders>
                              <w:vAlign w:val="center"/>
                            </w:tcPr>
                            <w:p w:rsidR="00FF207D" w:rsidRPr="006F1142" w:rsidRDefault="00FF207D" w:rsidP="006F1142">
                              <w:pPr>
                                <w:jc w:val="center"/>
                              </w:pPr>
                              <w:r w:rsidRPr="006F1142">
                                <w:t>Knee</w:t>
                              </w:r>
                            </w:p>
                          </w:tc>
                          <w:tc>
                            <w:tcPr>
                              <w:tcW w:w="2707" w:type="dxa"/>
                              <w:tcBorders>
                                <w:bottom w:val="single" w:sz="2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Femur </w:t>
                              </w:r>
                              <w:r w:rsidRPr="006F1142">
                                <w:t>and</w:t>
                              </w:r>
                              <w:r>
                                <w:rPr>
                                  <w:b/>
                                </w:rPr>
                                <w:t xml:space="preserve"> Tibia</w:t>
                              </w:r>
                            </w:p>
                          </w:tc>
                          <w:tc>
                            <w:tcPr>
                              <w:tcW w:w="3337" w:type="dxa"/>
                              <w:vMerge/>
                              <w:tcBorders>
                                <w:bottom w:val="single" w:sz="24" w:space="0" w:color="auto"/>
                                <w:right w:val="single" w:sz="2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c>
                        </w:tr>
                      </w:tbl>
                      <w:p w:rsidR="00FF207D" w:rsidRDefault="00FF207D" w:rsidP="007B5945"/>
                    </w:txbxContent>
                  </v:textbox>
                </v:shape>
                <v:group id="Group 28" o:spid="_x0000_s1032" style="position:absolute;left:1306;top:712;width:70980;height:43939" coordorigin=",-2002" coordsize="70979,4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4" o:spid="_x0000_s1033" type="#_x0000_t75" style="position:absolute;left:23513;width:23247;height:20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">
                    <v:imagedata r:id="rId9" o:title=""/>
                    <v:path arrowok="t"/>
                  </v:shape>
                  <v:shape id="Picture 15" o:spid="_x0000_s1034" type="#_x0000_t75" style="position:absolute;top:118;width:23018;height:18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">
                    <v:imagedata r:id="rId10" o:title="" croptop="11474f" cropbottom="2835f" cropleft="3502f" cropright="3277f"/>
                    <v:path arrowok="t"/>
                  </v:shape>
                  <v:shape id="Picture 16" o:spid="_x0000_s1035" type="#_x0000_t75" style="position:absolute;left:46551;top:-2002;width:24428;height:20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">
                    <v:imagedata r:id="rId11" o:title=""/>
                    <v:path arrowok="t"/>
                  </v:shape>
                  <v:shape id="Picture 17" o:spid="_x0000_s1036" type="#_x0000_t75" style="position:absolute;left:54270;top:20680;width:15430;height:180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">
                    <v:imagedata r:id="rId12" o:title="" cropleft="7474f" cropright="6930f"/>
                    <v:path arrowok="t"/>
                  </v:shape>
                  <v:shape id="_x0000_s1037" type="#_x0000_t202" style="position:absolute;left:5223;top:19828;width:8552;height:32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<v:textbox>
                      <w:txbxContent>
                        <w:p w:rsidR="00FF207D" w:rsidRPr="00500AE2" w:rsidRDefault="00FF207D">
                          <w:pPr>
                            <w:rPr>
                              <w:b/>
                              <w:sz w:val="28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500AE2">
                            <w:rPr>
                              <w:b/>
                              <w:sz w:val="28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ELBOW</w:t>
                          </w:r>
                        </w:p>
                      </w:txbxContent>
                    </v:textbox>
                  </v:shape>
                  <v:shape id="_x0000_s1038" type="#_x0000_t202" style="position:absolute;left:31232;top:19949;width:12343;height:27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<v:textbox>
                      <w:txbxContent>
                        <w:p w:rsidR="00FF207D" w:rsidRPr="00500AE2" w:rsidRDefault="00FF207D" w:rsidP="00D1395B">
                          <w:pPr>
                            <w:rPr>
                              <w:b/>
                              <w:sz w:val="28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500AE2">
                            <w:rPr>
                              <w:b/>
                              <w:sz w:val="28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SHOULDER</w:t>
                          </w:r>
                        </w:p>
                      </w:txbxContent>
                    </v:textbox>
                  </v:shape>
                  <v:shape id="_x0000_s1039" type="#_x0000_t202" style="position:absolute;left:61266;top:16293;width:7967;height:35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<v:textbox>
                      <w:txbxContent>
                        <w:p w:rsidR="00FF207D" w:rsidRPr="00500AE2" w:rsidRDefault="00FF207D" w:rsidP="00D1395B">
                          <w:pPr>
                            <w:rPr>
                              <w:b/>
                              <w:sz w:val="28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500AE2">
                            <w:rPr>
                              <w:b/>
                              <w:sz w:val="28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HIP</w:t>
                          </w:r>
                        </w:p>
                      </w:txbxContent>
                    </v:textbox>
                  </v:shape>
                  <v:shape id="_x0000_s1040" type="#_x0000_t202" style="position:absolute;left:58892;top:38715;width:7966;height:2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" stroked="f">
                    <v:textbox>
                      <w:txbxContent>
                        <w:p w:rsidR="00FF207D" w:rsidRPr="00500AE2" w:rsidRDefault="00FF207D" w:rsidP="00D1395B">
                          <w:pPr>
                            <w:rPr>
                              <w:b/>
                              <w:sz w:val="28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500AE2">
                            <w:rPr>
                              <w:b/>
                              <w:sz w:val="28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KNEE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423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>
                <wp:simplePos x="0" y="0"/>
                <wp:positionH relativeFrom="column">
                  <wp:posOffset>118753</wp:posOffset>
                </wp:positionH>
                <wp:positionV relativeFrom="paragraph">
                  <wp:posOffset>71252</wp:posOffset>
                </wp:positionV>
                <wp:extent cx="10390885" cy="510540"/>
                <wp:effectExtent l="0" t="0" r="10795" b="2286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0885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Default="00FF207D">
                            <w:r w:rsidRPr="00FF207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8477250" cy="4762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77250" cy="476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2C9741" wp14:editId="4B947A3D">
                                  <wp:extent cx="1529080" cy="467268"/>
                                  <wp:effectExtent l="0" t="0" r="0" b="9525"/>
                                  <wp:docPr id="14" name="Picture 1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0085" cy="4797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9.35pt;margin-top:5.6pt;width:818.2pt;height:40.2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" strokecolor="white [3212]">
                <v:textbox>
                  <w:txbxContent>
                    <w:p w:rsidR="00FF207D" w:rsidRDefault="00FF207D">
                      <w:r w:rsidRPr="00FF207D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8477250" cy="4762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77250" cy="476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2C9741" wp14:editId="4B947A3D">
                            <wp:extent cx="1529080" cy="467268"/>
                            <wp:effectExtent l="0" t="0" r="0" b="9525"/>
                            <wp:docPr id="14" name="Picture 1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70085" cy="4797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87781" w:rsidRDefault="00987781" w:rsidP="00987781"/>
    <w:p w:rsidR="000746C3" w:rsidRDefault="000746C3" w:rsidP="00987781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18304" behindDoc="0" locked="0" layoutInCell="1" allowOverlap="1">
            <wp:simplePos x="0" y="0"/>
            <wp:positionH relativeFrom="column">
              <wp:posOffset>332509</wp:posOffset>
            </wp:positionH>
            <wp:positionV relativeFrom="paragraph">
              <wp:posOffset>60795</wp:posOffset>
            </wp:positionV>
            <wp:extent cx="2728595" cy="3788229"/>
            <wp:effectExtent l="0" t="0" r="0" b="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12" b="3443"/>
                    <a:stretch/>
                  </pic:blipFill>
                  <pic:spPr bwMode="auto">
                    <a:xfrm>
                      <a:off x="0" y="0"/>
                      <a:ext cx="2732511" cy="3793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0E0" w:rsidRDefault="00F110E0" w:rsidP="00987781"/>
    <w:p w:rsidR="00F110E0" w:rsidRPr="00F110E0" w:rsidRDefault="00F110E0" w:rsidP="00F110E0"/>
    <w:p w:rsidR="00F110E0" w:rsidRPr="00F110E0" w:rsidRDefault="00F110E0" w:rsidP="00F110E0"/>
    <w:p w:rsidR="00F110E0" w:rsidRDefault="00F110E0" w:rsidP="00F110E0"/>
    <w:p w:rsidR="00F8552B" w:rsidRPr="00F110E0" w:rsidRDefault="00F8552B" w:rsidP="00F110E0"/>
    <w:p w:rsidR="00F110E0" w:rsidRPr="00F110E0" w:rsidRDefault="00F110E0" w:rsidP="00F110E0"/>
    <w:p w:rsidR="00F110E0" w:rsidRPr="00F110E0" w:rsidRDefault="00F110E0" w:rsidP="00F110E0"/>
    <w:p w:rsidR="00F110E0" w:rsidRPr="00F110E0" w:rsidRDefault="00F110E0" w:rsidP="00F110E0"/>
    <w:p w:rsidR="00F110E0" w:rsidRPr="00F110E0" w:rsidRDefault="00F110E0" w:rsidP="00F110E0"/>
    <w:p w:rsidR="00F110E0" w:rsidRPr="00F110E0" w:rsidRDefault="00F110E0" w:rsidP="00F110E0"/>
    <w:p w:rsidR="00F110E0" w:rsidRPr="00F110E0" w:rsidRDefault="00F110E0" w:rsidP="00F110E0"/>
    <w:p w:rsidR="00F110E0" w:rsidRPr="00F110E0" w:rsidRDefault="00F110E0" w:rsidP="00F110E0"/>
    <w:p w:rsidR="00007A8F" w:rsidRDefault="00330BF4" w:rsidP="00D515B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911E05" wp14:editId="2B39521A">
                <wp:simplePos x="0" y="0"/>
                <wp:positionH relativeFrom="column">
                  <wp:posOffset>7077694</wp:posOffset>
                </wp:positionH>
                <wp:positionV relativeFrom="paragraph">
                  <wp:posOffset>172646</wp:posOffset>
                </wp:positionV>
                <wp:extent cx="142503" cy="45719"/>
                <wp:effectExtent l="0" t="0" r="10160" b="1206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503" cy="45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207D" w:rsidRDefault="00FF207D" w:rsidP="00330B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11E05" id="Text Box 24" o:spid="_x0000_s1042" type="#_x0000_t202" style="position:absolute;margin-left:557.3pt;margin-top:13.6pt;width:11.2pt;height:3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" fillcolor="white [3201]" strokecolor="white [3212]" strokeweight=".5pt">
                <v:textbox>
                  <w:txbxContent>
                    <w:p w:rsidR="00FF207D" w:rsidRDefault="00FF207D" w:rsidP="00330BF4"/>
                  </w:txbxContent>
                </v:textbox>
              </v:shape>
            </w:pict>
          </mc:Fallback>
        </mc:AlternateContent>
      </w:r>
    </w:p>
    <w:p w:rsidR="00007A8F" w:rsidRDefault="00FF207D" w:rsidP="005B0F8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8890</wp:posOffset>
                </wp:positionV>
                <wp:extent cx="2360930" cy="333375"/>
                <wp:effectExtent l="0" t="0" r="2857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33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Default="00FF207D" w:rsidP="00FF207D">
                            <w:pPr>
                              <w:jc w:val="center"/>
                            </w:pPr>
                            <w:r w:rsidRPr="00FF207D">
                              <w:rPr>
                                <w:color w:val="FFFFFF" w:themeColor="background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2. FUNCTIONS OF THE SKELETON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254.25pt;margin-top:.7pt;width:185.9pt;height:26.25pt;z-index:25175244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" fillcolor="#002060">
                <v:textbox>
                  <w:txbxContent>
                    <w:p w:rsidR="00FF207D" w:rsidRDefault="00FF207D" w:rsidP="00FF207D">
                      <w:pPr>
                        <w:jc w:val="center"/>
                      </w:pPr>
                      <w:r w:rsidRPr="00FF207D">
                        <w:rPr>
                          <w:color w:val="FFFFFF" w:themeColor="background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2. FUNCTIONS OF THE SKELETON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84F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9610CFE" wp14:editId="3B3C2CB6">
                <wp:simplePos x="0" y="0"/>
                <wp:positionH relativeFrom="column">
                  <wp:posOffset>247650</wp:posOffset>
                </wp:positionH>
                <wp:positionV relativeFrom="paragraph">
                  <wp:posOffset>18415</wp:posOffset>
                </wp:positionV>
                <wp:extent cx="10219055" cy="2159876"/>
                <wp:effectExtent l="0" t="0" r="10795" b="12065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9055" cy="21598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Pr="00FF207D" w:rsidRDefault="00FF207D" w:rsidP="00384FB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color w:val="FFFFFF" w:themeColor="background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15099" w:type="dxa"/>
                              <w:tblInd w:w="48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625"/>
                              <w:gridCol w:w="4961"/>
                              <w:gridCol w:w="7513"/>
                            </w:tblGrid>
                            <w:tr w:rsidR="00FF207D" w:rsidTr="007C03FD">
                              <w:tc>
                                <w:tcPr>
                                  <w:tcW w:w="2625" w:type="dxa"/>
                                </w:tcPr>
                                <w:p w:rsidR="00FF207D" w:rsidRPr="00B51B4D" w:rsidRDefault="00FF207D" w:rsidP="00B51B4D">
                                  <w:pPr>
                                    <w:jc w:val="center"/>
                                    <w:rPr>
                                      <w:b/>
                                      <w:color w:val="1F4E79" w:themeColor="accent1" w:themeShade="8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1F4E79" w:themeColor="accent1" w:themeShade="80"/>
                                      <w:sz w:val="26"/>
                                      <w:szCs w:val="26"/>
                                    </w:rPr>
                                    <w:t>Function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FF207D" w:rsidRPr="00B51B4D" w:rsidRDefault="00FF207D" w:rsidP="00B51B4D">
                                  <w:pPr>
                                    <w:jc w:val="center"/>
                                    <w:rPr>
                                      <w:b/>
                                      <w:color w:val="1F4E79" w:themeColor="accent1" w:themeShade="8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1F4E79" w:themeColor="accent1" w:themeShade="80"/>
                                      <w:sz w:val="26"/>
                                      <w:szCs w:val="26"/>
                                    </w:rPr>
                                    <w:t>Definition</w:t>
                                  </w:r>
                                </w:p>
                              </w:tc>
                              <w:tc>
                                <w:tcPr>
                                  <w:tcW w:w="7513" w:type="dxa"/>
                                </w:tcPr>
                                <w:p w:rsidR="00FF207D" w:rsidRPr="00B51B4D" w:rsidRDefault="00FF207D" w:rsidP="00B51B4D">
                                  <w:pPr>
                                    <w:jc w:val="center"/>
                                    <w:rPr>
                                      <w:b/>
                                      <w:color w:val="1F4E79" w:themeColor="accent1" w:themeShade="80"/>
                                      <w:sz w:val="26"/>
                                      <w:szCs w:val="26"/>
                                    </w:rPr>
                                  </w:pPr>
                                  <w:r w:rsidRPr="00B51B4D">
                                    <w:rPr>
                                      <w:b/>
                                      <w:color w:val="1F4E79" w:themeColor="accent1" w:themeShade="80"/>
                                      <w:sz w:val="26"/>
                                      <w:szCs w:val="26"/>
                                    </w:rPr>
                                    <w:t>How does it affect performance?</w:t>
                                  </w:r>
                                </w:p>
                              </w:tc>
                            </w:tr>
                            <w:tr w:rsidR="00FF207D" w:rsidTr="007C03FD">
                              <w:tc>
                                <w:tcPr>
                                  <w:tcW w:w="2625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Shape and support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Bones give shape to our body and keeps vital organs in place</w:t>
                                  </w:r>
                                </w:p>
                              </w:tc>
                              <w:tc>
                                <w:tcPr>
                                  <w:tcW w:w="7513" w:type="dxa"/>
                                </w:tcPr>
                                <w:p w:rsidR="00FF207D" w:rsidRPr="00717031" w:rsidRDefault="00FF207D" w:rsidP="0074485F">
                                  <w:pPr>
                                    <w:ind w:left="720" w:hanging="720"/>
                                  </w:pPr>
                                  <w:r>
                                    <w:t>The spine holds the body upright</w:t>
                                  </w:r>
                                </w:p>
                              </w:tc>
                            </w:tr>
                            <w:tr w:rsidR="00FF207D" w:rsidTr="007C03FD">
                              <w:tc>
                                <w:tcPr>
                                  <w:tcW w:w="2625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Movement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Allows movement of the body </w:t>
                                  </w:r>
                                </w:p>
                              </w:tc>
                              <w:tc>
                                <w:tcPr>
                                  <w:tcW w:w="7513" w:type="dxa"/>
                                </w:tcPr>
                                <w:p w:rsidR="00FF207D" w:rsidRPr="00AB61AA" w:rsidRDefault="00FF207D" w:rsidP="00ED1FEB">
                                  <w:r>
                                    <w:t>Performers need to be able to move to “play the game”</w:t>
                                  </w:r>
                                </w:p>
                              </w:tc>
                            </w:tr>
                            <w:tr w:rsidR="00FF207D" w:rsidTr="007C03FD">
                              <w:tc>
                                <w:tcPr>
                                  <w:tcW w:w="2625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Protection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Bones protect vital organs</w:t>
                                  </w:r>
                                </w:p>
                              </w:tc>
                              <w:tc>
                                <w:tcPr>
                                  <w:tcW w:w="7513" w:type="dxa"/>
                                </w:tcPr>
                                <w:p w:rsidR="00FF207D" w:rsidRPr="00915646" w:rsidRDefault="00FF207D" w:rsidP="00ED1FEB">
                                  <w:r>
                                    <w:t>Reduces the chances of injury. Rib cage protects heart and lungs when a rugby player is tackled.</w:t>
                                  </w:r>
                                </w:p>
                              </w:tc>
                            </w:tr>
                            <w:tr w:rsidR="00FF207D" w:rsidTr="007C03FD">
                              <w:tc>
                                <w:tcPr>
                                  <w:tcW w:w="2625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Production of blood cells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Red blood cells are produced</w:t>
                                  </w:r>
                                </w:p>
                              </w:tc>
                              <w:tc>
                                <w:tcPr>
                                  <w:tcW w:w="7513" w:type="dxa"/>
                                </w:tcPr>
                                <w:p w:rsidR="00FF207D" w:rsidRPr="00915646" w:rsidRDefault="00FF207D" w:rsidP="00ED1FEB">
                                  <w:r>
                                    <w:t>The more red blood cells, the more oxygen can be carried to the working muscles.</w:t>
                                  </w:r>
                                </w:p>
                              </w:tc>
                            </w:tr>
                            <w:tr w:rsidR="00FF207D" w:rsidTr="007C03FD">
                              <w:tc>
                                <w:tcPr>
                                  <w:tcW w:w="2625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Storage of minerals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Storage of calcium and iron</w:t>
                                  </w:r>
                                </w:p>
                              </w:tc>
                              <w:tc>
                                <w:tcPr>
                                  <w:tcW w:w="7513" w:type="dxa"/>
                                </w:tcPr>
                                <w:p w:rsidR="00FF207D" w:rsidRPr="00AB61AA" w:rsidRDefault="00FF207D" w:rsidP="00ED1FEB">
                                  <w:r>
                                    <w:t>Essential for good health and growth.</w:t>
                                  </w:r>
                                </w:p>
                              </w:tc>
                            </w:tr>
                          </w:tbl>
                          <w:p w:rsidR="00FF207D" w:rsidRDefault="00FF207D" w:rsidP="00384FB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10CFE" id="_x0000_s1044" type="#_x0000_t202" style="position:absolute;margin-left:19.5pt;margin-top:1.45pt;width:804.65pt;height:170.0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" fillcolor="white [3212]" strokecolor="white [3212]">
                <v:textbox>
                  <w:txbxContent>
                    <w:p w:rsidR="00FF207D" w:rsidRPr="00FF207D" w:rsidRDefault="00FF207D" w:rsidP="00384FB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color w:val="FFFFFF" w:themeColor="background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tbl>
                      <w:tblPr>
                        <w:tblStyle w:val="TableGrid"/>
                        <w:tblW w:w="15099" w:type="dxa"/>
                        <w:tblInd w:w="489" w:type="dxa"/>
                        <w:tblLook w:val="04A0" w:firstRow="1" w:lastRow="0" w:firstColumn="1" w:lastColumn="0" w:noHBand="0" w:noVBand="1"/>
                      </w:tblPr>
                      <w:tblGrid>
                        <w:gridCol w:w="2625"/>
                        <w:gridCol w:w="4961"/>
                        <w:gridCol w:w="7513"/>
                      </w:tblGrid>
                      <w:tr w:rsidR="00FF207D" w:rsidTr="007C03FD">
                        <w:tc>
                          <w:tcPr>
                            <w:tcW w:w="2625" w:type="dxa"/>
                          </w:tcPr>
                          <w:p w:rsidR="00FF207D" w:rsidRPr="00B51B4D" w:rsidRDefault="00FF207D" w:rsidP="00B51B4D">
                            <w:pPr>
                              <w:jc w:val="center"/>
                              <w:rPr>
                                <w:b/>
                                <w:color w:val="1F4E79" w:themeColor="accent1" w:themeShade="8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1F4E79" w:themeColor="accent1" w:themeShade="80"/>
                                <w:sz w:val="26"/>
                                <w:szCs w:val="26"/>
                              </w:rPr>
                              <w:t>Function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FF207D" w:rsidRPr="00B51B4D" w:rsidRDefault="00FF207D" w:rsidP="00B51B4D">
                            <w:pPr>
                              <w:jc w:val="center"/>
                              <w:rPr>
                                <w:b/>
                                <w:color w:val="1F4E79" w:themeColor="accent1" w:themeShade="8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1F4E79" w:themeColor="accent1" w:themeShade="80"/>
                                <w:sz w:val="26"/>
                                <w:szCs w:val="26"/>
                              </w:rPr>
                              <w:t>Definition</w:t>
                            </w:r>
                          </w:p>
                        </w:tc>
                        <w:tc>
                          <w:tcPr>
                            <w:tcW w:w="7513" w:type="dxa"/>
                          </w:tcPr>
                          <w:p w:rsidR="00FF207D" w:rsidRPr="00B51B4D" w:rsidRDefault="00FF207D" w:rsidP="00B51B4D">
                            <w:pPr>
                              <w:jc w:val="center"/>
                              <w:rPr>
                                <w:b/>
                                <w:color w:val="1F4E79" w:themeColor="accent1" w:themeShade="80"/>
                                <w:sz w:val="26"/>
                                <w:szCs w:val="26"/>
                              </w:rPr>
                            </w:pPr>
                            <w:r w:rsidRPr="00B51B4D">
                              <w:rPr>
                                <w:b/>
                                <w:color w:val="1F4E79" w:themeColor="accent1" w:themeShade="80"/>
                                <w:sz w:val="26"/>
                                <w:szCs w:val="26"/>
                              </w:rPr>
                              <w:t>How does it affect performance?</w:t>
                            </w:r>
                          </w:p>
                        </w:tc>
                      </w:tr>
                      <w:tr w:rsidR="00FF207D" w:rsidTr="007C03FD">
                        <w:tc>
                          <w:tcPr>
                            <w:tcW w:w="2625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Shape and support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Bones give shape to our body and keeps vital organs in place</w:t>
                            </w:r>
                          </w:p>
                        </w:tc>
                        <w:tc>
                          <w:tcPr>
                            <w:tcW w:w="7513" w:type="dxa"/>
                          </w:tcPr>
                          <w:p w:rsidR="00FF207D" w:rsidRPr="00717031" w:rsidRDefault="00FF207D" w:rsidP="0074485F">
                            <w:pPr>
                              <w:ind w:left="720" w:hanging="720"/>
                            </w:pPr>
                            <w:r>
                              <w:t>The spine holds the body upright</w:t>
                            </w:r>
                          </w:p>
                        </w:tc>
                      </w:tr>
                      <w:tr w:rsidR="00FF207D" w:rsidTr="007C03FD">
                        <w:tc>
                          <w:tcPr>
                            <w:tcW w:w="2625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Movement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Allows movement of the body </w:t>
                            </w:r>
                          </w:p>
                        </w:tc>
                        <w:tc>
                          <w:tcPr>
                            <w:tcW w:w="7513" w:type="dxa"/>
                          </w:tcPr>
                          <w:p w:rsidR="00FF207D" w:rsidRPr="00AB61AA" w:rsidRDefault="00FF207D" w:rsidP="00ED1FEB">
                            <w:r>
                              <w:t>Performers need to be able to move to “play the game”</w:t>
                            </w:r>
                          </w:p>
                        </w:tc>
                      </w:tr>
                      <w:tr w:rsidR="00FF207D" w:rsidTr="007C03FD">
                        <w:tc>
                          <w:tcPr>
                            <w:tcW w:w="2625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Protection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Bones protect vital organs</w:t>
                            </w:r>
                          </w:p>
                        </w:tc>
                        <w:tc>
                          <w:tcPr>
                            <w:tcW w:w="7513" w:type="dxa"/>
                          </w:tcPr>
                          <w:p w:rsidR="00FF207D" w:rsidRPr="00915646" w:rsidRDefault="00FF207D" w:rsidP="00ED1FEB">
                            <w:r>
                              <w:t>Reduces the chances of injury. Rib cage protects heart and lungs when a rugby player is tackled.</w:t>
                            </w:r>
                          </w:p>
                        </w:tc>
                      </w:tr>
                      <w:tr w:rsidR="00FF207D" w:rsidTr="007C03FD">
                        <w:tc>
                          <w:tcPr>
                            <w:tcW w:w="2625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Production of blood cells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Red blood cells are produced</w:t>
                            </w:r>
                          </w:p>
                        </w:tc>
                        <w:tc>
                          <w:tcPr>
                            <w:tcW w:w="7513" w:type="dxa"/>
                          </w:tcPr>
                          <w:p w:rsidR="00FF207D" w:rsidRPr="00915646" w:rsidRDefault="00FF207D" w:rsidP="00ED1FEB">
                            <w:r>
                              <w:t>The more red blood cells, the more oxygen can be carried to the working muscles.</w:t>
                            </w:r>
                          </w:p>
                        </w:tc>
                      </w:tr>
                      <w:tr w:rsidR="00FF207D" w:rsidTr="007C03FD">
                        <w:tc>
                          <w:tcPr>
                            <w:tcW w:w="2625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Storage of minerals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Storage of calcium and iron</w:t>
                            </w:r>
                          </w:p>
                        </w:tc>
                        <w:tc>
                          <w:tcPr>
                            <w:tcW w:w="7513" w:type="dxa"/>
                          </w:tcPr>
                          <w:p w:rsidR="00FF207D" w:rsidRPr="00AB61AA" w:rsidRDefault="00FF207D" w:rsidP="00ED1FEB">
                            <w:r>
                              <w:t>Essential for good health and growth.</w:t>
                            </w:r>
                          </w:p>
                        </w:tc>
                      </w:tr>
                    </w:tbl>
                    <w:p w:rsidR="00FF207D" w:rsidRDefault="00FF207D" w:rsidP="00384FBD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07A8F" w:rsidRDefault="00007A8F" w:rsidP="005B0F80"/>
    <w:p w:rsidR="006C2992" w:rsidRDefault="006C2992" w:rsidP="005B0F80"/>
    <w:p w:rsidR="006C2992" w:rsidRDefault="006C2992" w:rsidP="005B0F80"/>
    <w:p w:rsidR="006C2992" w:rsidRDefault="006C2992" w:rsidP="005B0F80"/>
    <w:p w:rsidR="006C2992" w:rsidRDefault="006C2992" w:rsidP="005B0F80"/>
    <w:p w:rsidR="006C2992" w:rsidRDefault="006C2992" w:rsidP="005B0F80"/>
    <w:p w:rsidR="006C2992" w:rsidRDefault="006C2992" w:rsidP="005B0F80"/>
    <w:p w:rsidR="00007A8F" w:rsidRPr="00F110E0" w:rsidRDefault="00FF207D" w:rsidP="005B0F80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37CFA928" wp14:editId="349947C9">
                <wp:simplePos x="0" y="0"/>
                <wp:positionH relativeFrom="margin">
                  <wp:posOffset>8210550</wp:posOffset>
                </wp:positionH>
                <wp:positionV relativeFrom="paragraph">
                  <wp:posOffset>247650</wp:posOffset>
                </wp:positionV>
                <wp:extent cx="1914525" cy="333375"/>
                <wp:effectExtent l="0" t="0" r="28575" b="28575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3333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Default="00FF207D" w:rsidP="00FF207D">
                            <w:pPr>
                              <w:jc w:val="center"/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6. Homework Tasks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FA928" id="_x0000_s1045" type="#_x0000_t202" style="position:absolute;margin-left:646.5pt;margin-top:19.5pt;width:150.75pt;height:26.25pt;z-index:251762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" fillcolor="#002060">
                <v:textbox>
                  <w:txbxContent>
                    <w:p w:rsidR="00FF207D" w:rsidRDefault="00FF207D" w:rsidP="00FF207D">
                      <w:pPr>
                        <w:jc w:val="center"/>
                      </w:pPr>
                      <w:r>
                        <w:rPr>
                          <w:color w:val="FFFFFF" w:themeColor="background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6. Homework Tasks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37CFA928" wp14:editId="349947C9">
                <wp:simplePos x="0" y="0"/>
                <wp:positionH relativeFrom="column">
                  <wp:posOffset>1714500</wp:posOffset>
                </wp:positionH>
                <wp:positionV relativeFrom="paragraph">
                  <wp:posOffset>5191125</wp:posOffset>
                </wp:positionV>
                <wp:extent cx="2360930" cy="333375"/>
                <wp:effectExtent l="0" t="0" r="28575" b="2857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33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Default="00FF207D" w:rsidP="00FF207D">
                            <w:pPr>
                              <w:jc w:val="center"/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5. Components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FA928" id="_x0000_s1046" type="#_x0000_t202" style="position:absolute;margin-left:135pt;margin-top:408.75pt;width:185.9pt;height:26.25pt;z-index:2517606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" fillcolor="#002060">
                <v:textbox>
                  <w:txbxContent>
                    <w:p w:rsidR="00FF207D" w:rsidRDefault="00FF207D" w:rsidP="00FF207D">
                      <w:pPr>
                        <w:jc w:val="center"/>
                      </w:pPr>
                      <w:r>
                        <w:rPr>
                          <w:color w:val="FFFFFF" w:themeColor="background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5. Components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37CFA928" wp14:editId="349947C9">
                <wp:simplePos x="0" y="0"/>
                <wp:positionH relativeFrom="column">
                  <wp:posOffset>1885950</wp:posOffset>
                </wp:positionH>
                <wp:positionV relativeFrom="paragraph">
                  <wp:posOffset>483870</wp:posOffset>
                </wp:positionV>
                <wp:extent cx="2360930" cy="333375"/>
                <wp:effectExtent l="0" t="0" r="28575" b="285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33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Default="00FF207D" w:rsidP="00FF207D">
                            <w:pPr>
                              <w:jc w:val="center"/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4. Types of movement possible at a joint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FA928" id="_x0000_s1047" type="#_x0000_t202" style="position:absolute;margin-left:148.5pt;margin-top:38.1pt;width:185.9pt;height:26.25pt;z-index:25175859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" fillcolor="#002060">
                <v:textbox>
                  <w:txbxContent>
                    <w:p w:rsidR="00FF207D" w:rsidRDefault="00FF207D" w:rsidP="00FF207D">
                      <w:pPr>
                        <w:jc w:val="center"/>
                      </w:pPr>
                      <w:r>
                        <w:rPr>
                          <w:color w:val="FFFFFF" w:themeColor="background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4. Types of movement possible at a joint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227F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428624</wp:posOffset>
                </wp:positionV>
                <wp:extent cx="7484745" cy="4618355"/>
                <wp:effectExtent l="0" t="0" r="20955" b="10795"/>
                <wp:wrapNone/>
                <wp:docPr id="208" name="Group 2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84745" cy="4618355"/>
                          <a:chOff x="19052" y="0"/>
                          <a:chExt cx="7485334" cy="4857008"/>
                        </a:xfrm>
                      </wpg:grpSpPr>
                      <wpg:grpSp>
                        <wpg:cNvPr id="199" name="Group 199"/>
                        <wpg:cNvGrpSpPr/>
                        <wpg:grpSpPr>
                          <a:xfrm>
                            <a:off x="19052" y="0"/>
                            <a:ext cx="7485334" cy="4857008"/>
                            <a:chOff x="19052" y="0"/>
                            <a:chExt cx="7485334" cy="4857008"/>
                          </a:xfrm>
                        </wpg:grpSpPr>
                        <wps:wsp>
                          <wps:cNvPr id="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052" y="0"/>
                              <a:ext cx="7485334" cy="48570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F207D" w:rsidRPr="00FD7EE8" w:rsidRDefault="00FF207D" w:rsidP="00007A8F">
                                <w:pPr>
                                  <w:jc w:val="center"/>
                                  <w:rPr>
                                    <w:b/>
                                    <w:color w:val="0070C0"/>
                                    <w:sz w:val="32"/>
                                    <w14:textOutline w14:w="9525" w14:cap="rnd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b/>
                                    <w:color w:val="0070C0"/>
                                    <w:sz w:val="32"/>
                                    <w14:textOutline w14:w="9525" w14:cap="rnd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4. </w:t>
                                </w:r>
                                <w:r w:rsidRPr="00FD7EE8">
                                  <w:rPr>
                                    <w:b/>
                                    <w:color w:val="0070C0"/>
                                    <w:sz w:val="32"/>
                                    <w14:textOutline w14:w="9525" w14:cap="rnd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TYPES OF MOVEMENT POSSIBLE AT JOINTS</w:t>
                                </w:r>
                              </w:p>
                              <w:tbl>
                                <w:tblPr>
                                  <w:tblStyle w:val="TableGrid"/>
                                  <w:tblW w:w="11335" w:type="dxa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1838"/>
                                  <w:gridCol w:w="5103"/>
                                  <w:gridCol w:w="4394"/>
                                </w:tblGrid>
                                <w:tr w:rsidR="00FF207D" w:rsidTr="00B51B4D">
                                  <w:tc>
                                    <w:tcPr>
                                      <w:tcW w:w="1838" w:type="dxa"/>
                                      <w:vAlign w:val="center"/>
                                    </w:tcPr>
                                    <w:p w:rsidR="00FF207D" w:rsidRPr="00B51B4D" w:rsidRDefault="00FF207D" w:rsidP="00B51B4D">
                                      <w:pPr>
                                        <w:jc w:val="center"/>
                                        <w:rPr>
                                          <w:b/>
                                          <w:color w:val="1F4E79" w:themeColor="accent1" w:themeShade="80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1F4E79" w:themeColor="accent1" w:themeShade="80"/>
                                          <w:sz w:val="26"/>
                                          <w:szCs w:val="26"/>
                                        </w:rPr>
                                        <w:t>Type of movement</w:t>
                                      </w:r>
                                    </w:p>
                                  </w:tc>
                                  <w:tc>
                                    <w:tcPr>
                                      <w:tcW w:w="5103" w:type="dxa"/>
                                      <w:vAlign w:val="center"/>
                                    </w:tcPr>
                                    <w:p w:rsidR="00FF207D" w:rsidRPr="00B51B4D" w:rsidRDefault="00FF207D" w:rsidP="00B51B4D">
                                      <w:pPr>
                                        <w:jc w:val="center"/>
                                        <w:rPr>
                                          <w:b/>
                                          <w:color w:val="1F4E79" w:themeColor="accent1" w:themeShade="80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1F4E79" w:themeColor="accent1" w:themeShade="80"/>
                                          <w:sz w:val="26"/>
                                          <w:szCs w:val="26"/>
                                        </w:rPr>
                                        <w:t>Definition</w:t>
                                      </w:r>
                                    </w:p>
                                  </w:tc>
                                  <w:tc>
                                    <w:tcPr>
                                      <w:tcW w:w="4394" w:type="dxa"/>
                                      <w:vAlign w:val="center"/>
                                    </w:tcPr>
                                    <w:p w:rsidR="00FF207D" w:rsidRPr="00B51B4D" w:rsidRDefault="00FF207D" w:rsidP="00B51B4D">
                                      <w:pPr>
                                        <w:jc w:val="center"/>
                                        <w:rPr>
                                          <w:b/>
                                          <w:color w:val="1F4E79" w:themeColor="accent1" w:themeShade="80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1F4E79" w:themeColor="accent1" w:themeShade="80"/>
                                          <w:sz w:val="26"/>
                                          <w:szCs w:val="26"/>
                                        </w:rPr>
                                        <w:t>Sporting example</w:t>
                                      </w:r>
                                    </w:p>
                                  </w:tc>
                                </w:tr>
                                <w:tr w:rsidR="00FF207D" w:rsidTr="00AB61AA">
                                  <w:tc>
                                    <w:tcPr>
                                      <w:tcW w:w="1838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FLEXION</w:t>
                                      </w:r>
                                    </w:p>
                                  </w:tc>
                                  <w:tc>
                                    <w:tcPr>
                                      <w:tcW w:w="5103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Closing the angle at a joint</w:t>
                                      </w:r>
                                    </w:p>
                                  </w:tc>
                                  <w:tc>
                                    <w:tcPr>
                                      <w:tcW w:w="4394" w:type="dxa"/>
                                    </w:tcPr>
                                    <w:p w:rsidR="00FF207D" w:rsidRPr="00717031" w:rsidRDefault="00FF207D" w:rsidP="00F52679">
                                      <w:r>
                                        <w:t>Holding the javelin before the throw</w:t>
                                      </w:r>
                                    </w:p>
                                  </w:tc>
                                </w:tr>
                                <w:tr w:rsidR="00FF207D" w:rsidTr="00AB61AA">
                                  <w:tc>
                                    <w:tcPr>
                                      <w:tcW w:w="1838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EXTENSION</w:t>
                                      </w:r>
                                    </w:p>
                                  </w:tc>
                                  <w:tc>
                                    <w:tcPr>
                                      <w:tcW w:w="5103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Opening the angle at a joint</w:t>
                                      </w:r>
                                    </w:p>
                                  </w:tc>
                                  <w:tc>
                                    <w:tcPr>
                                      <w:tcW w:w="4394" w:type="dxa"/>
                                    </w:tcPr>
                                    <w:p w:rsidR="00FF207D" w:rsidRPr="00AB61AA" w:rsidRDefault="00FF207D" w:rsidP="00AB61AA">
                                      <w:r>
                                        <w:t>Basketball player’s elbow when shooting</w:t>
                                      </w:r>
                                    </w:p>
                                  </w:tc>
                                </w:tr>
                                <w:tr w:rsidR="00FF207D" w:rsidTr="00AB61AA">
                                  <w:tc>
                                    <w:tcPr>
                                      <w:tcW w:w="1838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ADDUCTION</w:t>
                                      </w:r>
                                    </w:p>
                                  </w:tc>
                                  <w:tc>
                                    <w:tcPr>
                                      <w:tcW w:w="5103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Movement towards the centre of the line of the body</w:t>
                                      </w:r>
                                    </w:p>
                                  </w:tc>
                                  <w:tc>
                                    <w:tcPr>
                                      <w:tcW w:w="4394" w:type="dxa"/>
                                    </w:tcPr>
                                    <w:p w:rsidR="00FF207D" w:rsidRPr="00915646" w:rsidRDefault="00FF207D" w:rsidP="00F52679">
                                      <w:r w:rsidRPr="00915646">
                                        <w:t>Preparation to throw the discus</w:t>
                                      </w:r>
                                    </w:p>
                                  </w:tc>
                                </w:tr>
                                <w:tr w:rsidR="00FF207D" w:rsidTr="00AB61AA">
                                  <w:tc>
                                    <w:tcPr>
                                      <w:tcW w:w="1838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ABDUCTION</w:t>
                                      </w:r>
                                    </w:p>
                                  </w:tc>
                                  <w:tc>
                                    <w:tcPr>
                                      <w:tcW w:w="5103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Movement away from the centre line of the body</w:t>
                                      </w:r>
                                    </w:p>
                                  </w:tc>
                                  <w:tc>
                                    <w:tcPr>
                                      <w:tcW w:w="4394" w:type="dxa"/>
                                    </w:tcPr>
                                    <w:p w:rsidR="00FF207D" w:rsidRPr="00915646" w:rsidRDefault="00FF207D" w:rsidP="00F52679">
                                      <w:r w:rsidRPr="00915646">
                                        <w:t>Shoulder action when throwing the discus</w:t>
                                      </w:r>
                                    </w:p>
                                  </w:tc>
                                </w:tr>
                                <w:tr w:rsidR="00FF207D" w:rsidTr="00AB61AA">
                                  <w:tc>
                                    <w:tcPr>
                                      <w:tcW w:w="1838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ROTATION</w:t>
                                      </w:r>
                                    </w:p>
                                  </w:tc>
                                  <w:tc>
                                    <w:tcPr>
                                      <w:tcW w:w="5103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Joint moves in a circular way</w:t>
                                      </w:r>
                                    </w:p>
                                  </w:tc>
                                  <w:tc>
                                    <w:tcPr>
                                      <w:tcW w:w="4394" w:type="dxa"/>
                                    </w:tcPr>
                                    <w:p w:rsidR="00FF207D" w:rsidRPr="00AB61AA" w:rsidRDefault="00FF207D" w:rsidP="00F52679">
                                      <w:r>
                                        <w:t>Tennis player’s shoulder when serving</w:t>
                                      </w:r>
                                    </w:p>
                                  </w:tc>
                                </w:tr>
                                <w:tr w:rsidR="00FF207D" w:rsidTr="00AB61AA">
                                  <w:tc>
                                    <w:tcPr>
                                      <w:tcW w:w="1838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CIRCUMDUCTION</w:t>
                                      </w:r>
                                    </w:p>
                                  </w:tc>
                                  <w:tc>
                                    <w:tcPr>
                                      <w:tcW w:w="5103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Continuous circular movement around a joint</w:t>
                                      </w:r>
                                    </w:p>
                                  </w:tc>
                                  <w:tc>
                                    <w:tcPr>
                                      <w:tcW w:w="4394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AB61AA">
                                        <w:t>Swimmer’s arm</w:t>
                                      </w:r>
                                      <w:r>
                                        <w:t xml:space="preserve"> when performing front stroke</w:t>
                                      </w:r>
                                    </w:p>
                                  </w:tc>
                                </w:tr>
                              </w:tbl>
                              <w:p w:rsidR="00FF207D" w:rsidRDefault="00FF207D" w:rsidP="00007A8F">
                                <w:pPr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196" name="Group 196"/>
                          <wpg:cNvGrpSpPr/>
                          <wpg:grpSpPr>
                            <a:xfrm>
                              <a:off x="3930732" y="1983179"/>
                              <a:ext cx="3421122" cy="2814452"/>
                              <a:chOff x="0" y="0"/>
                              <a:chExt cx="3721771" cy="3145047"/>
                            </a:xfrm>
                          </wpg:grpSpPr>
                          <wpg:grpSp>
                            <wpg:cNvPr id="194" name="Group 194"/>
                            <wpg:cNvGrpSpPr/>
                            <wpg:grpSpPr>
                              <a:xfrm>
                                <a:off x="0" y="0"/>
                                <a:ext cx="3721771" cy="2195585"/>
                                <a:chOff x="0" y="0"/>
                                <a:chExt cx="3721771" cy="2195585"/>
                              </a:xfrm>
                            </wpg:grpSpPr>
                            <wps:wsp>
                              <wps:cNvPr id="9" name="Text Box 9"/>
                              <wps:cNvSpPr txBox="1"/>
                              <wps:spPr>
                                <a:xfrm>
                                  <a:off x="35626" y="0"/>
                                  <a:ext cx="1045028" cy="3325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F207D" w:rsidRPr="00C270ED" w:rsidRDefault="00FF207D" w:rsidP="00C270ED">
                                    <w:pPr>
                                      <w:rPr>
                                        <w:b/>
                                        <w:color w:val="1F4E79" w:themeColor="accent1" w:themeShade="80"/>
                                        <w:sz w:val="28"/>
                                      </w:rPr>
                                    </w:pPr>
                                    <w:r w:rsidRPr="00C270ED">
                                      <w:rPr>
                                        <w:b/>
                                        <w:color w:val="1F4E79" w:themeColor="accent1" w:themeShade="80"/>
                                        <w:sz w:val="28"/>
                                      </w:rPr>
                                      <w:t>Adduction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Text Box 10"/>
                              <wps:cNvSpPr txBox="1"/>
                              <wps:spPr>
                                <a:xfrm>
                                  <a:off x="2446317" y="0"/>
                                  <a:ext cx="1127842" cy="34438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F207D" w:rsidRPr="00C270ED" w:rsidRDefault="00FF207D" w:rsidP="00C270ED">
                                    <w:pPr>
                                      <w:rPr>
                                        <w:b/>
                                        <w:color w:val="1F4E79" w:themeColor="accent1" w:themeShade="80"/>
                                        <w:sz w:val="28"/>
                                      </w:rPr>
                                    </w:pPr>
                                    <w:r w:rsidRPr="00C270ED">
                                      <w:rPr>
                                        <w:b/>
                                        <w:color w:val="1F4E79" w:themeColor="accent1" w:themeShade="80"/>
                                        <w:sz w:val="28"/>
                                      </w:rPr>
                                      <w:t>Abduction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Text Box 11"/>
                              <wps:cNvSpPr txBox="1"/>
                              <wps:spPr>
                                <a:xfrm rot="19204983">
                                  <a:off x="2729122" y="1857529"/>
                                  <a:ext cx="992649" cy="33805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F207D" w:rsidRPr="00C270ED" w:rsidRDefault="00FF207D" w:rsidP="00C270ED">
                                    <w:pPr>
                                      <w:rPr>
                                        <w:b/>
                                        <w:color w:val="1F4E79" w:themeColor="accent1" w:themeShade="80"/>
                                        <w:sz w:val="28"/>
                                      </w:rPr>
                                    </w:pPr>
                                    <w:r w:rsidRPr="00C270ED">
                                      <w:rPr>
                                        <w:b/>
                                        <w:color w:val="1F4E79" w:themeColor="accent1" w:themeShade="80"/>
                                        <w:sz w:val="28"/>
                                      </w:rPr>
                                      <w:t>Extension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Text Box 12"/>
                              <wps:cNvSpPr txBox="1"/>
                              <wps:spPr>
                                <a:xfrm rot="19746225">
                                  <a:off x="0" y="1674420"/>
                                  <a:ext cx="854710" cy="3681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F207D" w:rsidRPr="00C270ED" w:rsidRDefault="00FF207D" w:rsidP="00C270ED">
                                    <w:pPr>
                                      <w:rPr>
                                        <w:b/>
                                        <w:color w:val="1F4E79" w:themeColor="accent1" w:themeShade="80"/>
                                        <w:sz w:val="28"/>
                                      </w:rPr>
                                    </w:pPr>
                                    <w:r w:rsidRPr="00C270ED">
                                      <w:rPr>
                                        <w:b/>
                                        <w:color w:val="1F4E79" w:themeColor="accent1" w:themeShade="80"/>
                                        <w:sz w:val="28"/>
                                      </w:rPr>
                                      <w:t>Flexion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5" name="Group 195"/>
                            <wpg:cNvGrpSpPr/>
                            <wpg:grpSpPr>
                              <a:xfrm>
                                <a:off x="427511" y="285007"/>
                                <a:ext cx="2505694" cy="2860040"/>
                                <a:chOff x="0" y="0"/>
                                <a:chExt cx="2505694" cy="28600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03761" y="0"/>
                                  <a:ext cx="2018665" cy="2860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30" name="Elbow Connector 30"/>
                              <wps:cNvCnPr/>
                              <wps:spPr>
                                <a:xfrm flipH="1" flipV="1">
                                  <a:off x="35626" y="59377"/>
                                  <a:ext cx="925517" cy="629054"/>
                                </a:xfrm>
                                <a:prstGeom prst="bentConnector3">
                                  <a:avLst>
                                    <a:gd name="adj1" fmla="val 100256"/>
                                  </a:avLst>
                                </a:prstGeom>
                                <a:ln w="38100">
                                  <a:solidFill>
                                    <a:srgbClr val="00B0F0"/>
                                  </a:solidFill>
                                  <a:headEnd type="oval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Elbow Connector 31"/>
                              <wps:cNvCnPr/>
                              <wps:spPr>
                                <a:xfrm flipV="1">
                                  <a:off x="1686296" y="0"/>
                                  <a:ext cx="819398" cy="546043"/>
                                </a:xfrm>
                                <a:prstGeom prst="bentConnector3">
                                  <a:avLst>
                                    <a:gd name="adj1" fmla="val 99496"/>
                                  </a:avLst>
                                </a:prstGeom>
                                <a:ln w="38100">
                                  <a:solidFill>
                                    <a:srgbClr val="00B0F0"/>
                                  </a:solidFill>
                                  <a:headEnd type="oval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2" name="Elbow Connector 192"/>
                              <wps:cNvCnPr/>
                              <wps:spPr>
                                <a:xfrm flipH="1" flipV="1">
                                  <a:off x="0" y="1733798"/>
                                  <a:ext cx="760021" cy="368135"/>
                                </a:xfrm>
                                <a:prstGeom prst="bentConnector3">
                                  <a:avLst>
                                    <a:gd name="adj1" fmla="val 99219"/>
                                  </a:avLst>
                                </a:prstGeom>
                                <a:ln w="38100">
                                  <a:solidFill>
                                    <a:srgbClr val="00B0F0"/>
                                  </a:solidFill>
                                  <a:headEnd type="oval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3" name="Straight Arrow Connector 193"/>
                              <wps:cNvCnPr/>
                              <wps:spPr>
                                <a:xfrm flipV="1">
                                  <a:off x="1674421" y="1959429"/>
                                  <a:ext cx="712519" cy="11875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solidFill>
                                    <a:srgbClr val="00B0F0"/>
                                  </a:solidFill>
                                  <a:headEnd type="oval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204" name="Group 204"/>
                        <wpg:cNvGrpSpPr/>
                        <wpg:grpSpPr>
                          <a:xfrm>
                            <a:off x="23750" y="1983179"/>
                            <a:ext cx="3693309" cy="1068705"/>
                            <a:chOff x="0" y="0"/>
                            <a:chExt cx="3693309" cy="1068705"/>
                          </a:xfrm>
                        </wpg:grpSpPr>
                        <pic:pic xmlns:pic="http://schemas.openxmlformats.org/drawingml/2006/picture">
                          <pic:nvPicPr>
                            <pic:cNvPr id="198" name="Picture 19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23159" y="0"/>
                              <a:ext cx="2470150" cy="1068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00" name="Text Box 200"/>
                          <wps:cNvSpPr txBox="1"/>
                          <wps:spPr>
                            <a:xfrm rot="20054011">
                              <a:off x="0" y="83128"/>
                              <a:ext cx="1306285" cy="2975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F207D" w:rsidRPr="00C270ED" w:rsidRDefault="00FF207D" w:rsidP="00D96C5C">
                                <w:pPr>
                                  <w:rPr>
                                    <w:b/>
                                    <w:color w:val="1F4E79" w:themeColor="accent1" w:themeShade="80"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color w:val="1F4E79" w:themeColor="accent1" w:themeShade="80"/>
                                    <w:sz w:val="28"/>
                                  </w:rPr>
                                  <w:t>Circumduction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1" name="Elbow Connector 201"/>
                          <wps:cNvCnPr/>
                          <wps:spPr>
                            <a:xfrm flipH="1" flipV="1">
                              <a:off x="700645" y="380011"/>
                              <a:ext cx="1360904" cy="289477"/>
                            </a:xfrm>
                            <a:prstGeom prst="bentConnector3">
                              <a:avLst>
                                <a:gd name="adj1" fmla="val 100256"/>
                              </a:avLst>
                            </a:prstGeom>
                            <a:ln w="38100">
                              <a:solidFill>
                                <a:srgbClr val="00B0F0"/>
                              </a:solidFill>
                              <a:headEnd type="oval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207" name="Group 207"/>
                        <wpg:cNvGrpSpPr/>
                        <wpg:grpSpPr>
                          <a:xfrm>
                            <a:off x="166254" y="3194462"/>
                            <a:ext cx="3466678" cy="1546860"/>
                            <a:chOff x="0" y="0"/>
                            <a:chExt cx="3466678" cy="1546860"/>
                          </a:xfrm>
                        </wpg:grpSpPr>
                        <pic:pic xmlns:pic="http://schemas.openxmlformats.org/drawingml/2006/picture">
                          <pic:nvPicPr>
                            <pic:cNvPr id="203" name="Picture 20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458085" cy="15468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05" name="Text Box 205"/>
                          <wps:cNvSpPr txBox="1"/>
                          <wps:spPr>
                            <a:xfrm rot="19361971">
                              <a:off x="2600696" y="201881"/>
                              <a:ext cx="865982" cy="2975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F207D" w:rsidRPr="00C270ED" w:rsidRDefault="00FF207D" w:rsidP="00D96C5C">
                                <w:pPr>
                                  <w:rPr>
                                    <w:b/>
                                    <w:color w:val="1F4E79" w:themeColor="accent1" w:themeShade="80"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color w:val="1F4E79" w:themeColor="accent1" w:themeShade="80"/>
                                    <w:sz w:val="28"/>
                                  </w:rPr>
                                  <w:t>Rotation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" name="Elbow Connector 206"/>
                          <wps:cNvCnPr/>
                          <wps:spPr>
                            <a:xfrm flipV="1">
                              <a:off x="1662546" y="451263"/>
                              <a:ext cx="1472540" cy="359039"/>
                            </a:xfrm>
                            <a:prstGeom prst="bentConnector3">
                              <a:avLst>
                                <a:gd name="adj1" fmla="val 99905"/>
                              </a:avLst>
                            </a:prstGeom>
                            <a:ln w="38100">
                              <a:solidFill>
                                <a:srgbClr val="00B0F0"/>
                              </a:solidFill>
                              <a:headEnd type="oval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08" o:spid="_x0000_s1048" style="position:absolute;margin-left:18pt;margin-top:33.75pt;width:589.35pt;height:363.65pt;z-index:251737088;mso-width-relative:margin;mso-height-relative:margin" coordorigin="190" coordsize="74853,485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">
                <v:group id="Group 199" o:spid="_x0000_s1049" style="position:absolute;left:190;width:74853;height:48570" coordorigin="190" coordsize="74853,48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">
                  <v:shape id="_x0000_s1050" type="#_x0000_t202" style="position:absolute;left:190;width:74853;height:48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  <v:textbox>
                      <w:txbxContent>
                        <w:p w:rsidR="00FF207D" w:rsidRPr="00FD7EE8" w:rsidRDefault="00FF207D" w:rsidP="00007A8F">
                          <w:pPr>
                            <w:jc w:val="center"/>
                            <w:rPr>
                              <w:b/>
                              <w:color w:val="0070C0"/>
                              <w:sz w:val="32"/>
                              <w14:textOutline w14:w="9525" w14:cap="rnd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b/>
                              <w:color w:val="0070C0"/>
                              <w:sz w:val="32"/>
                              <w14:textOutline w14:w="9525" w14:cap="rnd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4. </w:t>
                          </w:r>
                          <w:r w:rsidRPr="00FD7EE8">
                            <w:rPr>
                              <w:b/>
                              <w:color w:val="0070C0"/>
                              <w:sz w:val="32"/>
                              <w14:textOutline w14:w="9525" w14:cap="rnd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TYPES OF MOVEMENT POSSIBLE AT JOINTS</w:t>
                          </w:r>
                        </w:p>
                        <w:tbl>
                          <w:tblPr>
                            <w:tblStyle w:val="TableGrid"/>
                            <w:tblW w:w="11335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1838"/>
                            <w:gridCol w:w="5103"/>
                            <w:gridCol w:w="4394"/>
                          </w:tblGrid>
                          <w:tr w:rsidR="00FF207D" w:rsidTr="00B51B4D">
                            <w:tc>
                              <w:tcPr>
                                <w:tcW w:w="1838" w:type="dxa"/>
                                <w:vAlign w:val="center"/>
                              </w:tcPr>
                              <w:p w:rsidR="00FF207D" w:rsidRPr="00B51B4D" w:rsidRDefault="00FF207D" w:rsidP="00B51B4D">
                                <w:pPr>
                                  <w:jc w:val="center"/>
                                  <w:rPr>
                                    <w:b/>
                                    <w:color w:val="1F4E79" w:themeColor="accent1" w:themeShade="80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b/>
                                    <w:color w:val="1F4E79" w:themeColor="accent1" w:themeShade="80"/>
                                    <w:sz w:val="26"/>
                                    <w:szCs w:val="26"/>
                                  </w:rPr>
                                  <w:t>Type of movement</w:t>
                                </w:r>
                              </w:p>
                            </w:tc>
                            <w:tc>
                              <w:tcPr>
                                <w:tcW w:w="5103" w:type="dxa"/>
                                <w:vAlign w:val="center"/>
                              </w:tcPr>
                              <w:p w:rsidR="00FF207D" w:rsidRPr="00B51B4D" w:rsidRDefault="00FF207D" w:rsidP="00B51B4D">
                                <w:pPr>
                                  <w:jc w:val="center"/>
                                  <w:rPr>
                                    <w:b/>
                                    <w:color w:val="1F4E79" w:themeColor="accent1" w:themeShade="80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b/>
                                    <w:color w:val="1F4E79" w:themeColor="accent1" w:themeShade="80"/>
                                    <w:sz w:val="26"/>
                                    <w:szCs w:val="26"/>
                                  </w:rPr>
                                  <w:t>Definition</w:t>
                                </w:r>
                              </w:p>
                            </w:tc>
                            <w:tc>
                              <w:tcPr>
                                <w:tcW w:w="4394" w:type="dxa"/>
                                <w:vAlign w:val="center"/>
                              </w:tcPr>
                              <w:p w:rsidR="00FF207D" w:rsidRPr="00B51B4D" w:rsidRDefault="00FF207D" w:rsidP="00B51B4D">
                                <w:pPr>
                                  <w:jc w:val="center"/>
                                  <w:rPr>
                                    <w:b/>
                                    <w:color w:val="1F4E79" w:themeColor="accent1" w:themeShade="80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b/>
                                    <w:color w:val="1F4E79" w:themeColor="accent1" w:themeShade="80"/>
                                    <w:sz w:val="26"/>
                                    <w:szCs w:val="26"/>
                                  </w:rPr>
                                  <w:t>Sporting example</w:t>
                                </w:r>
                              </w:p>
                            </w:tc>
                          </w:tr>
                          <w:tr w:rsidR="00FF207D" w:rsidTr="00AB61AA">
                            <w:tc>
                              <w:tcPr>
                                <w:tcW w:w="1838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FLEXION</w:t>
                                </w:r>
                              </w:p>
                            </w:tc>
                            <w:tc>
                              <w:tcPr>
                                <w:tcW w:w="5103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Closing the angle at a joint</w:t>
                                </w:r>
                              </w:p>
                            </w:tc>
                            <w:tc>
                              <w:tcPr>
                                <w:tcW w:w="4394" w:type="dxa"/>
                              </w:tcPr>
                              <w:p w:rsidR="00FF207D" w:rsidRPr="00717031" w:rsidRDefault="00FF207D" w:rsidP="00F52679">
                                <w:r>
                                  <w:t>Holding the javelin before the throw</w:t>
                                </w:r>
                              </w:p>
                            </w:tc>
                          </w:tr>
                          <w:tr w:rsidR="00FF207D" w:rsidTr="00AB61AA">
                            <w:tc>
                              <w:tcPr>
                                <w:tcW w:w="1838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EXTENSION</w:t>
                                </w:r>
                              </w:p>
                            </w:tc>
                            <w:tc>
                              <w:tcPr>
                                <w:tcW w:w="5103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Opening the angle at a joint</w:t>
                                </w:r>
                              </w:p>
                            </w:tc>
                            <w:tc>
                              <w:tcPr>
                                <w:tcW w:w="4394" w:type="dxa"/>
                              </w:tcPr>
                              <w:p w:rsidR="00FF207D" w:rsidRPr="00AB61AA" w:rsidRDefault="00FF207D" w:rsidP="00AB61AA">
                                <w:r>
                                  <w:t>Basketball player’s elbow when shooting</w:t>
                                </w:r>
                              </w:p>
                            </w:tc>
                          </w:tr>
                          <w:tr w:rsidR="00FF207D" w:rsidTr="00AB61AA">
                            <w:tc>
                              <w:tcPr>
                                <w:tcW w:w="1838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ADDUCTION</w:t>
                                </w:r>
                              </w:p>
                            </w:tc>
                            <w:tc>
                              <w:tcPr>
                                <w:tcW w:w="5103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Movement towards the centre of the line of the body</w:t>
                                </w:r>
                              </w:p>
                            </w:tc>
                            <w:tc>
                              <w:tcPr>
                                <w:tcW w:w="4394" w:type="dxa"/>
                              </w:tcPr>
                              <w:p w:rsidR="00FF207D" w:rsidRPr="00915646" w:rsidRDefault="00FF207D" w:rsidP="00F52679">
                                <w:r w:rsidRPr="00915646">
                                  <w:t>Preparation to throw the discus</w:t>
                                </w:r>
                              </w:p>
                            </w:tc>
                          </w:tr>
                          <w:tr w:rsidR="00FF207D" w:rsidTr="00AB61AA">
                            <w:tc>
                              <w:tcPr>
                                <w:tcW w:w="1838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ABDUCTION</w:t>
                                </w:r>
                              </w:p>
                            </w:tc>
                            <w:tc>
                              <w:tcPr>
                                <w:tcW w:w="5103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Movement away from the centre line of the body</w:t>
                                </w:r>
                              </w:p>
                            </w:tc>
                            <w:tc>
                              <w:tcPr>
                                <w:tcW w:w="4394" w:type="dxa"/>
                              </w:tcPr>
                              <w:p w:rsidR="00FF207D" w:rsidRPr="00915646" w:rsidRDefault="00FF207D" w:rsidP="00F52679">
                                <w:r w:rsidRPr="00915646">
                                  <w:t>Shoulder action when throwing the discus</w:t>
                                </w:r>
                              </w:p>
                            </w:tc>
                          </w:tr>
                          <w:tr w:rsidR="00FF207D" w:rsidTr="00AB61AA">
                            <w:tc>
                              <w:tcPr>
                                <w:tcW w:w="1838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ROTATION</w:t>
                                </w:r>
                              </w:p>
                            </w:tc>
                            <w:tc>
                              <w:tcPr>
                                <w:tcW w:w="5103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Joint moves in a circular way</w:t>
                                </w:r>
                              </w:p>
                            </w:tc>
                            <w:tc>
                              <w:tcPr>
                                <w:tcW w:w="4394" w:type="dxa"/>
                              </w:tcPr>
                              <w:p w:rsidR="00FF207D" w:rsidRPr="00AB61AA" w:rsidRDefault="00FF207D" w:rsidP="00F52679">
                                <w:r>
                                  <w:t>Tennis player’s shoulder when serving</w:t>
                                </w:r>
                              </w:p>
                            </w:tc>
                          </w:tr>
                          <w:tr w:rsidR="00FF207D" w:rsidTr="00AB61AA">
                            <w:tc>
                              <w:tcPr>
                                <w:tcW w:w="1838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CIRCUMDUCTION</w:t>
                                </w:r>
                              </w:p>
                            </w:tc>
                            <w:tc>
                              <w:tcPr>
                                <w:tcW w:w="5103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Continuous circular movement around a joint</w:t>
                                </w:r>
                              </w:p>
                            </w:tc>
                            <w:tc>
                              <w:tcPr>
                                <w:tcW w:w="4394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 w:rsidRPr="00AB61AA">
                                  <w:t>Swimmer’s arm</w:t>
                                </w:r>
                                <w:r>
                                  <w:t xml:space="preserve"> when performing front stroke</w:t>
                                </w:r>
                              </w:p>
                            </w:tc>
                          </w:tr>
                        </w:tbl>
                        <w:p w:rsidR="00FF207D" w:rsidRDefault="00FF207D" w:rsidP="00007A8F">
                          <w:pPr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group id="Group 196" o:spid="_x0000_s1051" style="position:absolute;left:39307;top:19831;width:34211;height:28145" coordsize="37217,3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group id="Group 194" o:spid="_x0000_s1052" style="position:absolute;width:37217;height:21955" coordsize="37217,21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    <v:shape id="Text Box 9" o:spid="_x0000_s1053" type="#_x0000_t202" style="position:absolute;left:356;width:10450;height:33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" filled="f" stroked="f" strokeweight=".5pt">
                        <v:textbox>
                          <w:txbxContent>
                            <w:p w:rsidR="00FF207D" w:rsidRPr="00C270ED" w:rsidRDefault="00FF207D" w:rsidP="00C270ED">
                              <w:pPr>
                                <w:rPr>
                                  <w:b/>
                                  <w:color w:val="1F4E79" w:themeColor="accent1" w:themeShade="80"/>
                                  <w:sz w:val="28"/>
                                </w:rPr>
                              </w:pPr>
                              <w:r w:rsidRPr="00C270ED">
                                <w:rPr>
                                  <w:b/>
                                  <w:color w:val="1F4E79" w:themeColor="accent1" w:themeShade="80"/>
                                  <w:sz w:val="28"/>
                                </w:rPr>
                                <w:t>Adduction</w:t>
                              </w:r>
                            </w:p>
                          </w:txbxContent>
                        </v:textbox>
                      </v:shape>
                      <v:shape id="Text Box 10" o:spid="_x0000_s1054" type="#_x0000_t202" style="position:absolute;left:24463;width:11278;height:3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      <v:textbox>
                          <w:txbxContent>
                            <w:p w:rsidR="00FF207D" w:rsidRPr="00C270ED" w:rsidRDefault="00FF207D" w:rsidP="00C270ED">
                              <w:pPr>
                                <w:rPr>
                                  <w:b/>
                                  <w:color w:val="1F4E79" w:themeColor="accent1" w:themeShade="80"/>
                                  <w:sz w:val="28"/>
                                </w:rPr>
                              </w:pPr>
                              <w:r w:rsidRPr="00C270ED">
                                <w:rPr>
                                  <w:b/>
                                  <w:color w:val="1F4E79" w:themeColor="accent1" w:themeShade="80"/>
                                  <w:sz w:val="28"/>
                                </w:rPr>
                                <w:t>Abduction</w:t>
                              </w:r>
                            </w:p>
                          </w:txbxContent>
                        </v:textbox>
                      </v:shape>
                      <v:shape id="Text Box 11" o:spid="_x0000_s1055" type="#_x0000_t202" style="position:absolute;left:27291;top:18575;width:9926;height:3380;rotation:-261599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" filled="f" stroked="f" strokeweight=".5pt">
                        <v:textbox>
                          <w:txbxContent>
                            <w:p w:rsidR="00FF207D" w:rsidRPr="00C270ED" w:rsidRDefault="00FF207D" w:rsidP="00C270ED">
                              <w:pPr>
                                <w:rPr>
                                  <w:b/>
                                  <w:color w:val="1F4E79" w:themeColor="accent1" w:themeShade="80"/>
                                  <w:sz w:val="28"/>
                                </w:rPr>
                              </w:pPr>
                              <w:r w:rsidRPr="00C270ED">
                                <w:rPr>
                                  <w:b/>
                                  <w:color w:val="1F4E79" w:themeColor="accent1" w:themeShade="80"/>
                                  <w:sz w:val="28"/>
                                </w:rPr>
                                <w:t>Extension</w:t>
                              </w:r>
                            </w:p>
                          </w:txbxContent>
                        </v:textbox>
                      </v:shape>
                      <v:shape id="Text Box 12" o:spid="_x0000_s1056" type="#_x0000_t202" style="position:absolute;top:16744;width:8547;height:3681;rotation:-202481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" filled="f" stroked="f" strokeweight=".5pt">
                        <v:textbox>
                          <w:txbxContent>
                            <w:p w:rsidR="00FF207D" w:rsidRPr="00C270ED" w:rsidRDefault="00FF207D" w:rsidP="00C270ED">
                              <w:pPr>
                                <w:rPr>
                                  <w:b/>
                                  <w:color w:val="1F4E79" w:themeColor="accent1" w:themeShade="80"/>
                                  <w:sz w:val="28"/>
                                </w:rPr>
                              </w:pPr>
                              <w:r w:rsidRPr="00C270ED">
                                <w:rPr>
                                  <w:b/>
                                  <w:color w:val="1F4E79" w:themeColor="accent1" w:themeShade="80"/>
                                  <w:sz w:val="28"/>
                                </w:rPr>
                                <w:t>Flexion</w:t>
                              </w:r>
                            </w:p>
                          </w:txbxContent>
                        </v:textbox>
                      </v:shape>
                    </v:group>
                    <v:group id="Group 195" o:spid="_x0000_s1057" style="position:absolute;left:4275;top:2850;width:25057;height:28600" coordsize="25056,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xD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FP6eCRfI5S8AAAD//wMAUEsBAi0AFAAGAAgAAAAhANvh9svuAAAAhQEAABMAAAAAAAAAAAAA&#10;AAAAAAAAAFtDb250ZW50X1R5cGVzXS54bWxQSwECLQAUAAYACAAAACEAWvQsW78AAAAVAQAACwAA&#10;AAAAAAAAAAAAAAAfAQAAX3JlbHMvLnJlbHNQSwECLQAUAAYACAAAACEAs7msQ8MAAADcAAAADwAA&#10;AAAAAAAAAAAAAAAHAgAAZHJzL2Rvd25yZXYueG1sUEsFBgAAAAADAAMAtwAAAPcCAAAAAA==&#10;">
                      <v:shape id="Picture 3" o:spid="_x0000_s1058" type="#_x0000_t75" style="position:absolute;left:4037;width:20187;height:28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">
                        <v:imagedata r:id="rId21" o:title=""/>
                        <v:path arrowok="t"/>
                      </v:shape>
                      <v:shapetype id="_x0000_t34" coordsize="21600,21600" o:spt="34" o:oned="t" adj="10800" path="m,l@0,0@0,21600,21600,21600e" filled="f">
                        <v:stroke joinstyle="miter"/>
                        <v:formulas>
                          <v:f eqn="val #0"/>
                        </v:formulas>
                        <v:path arrowok="t" fillok="f" o:connecttype="none"/>
                        <v:handles>
                          <v:h position="#0,center"/>
                        </v:handles>
                        <o:lock v:ext="edit" shapetype="t"/>
                      </v:shapetype>
                      <v:shape id="Elbow Connector 30" o:spid="_x0000_s1059" type="#_x0000_t34" style="position:absolute;left:356;top:593;width:9255;height:6291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" adj="21655" strokecolor="#00b0f0" strokeweight="3pt">
                        <v:stroke startarrow="oval" endarrow="block"/>
                      </v:shape>
                      <v:shape id="Elbow Connector 31" o:spid="_x0000_s1060" type="#_x0000_t34" style="position:absolute;left:16862;width:8194;height:546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" adj="21491" strokecolor="#00b0f0" strokeweight="3pt">
                        <v:stroke startarrow="oval" endarrow="block"/>
                      </v:shape>
                      <v:shape id="Elbow Connector 192" o:spid="_x0000_s1061" type="#_x0000_t34" style="position:absolute;top:17337;width:7600;height:3682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" adj="21431" strokecolor="#00b0f0" strokeweight="3pt">
                        <v:stroke startarrow="oval" endarrow="block"/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93" o:spid="_x0000_s1062" type="#_x0000_t32" style="position:absolute;left:16744;top:19594;width:7125;height:11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" strokecolor="#00b0f0" strokeweight="3pt">
                        <v:stroke startarrow="oval" endarrow="block" joinstyle="miter"/>
                      </v:shape>
                    </v:group>
                  </v:group>
                </v:group>
                <v:group id="Group 204" o:spid="_x0000_s1063" style="position:absolute;left:237;top:19831;width:36933;height:10687" coordsize="36933,10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0j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pBEz/B7JhwBufkBAAD//wMAUEsBAi0AFAAGAAgAAAAhANvh9svuAAAAhQEAABMAAAAAAAAA&#10;AAAAAAAAAAAAAFtDb250ZW50X1R5cGVzXS54bWxQSwECLQAUAAYACAAAACEAWvQsW78AAAAVAQAA&#10;CwAAAAAAAAAAAAAAAAAfAQAAX3JlbHMvLnJlbHNQSwECLQAUAAYACAAAACEA79r9I8YAAADcAAAA&#10;DwAAAAAAAAAAAAAAAAAHAgAAZHJzL2Rvd25yZXYueG1sUEsFBgAAAAADAAMAtwAAAPoCAAAAAA==&#10;">
                  <v:shape id="Picture 198" o:spid="_x0000_s1064" type="#_x0000_t75" style="position:absolute;left:12231;width:24702;height:10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">
                    <v:imagedata r:id="rId22" o:title=""/>
                    <v:path arrowok="t"/>
                  </v:shape>
                  <v:shape id="Text Box 200" o:spid="_x0000_s1065" type="#_x0000_t202" style="position:absolute;top:831;width:13062;height:2975;rotation:-168863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" filled="f" stroked="f" strokeweight=".5pt">
                    <v:textbox>
                      <w:txbxContent>
                        <w:p w:rsidR="00FF207D" w:rsidRPr="00C270ED" w:rsidRDefault="00FF207D" w:rsidP="00D96C5C">
                          <w:pPr>
                            <w:rPr>
                              <w:b/>
                              <w:color w:val="1F4E79" w:themeColor="accent1" w:themeShade="80"/>
                              <w:sz w:val="28"/>
                            </w:rPr>
                          </w:pPr>
                          <w:r>
                            <w:rPr>
                              <w:b/>
                              <w:color w:val="1F4E79" w:themeColor="accent1" w:themeShade="80"/>
                              <w:sz w:val="28"/>
                            </w:rPr>
                            <w:t>Circumduction</w:t>
                          </w:r>
                        </w:p>
                      </w:txbxContent>
                    </v:textbox>
                  </v:shape>
                  <v:shape id="Elbow Connector 201" o:spid="_x0000_s1066" type="#_x0000_t34" style="position:absolute;left:7006;top:3800;width:13609;height:2894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" adj="21655" strokecolor="#00b0f0" strokeweight="3pt">
                    <v:stroke startarrow="oval" endarrow="block"/>
                  </v:shape>
                </v:group>
                <v:group id="Group 207" o:spid="_x0000_s1067" style="position:absolute;left:1662;top:31944;width:34667;height:15469" coordsize="34666,15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">
                  <v:shape id="Picture 203" o:spid="_x0000_s1068" type="#_x0000_t75" style="position:absolute;width:24580;height:154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">
                    <v:imagedata r:id="rId23" o:title=""/>
                    <v:path arrowok="t"/>
                  </v:shape>
                  <v:shape id="Text Box 205" o:spid="_x0000_s1069" type="#_x0000_t202" style="position:absolute;left:26006;top:2018;width:8660;height:2976;rotation:-244452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" filled="f" stroked="f" strokeweight=".5pt">
                    <v:textbox>
                      <w:txbxContent>
                        <w:p w:rsidR="00FF207D" w:rsidRPr="00C270ED" w:rsidRDefault="00FF207D" w:rsidP="00D96C5C">
                          <w:pPr>
                            <w:rPr>
                              <w:b/>
                              <w:color w:val="1F4E79" w:themeColor="accent1" w:themeShade="80"/>
                              <w:sz w:val="28"/>
                            </w:rPr>
                          </w:pPr>
                          <w:r>
                            <w:rPr>
                              <w:b/>
                              <w:color w:val="1F4E79" w:themeColor="accent1" w:themeShade="80"/>
                              <w:sz w:val="28"/>
                            </w:rPr>
                            <w:t>Rotation</w:t>
                          </w:r>
                        </w:p>
                      </w:txbxContent>
                    </v:textbox>
                  </v:shape>
                  <v:shape id="Elbow Connector 206" o:spid="_x0000_s1070" type="#_x0000_t34" style="position:absolute;left:16625;top:4512;width:14725;height:3591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" adj="21579" strokecolor="#00b0f0" strokeweight="3pt">
                    <v:stroke startarrow="oval" endarrow="block"/>
                  </v:shape>
                </v:group>
              </v:group>
            </w:pict>
          </mc:Fallback>
        </mc:AlternateContent>
      </w:r>
      <w:r w:rsidR="00C55C5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5236234</wp:posOffset>
                </wp:positionH>
                <wp:positionV relativeFrom="paragraph">
                  <wp:posOffset>3916392</wp:posOffset>
                </wp:positionV>
                <wp:extent cx="736389" cy="580445"/>
                <wp:effectExtent l="19050" t="19050" r="26035" b="29210"/>
                <wp:wrapNone/>
                <wp:docPr id="220" name="Group 2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6389" cy="580445"/>
                          <a:chOff x="0" y="0"/>
                          <a:chExt cx="736389" cy="580445"/>
                        </a:xfrm>
                      </wpg:grpSpPr>
                      <wps:wsp>
                        <wps:cNvPr id="215" name="Straight Connector 215"/>
                        <wps:cNvCnPr/>
                        <wps:spPr>
                          <a:xfrm flipH="1">
                            <a:off x="577970" y="0"/>
                            <a:ext cx="158419" cy="58044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FFF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6" name="Straight Connector 216"/>
                        <wps:cNvCnPr/>
                        <wps:spPr>
                          <a:xfrm flipH="1">
                            <a:off x="60385" y="0"/>
                            <a:ext cx="105661" cy="325948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FFF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8" name="Straight Connector 218"/>
                        <wps:cNvCnPr/>
                        <wps:spPr>
                          <a:xfrm>
                            <a:off x="0" y="69012"/>
                            <a:ext cx="66289" cy="249293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FFF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30D613" id="Group 220" o:spid="_x0000_s1026" style="position:absolute;margin-left:412.3pt;margin-top:308.4pt;width:58pt;height:45.7pt;z-index:251750400" coordsize="7363,5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">
                <v:line id="Straight Connector 215" o:spid="_x0000_s1027" style="position:absolute;flip:x;visibility:visible;mso-wrap-style:square" from="5779,0" to="7363,5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5r1IMUAAADcAAAADwAAAGRycy9kb3ducmV2LnhtbESPQWvCQBSE70L/w/IKXkQ3ii0ldRUR&#10;lF5EqinS2yP7kg3Jvg3ZVdN/7wpCj8PMfMMsVr1txJU6XzlWMJ0kIIhzpysuFWSn7fgDhA/IGhvH&#10;pOCPPKyWL4MFptrd+Juux1CKCGGfogITQptK6XNDFv3EtcTRK1xnMUTZlVJ3eItw28hZkrxLixXH&#10;BYMtbQzl9fFiFewasy/q4pT50W9+kJt5dt791EoNX/v1J4hAffgPP9tfWsFs+gaPM/EIyO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5r1IMUAAADcAAAADwAAAAAAAAAA&#10;AAAAAAChAgAAZHJzL2Rvd25yZXYueG1sUEsFBgAAAAAEAAQA+QAAAJMDAAAAAA==&#10;" strokecolor="yellow" strokeweight="2.25pt">
                  <v:stroke joinstyle="miter"/>
                </v:line>
                <v:line id="Straight Connector 216" o:spid="_x0000_s1028" style="position:absolute;flip:x;visibility:visible;mso-wrap-style:square" from="603,0" to="1660,32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0hrV8UAAADcAAAADwAAAGRycy9kb3ducmV2LnhtbESPQWvCQBSE7wX/w/IEL0U3ShGJriKC&#10;0osUNSLeHtmXbEj2bchuNf33XaHQ4zAz3zCrTW8b8aDOV44VTCcJCOLc6YpLBdllP16A8AFZY+OY&#10;FPyQh8168LbCVLsnn+hxDqWIEPYpKjAhtKmUPjdk0U9cSxy9wnUWQ5RdKXWHzwi3jZwlyVxarDgu&#10;GGxpZyivz99WwaExx6IuLpl/v+dfcveR3Q7XWqnRsN8uQQTqw3/4r/2pFcymc3idiUd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0hrV8UAAADcAAAADwAAAAAAAAAA&#10;AAAAAAChAgAAZHJzL2Rvd25yZXYueG1sUEsFBgAAAAAEAAQA+QAAAJMDAAAAAA==&#10;" strokecolor="yellow" strokeweight="2.25pt">
                  <v:stroke joinstyle="miter"/>
                </v:line>
                <v:line id="Straight Connector 218" o:spid="_x0000_s1029" style="position:absolute;visibility:visible;mso-wrap-style:square" from="0,690" to="662,3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VeKcIAAADcAAAADwAAAGRycy9kb3ducmV2LnhtbERPTWuDQBC9F/IflgnkVlc9pMVkE2JC&#10;wR5C09TcB3eiEndW3K3af989FHp8vO/tfjadGGlwrWUFSRSDIK6sbrlWUH69Pb+CcB5ZY2eZFPyQ&#10;g/1u8bTFTNuJP2m8+lqEEHYZKmi87zMpXdWQQRfZnjhwdzsY9AEOtdQDTiHcdDKN47U02HJoaLCn&#10;Y0PV4/ptFFSX/M63tMwTdu+nc3EeXy7Th1Kr5XzYgPA0+3/xn7vQCtIkrA1nwhGQu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BVeKcIAAADcAAAADwAAAAAAAAAAAAAA&#10;AAChAgAAZHJzL2Rvd25yZXYueG1sUEsFBgAAAAAEAAQA+QAAAJADAAAAAA==&#10;" strokecolor="yellow" strokeweight="2.25pt">
                  <v:stroke joinstyle="miter"/>
                </v:line>
              </v:group>
            </w:pict>
          </mc:Fallback>
        </mc:AlternateContent>
      </w:r>
      <w:r w:rsidR="0085734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220717</wp:posOffset>
                </wp:positionH>
                <wp:positionV relativeFrom="paragraph">
                  <wp:posOffset>5155324</wp:posOffset>
                </wp:positionV>
                <wp:extent cx="7488030" cy="2196465"/>
                <wp:effectExtent l="0" t="0" r="17780" b="13335"/>
                <wp:wrapNone/>
                <wp:docPr id="214" name="Group 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88030" cy="2196465"/>
                          <a:chOff x="0" y="0"/>
                          <a:chExt cx="7488030" cy="2196465"/>
                        </a:xfrm>
                      </wpg:grpSpPr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488030" cy="2196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F207D" w:rsidRDefault="00FF207D" w:rsidP="00330BF4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5. Other components:</w:t>
                              </w:r>
                            </w:p>
                            <w:tbl>
                              <w:tblPr>
                                <w:tblStyle w:val="TableGrid"/>
                                <w:tblW w:w="0" w:type="auto"/>
                                <w:tblInd w:w="2203" w:type="dxa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838"/>
                                <w:gridCol w:w="3969"/>
                              </w:tblGrid>
                              <w:tr w:rsidR="00FF207D" w:rsidTr="006C2992">
                                <w:tc>
                                  <w:tcPr>
                                    <w:tcW w:w="1838" w:type="dxa"/>
                                    <w:vAlign w:val="center"/>
                                  </w:tcPr>
                                  <w:p w:rsidR="00FF207D" w:rsidRPr="00330BF4" w:rsidRDefault="00FF207D" w:rsidP="00B51B4D">
                                    <w:pPr>
                                      <w:jc w:val="center"/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  <w:t>Component</w:t>
                                    </w:r>
                                  </w:p>
                                </w:tc>
                                <w:tc>
                                  <w:tcPr>
                                    <w:tcW w:w="3969" w:type="dxa"/>
                                    <w:vAlign w:val="center"/>
                                  </w:tcPr>
                                  <w:p w:rsidR="00FF207D" w:rsidRPr="00330BF4" w:rsidRDefault="00FF207D" w:rsidP="00B51B4D">
                                    <w:pPr>
                                      <w:jc w:val="center"/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  <w:t>Function</w:t>
                                    </w:r>
                                  </w:p>
                                </w:tc>
                              </w:tr>
                              <w:tr w:rsidR="00FF207D" w:rsidTr="006C2992">
                                <w:tc>
                                  <w:tcPr>
                                    <w:tcW w:w="1838" w:type="dxa"/>
                                    <w:vAlign w:val="center"/>
                                  </w:tcPr>
                                  <w:p w:rsidR="00FF207D" w:rsidRPr="00330BF4" w:rsidRDefault="00FF207D" w:rsidP="00330BF4">
                                    <w:pPr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330BF4"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Ligaments</w:t>
                                    </w:r>
                                  </w:p>
                                </w:tc>
                                <w:tc>
                                  <w:tcPr>
                                    <w:tcW w:w="3969" w:type="dxa"/>
                                    <w:vAlign w:val="center"/>
                                  </w:tcPr>
                                  <w:p w:rsidR="00FF207D" w:rsidRPr="00330BF4" w:rsidRDefault="00FF207D" w:rsidP="00330BF4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3"/>
                                      </w:numPr>
                                      <w:ind w:left="142" w:hanging="142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330BF4">
                                      <w:rPr>
                                        <w:sz w:val="26"/>
                                        <w:szCs w:val="26"/>
                                      </w:rPr>
                                      <w:t>Attach bone to bone;</w:t>
                                    </w:r>
                                  </w:p>
                                  <w:p w:rsidR="00FF207D" w:rsidRPr="00330BF4" w:rsidRDefault="00FF207D" w:rsidP="00330BF4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3"/>
                                      </w:numPr>
                                      <w:ind w:left="142" w:hanging="142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330BF4">
                                      <w:rPr>
                                        <w:sz w:val="26"/>
                                        <w:szCs w:val="26"/>
                                      </w:rPr>
                                      <w:t>Keep joint stable</w:t>
                                    </w:r>
                                    <w:r>
                                      <w:rPr>
                                        <w:sz w:val="26"/>
                                        <w:szCs w:val="26"/>
                                      </w:rPr>
                                      <w:t>.</w:t>
                                    </w:r>
                                  </w:p>
                                </w:tc>
                              </w:tr>
                              <w:tr w:rsidR="00FF207D" w:rsidTr="006C2992">
                                <w:tc>
                                  <w:tcPr>
                                    <w:tcW w:w="1838" w:type="dxa"/>
                                    <w:vAlign w:val="center"/>
                                  </w:tcPr>
                                  <w:p w:rsidR="00FF207D" w:rsidRPr="00330BF4" w:rsidRDefault="00FF207D" w:rsidP="00330BF4">
                                    <w:pPr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330BF4"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Tendons</w:t>
                                    </w:r>
                                  </w:p>
                                </w:tc>
                                <w:tc>
                                  <w:tcPr>
                                    <w:tcW w:w="3969" w:type="dxa"/>
                                    <w:vAlign w:val="center"/>
                                  </w:tcPr>
                                  <w:p w:rsidR="00FF207D" w:rsidRPr="00330BF4" w:rsidRDefault="00FF207D" w:rsidP="00330BF4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3"/>
                                      </w:numPr>
                                      <w:ind w:left="142" w:hanging="142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330BF4">
                                      <w:rPr>
                                        <w:sz w:val="26"/>
                                        <w:szCs w:val="26"/>
                                      </w:rPr>
                                      <w:t>Attach muscle to bone;</w:t>
                                    </w:r>
                                  </w:p>
                                  <w:p w:rsidR="00FF207D" w:rsidRPr="00330BF4" w:rsidRDefault="00FF207D" w:rsidP="00330BF4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3"/>
                                      </w:numPr>
                                      <w:ind w:left="142" w:hanging="142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330BF4">
                                      <w:rPr>
                                        <w:sz w:val="26"/>
                                        <w:szCs w:val="26"/>
                                      </w:rPr>
                                      <w:t>Transmits power to move bones</w:t>
                                    </w:r>
                                    <w:r>
                                      <w:rPr>
                                        <w:sz w:val="26"/>
                                        <w:szCs w:val="26"/>
                                      </w:rPr>
                                      <w:t>.</w:t>
                                    </w:r>
                                  </w:p>
                                </w:tc>
                              </w:tr>
                              <w:tr w:rsidR="00FF207D" w:rsidTr="006C2992">
                                <w:tc>
                                  <w:tcPr>
                                    <w:tcW w:w="1838" w:type="dxa"/>
                                    <w:vAlign w:val="center"/>
                                  </w:tcPr>
                                  <w:p w:rsidR="00FF207D" w:rsidRPr="00330BF4" w:rsidRDefault="00FF207D" w:rsidP="00330BF4">
                                    <w:pPr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330BF4"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Cartilage</w:t>
                                    </w:r>
                                  </w:p>
                                </w:tc>
                                <w:tc>
                                  <w:tcPr>
                                    <w:tcW w:w="3969" w:type="dxa"/>
                                    <w:vAlign w:val="center"/>
                                  </w:tcPr>
                                  <w:p w:rsidR="00FF207D" w:rsidRPr="00330BF4" w:rsidRDefault="00FF207D" w:rsidP="00330BF4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3"/>
                                      </w:numPr>
                                      <w:ind w:left="142" w:hanging="142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330BF4">
                                      <w:rPr>
                                        <w:sz w:val="26"/>
                                        <w:szCs w:val="26"/>
                                      </w:rPr>
                                      <w:t>Reduces friction;</w:t>
                                    </w:r>
                                  </w:p>
                                  <w:p w:rsidR="00FF207D" w:rsidRPr="00330BF4" w:rsidRDefault="00FF207D" w:rsidP="00330BF4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3"/>
                                      </w:numPr>
                                      <w:ind w:left="142" w:hanging="142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330BF4">
                                      <w:rPr>
                                        <w:sz w:val="26"/>
                                        <w:szCs w:val="26"/>
                                      </w:rPr>
                                      <w:t>Shock absorber for the joint.</w:t>
                                    </w:r>
                                  </w:p>
                                  <w:p w:rsidR="00FF207D" w:rsidRPr="00330BF4" w:rsidRDefault="00FF207D" w:rsidP="00330BF4">
                                    <w:pPr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F207D" w:rsidRDefault="00FF207D" w:rsidP="007B5945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1" name="Picture 211" descr="Resultado de imagem para LIGAMENTS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655" y="788276"/>
                            <a:ext cx="1276985" cy="963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3" name="Picture 21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49917" y="693683"/>
                            <a:ext cx="2155190" cy="1056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14" o:spid="_x0000_s1071" style="position:absolute;margin-left:17.4pt;margin-top:405.95pt;width:589.6pt;height:172.95pt;z-index:251744256" coordsize="74880,21964" o:gfxdata="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">
                <v:shape id="_x0000_s1072" type="#_x0000_t202" style="position:absolute;width:74880;height:21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dgcxQAAANs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">
                  <v:textbox>
                    <w:txbxContent>
                      <w:p w:rsidR="00FF207D" w:rsidRDefault="00FF207D" w:rsidP="00330BF4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5. Other components:</w:t>
                        </w:r>
                      </w:p>
                      <w:tbl>
                        <w:tblPr>
                          <w:tblStyle w:val="TableGrid"/>
                          <w:tblW w:w="0" w:type="auto"/>
                          <w:tblInd w:w="2203" w:type="dxa"/>
                          <w:tblLook w:val="04A0" w:firstRow="1" w:lastRow="0" w:firstColumn="1" w:lastColumn="0" w:noHBand="0" w:noVBand="1"/>
                        </w:tblPr>
                        <w:tblGrid>
                          <w:gridCol w:w="1838"/>
                          <w:gridCol w:w="3969"/>
                        </w:tblGrid>
                        <w:tr w:rsidR="00FF207D" w:rsidTr="006C2992">
                          <w:tc>
                            <w:tcPr>
                              <w:tcW w:w="1838" w:type="dxa"/>
                              <w:vAlign w:val="center"/>
                            </w:tcPr>
                            <w:p w:rsidR="00FF207D" w:rsidRPr="00330BF4" w:rsidRDefault="00FF207D" w:rsidP="00B51B4D">
                              <w:pPr>
                                <w:jc w:val="center"/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  <w:t>Component</w:t>
                              </w:r>
                            </w:p>
                          </w:tc>
                          <w:tc>
                            <w:tcPr>
                              <w:tcW w:w="3969" w:type="dxa"/>
                              <w:vAlign w:val="center"/>
                            </w:tcPr>
                            <w:p w:rsidR="00FF207D" w:rsidRPr="00330BF4" w:rsidRDefault="00FF207D" w:rsidP="00B51B4D">
                              <w:pPr>
                                <w:jc w:val="center"/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  <w:t>Function</w:t>
                              </w:r>
                            </w:p>
                          </w:tc>
                        </w:tr>
                        <w:tr w:rsidR="00FF207D" w:rsidTr="006C2992">
                          <w:tc>
                            <w:tcPr>
                              <w:tcW w:w="1838" w:type="dxa"/>
                              <w:vAlign w:val="center"/>
                            </w:tcPr>
                            <w:p w:rsidR="00FF207D" w:rsidRPr="00330BF4" w:rsidRDefault="00FF207D" w:rsidP="00330BF4">
                              <w:pPr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 w:rsidRPr="00330BF4">
                                <w:rPr>
                                  <w:b/>
                                  <w:sz w:val="26"/>
                                  <w:szCs w:val="26"/>
                                </w:rPr>
                                <w:t>Ligaments</w:t>
                              </w:r>
                            </w:p>
                          </w:tc>
                          <w:tc>
                            <w:tcPr>
                              <w:tcW w:w="3969" w:type="dxa"/>
                              <w:vAlign w:val="center"/>
                            </w:tcPr>
                            <w:p w:rsidR="00FF207D" w:rsidRPr="00330BF4" w:rsidRDefault="00FF207D" w:rsidP="00330BF4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ind w:left="142" w:hanging="142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330BF4">
                                <w:rPr>
                                  <w:sz w:val="26"/>
                                  <w:szCs w:val="26"/>
                                </w:rPr>
                                <w:t>Attach bone to bone;</w:t>
                              </w:r>
                            </w:p>
                            <w:p w:rsidR="00FF207D" w:rsidRPr="00330BF4" w:rsidRDefault="00FF207D" w:rsidP="00330BF4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ind w:left="142" w:hanging="142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330BF4">
                                <w:rPr>
                                  <w:sz w:val="26"/>
                                  <w:szCs w:val="26"/>
                                </w:rPr>
                                <w:t>Keep joint stable</w:t>
                              </w:r>
                              <w:r>
                                <w:rPr>
                                  <w:sz w:val="26"/>
                                  <w:szCs w:val="26"/>
                                </w:rPr>
                                <w:t>.</w:t>
                              </w:r>
                            </w:p>
                          </w:tc>
                        </w:tr>
                        <w:tr w:rsidR="00FF207D" w:rsidTr="006C2992">
                          <w:tc>
                            <w:tcPr>
                              <w:tcW w:w="1838" w:type="dxa"/>
                              <w:vAlign w:val="center"/>
                            </w:tcPr>
                            <w:p w:rsidR="00FF207D" w:rsidRPr="00330BF4" w:rsidRDefault="00FF207D" w:rsidP="00330BF4">
                              <w:pPr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 w:rsidRPr="00330BF4">
                                <w:rPr>
                                  <w:b/>
                                  <w:sz w:val="26"/>
                                  <w:szCs w:val="26"/>
                                </w:rPr>
                                <w:t>Tendons</w:t>
                              </w:r>
                            </w:p>
                          </w:tc>
                          <w:tc>
                            <w:tcPr>
                              <w:tcW w:w="3969" w:type="dxa"/>
                              <w:vAlign w:val="center"/>
                            </w:tcPr>
                            <w:p w:rsidR="00FF207D" w:rsidRPr="00330BF4" w:rsidRDefault="00FF207D" w:rsidP="00330BF4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ind w:left="142" w:hanging="142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330BF4">
                                <w:rPr>
                                  <w:sz w:val="26"/>
                                  <w:szCs w:val="26"/>
                                </w:rPr>
                                <w:t>Attach muscle to bone;</w:t>
                              </w:r>
                            </w:p>
                            <w:p w:rsidR="00FF207D" w:rsidRPr="00330BF4" w:rsidRDefault="00FF207D" w:rsidP="00330BF4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ind w:left="142" w:hanging="142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330BF4">
                                <w:rPr>
                                  <w:sz w:val="26"/>
                                  <w:szCs w:val="26"/>
                                </w:rPr>
                                <w:t>Transmits power to move bones</w:t>
                              </w:r>
                              <w:r>
                                <w:rPr>
                                  <w:sz w:val="26"/>
                                  <w:szCs w:val="26"/>
                                </w:rPr>
                                <w:t>.</w:t>
                              </w:r>
                            </w:p>
                          </w:tc>
                        </w:tr>
                        <w:tr w:rsidR="00FF207D" w:rsidTr="006C2992">
                          <w:tc>
                            <w:tcPr>
                              <w:tcW w:w="1838" w:type="dxa"/>
                              <w:vAlign w:val="center"/>
                            </w:tcPr>
                            <w:p w:rsidR="00FF207D" w:rsidRPr="00330BF4" w:rsidRDefault="00FF207D" w:rsidP="00330BF4">
                              <w:pPr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 w:rsidRPr="00330BF4">
                                <w:rPr>
                                  <w:b/>
                                  <w:sz w:val="26"/>
                                  <w:szCs w:val="26"/>
                                </w:rPr>
                                <w:t>Cartilage</w:t>
                              </w:r>
                            </w:p>
                          </w:tc>
                          <w:tc>
                            <w:tcPr>
                              <w:tcW w:w="3969" w:type="dxa"/>
                              <w:vAlign w:val="center"/>
                            </w:tcPr>
                            <w:p w:rsidR="00FF207D" w:rsidRPr="00330BF4" w:rsidRDefault="00FF207D" w:rsidP="00330BF4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ind w:left="142" w:hanging="142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330BF4">
                                <w:rPr>
                                  <w:sz w:val="26"/>
                                  <w:szCs w:val="26"/>
                                </w:rPr>
                                <w:t>Reduces friction;</w:t>
                              </w:r>
                            </w:p>
                            <w:p w:rsidR="00FF207D" w:rsidRPr="00330BF4" w:rsidRDefault="00FF207D" w:rsidP="00330BF4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ind w:left="142" w:hanging="142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330BF4">
                                <w:rPr>
                                  <w:sz w:val="26"/>
                                  <w:szCs w:val="26"/>
                                </w:rPr>
                                <w:t>Shock absorber for the joint.</w:t>
                              </w:r>
                            </w:p>
                            <w:p w:rsidR="00FF207D" w:rsidRPr="00330BF4" w:rsidRDefault="00FF207D" w:rsidP="00330BF4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</w:p>
                          </w:tc>
                        </w:tr>
                      </w:tbl>
                      <w:p w:rsidR="00FF207D" w:rsidRDefault="00FF207D" w:rsidP="007B5945"/>
                    </w:txbxContent>
                  </v:textbox>
                </v:shape>
                <v:shape id="Picture 211" o:spid="_x0000_s1073" type="#_x0000_t75" alt="Resultado de imagem para LIGAMENTS" style="position:absolute;left:1576;top:7882;width:12770;height:9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">
                  <v:imagedata r:id="rId26" o:title="Resultado de imagem para LIGAMENTS"/>
                  <v:path arrowok="t"/>
                </v:shape>
                <v:shape id="Picture 213" o:spid="_x0000_s1074" type="#_x0000_t75" style="position:absolute;left:52499;top:6936;width:21552;height:10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">
                  <v:imagedata r:id="rId27" o:title=""/>
                  <v:path arrowok="t"/>
                </v:shape>
              </v:group>
            </w:pict>
          </mc:Fallback>
        </mc:AlternateContent>
      </w:r>
      <w:r w:rsidR="00384FB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4331D0CE" wp14:editId="692445C0">
                <wp:simplePos x="0" y="0"/>
                <wp:positionH relativeFrom="margin">
                  <wp:posOffset>7788166</wp:posOffset>
                </wp:positionH>
                <wp:positionV relativeFrom="paragraph">
                  <wp:posOffset>189186</wp:posOffset>
                </wp:positionV>
                <wp:extent cx="2695575" cy="7141758"/>
                <wp:effectExtent l="0" t="0" r="28575" b="21590"/>
                <wp:wrapSquare wrapText="bothSides"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71417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Default="00FF207D" w:rsidP="00D515BA">
                            <w:pPr>
                              <w:jc w:val="center"/>
                              <w:rPr>
                                <w:b/>
                                <w:color w:val="0070C0"/>
                                <w:sz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Homework tasks:</w:t>
                            </w:r>
                          </w:p>
                          <w:p w:rsidR="00FF207D" w:rsidRPr="00B51B4D" w:rsidRDefault="00FF207D" w:rsidP="00B51B4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b/>
                              </w:rPr>
                            </w:pPr>
                            <w:r>
                              <w:t xml:space="preserve">Learn the names and location of the bones in </w:t>
                            </w:r>
                            <w:r w:rsidRPr="00B51B4D">
                              <w:rPr>
                                <w:b/>
                              </w:rPr>
                              <w:t>diagram 1</w:t>
                            </w:r>
                            <w:r>
                              <w:t>.</w:t>
                            </w:r>
                          </w:p>
                          <w:p w:rsidR="00FF207D" w:rsidRDefault="00FF207D" w:rsidP="00B51B4D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  <w:p w:rsidR="00FF207D" w:rsidRDefault="00FF207D" w:rsidP="00B51B4D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  <w:p w:rsidR="00FF207D" w:rsidRPr="00B51B4D" w:rsidRDefault="00FF207D" w:rsidP="00B51B4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b/>
                              </w:rPr>
                            </w:pPr>
                            <w:r>
                              <w:t xml:space="preserve">Understand the different functions of the skeleton in </w:t>
                            </w:r>
                            <w:r w:rsidRPr="00B51B4D">
                              <w:rPr>
                                <w:b/>
                              </w:rPr>
                              <w:t>table 2</w:t>
                            </w:r>
                            <w:r>
                              <w:t xml:space="preserve"> and how they impact / aid sports performance.</w:t>
                            </w:r>
                          </w:p>
                          <w:p w:rsidR="00FF207D" w:rsidRDefault="00FF207D" w:rsidP="00B51B4D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  <w:p w:rsidR="00FF207D" w:rsidRDefault="00FF207D" w:rsidP="00B51B4D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  <w:p w:rsidR="00FF207D" w:rsidRPr="00B51B4D" w:rsidRDefault="00FF207D" w:rsidP="00B51B4D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  <w:p w:rsidR="00FF207D" w:rsidRPr="00B51B4D" w:rsidRDefault="00FF207D" w:rsidP="00B51B4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b/>
                              </w:rPr>
                            </w:pPr>
                            <w:r>
                              <w:t xml:space="preserve">Learn the different types of joints in </w:t>
                            </w:r>
                            <w:r>
                              <w:rPr>
                                <w:b/>
                              </w:rPr>
                              <w:t xml:space="preserve">table 3 </w:t>
                            </w:r>
                            <w:r>
                              <w:t>and recognise what movements are possible at each of the joints.</w:t>
                            </w:r>
                          </w:p>
                          <w:p w:rsidR="00FF207D" w:rsidRDefault="00FF207D" w:rsidP="00B51B4D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  <w:p w:rsidR="00FF207D" w:rsidRDefault="00FF207D" w:rsidP="00B51B4D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  <w:p w:rsidR="00FF207D" w:rsidRPr="00B51B4D" w:rsidRDefault="00FF207D" w:rsidP="00B51B4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b/>
                              </w:rPr>
                            </w:pPr>
                            <w:r>
                              <w:t xml:space="preserve">Define and demonstrate the different movements possible at a joints in </w:t>
                            </w:r>
                            <w:r>
                              <w:rPr>
                                <w:b/>
                              </w:rPr>
                              <w:t>table 4</w:t>
                            </w:r>
                            <w:r>
                              <w:t>. Give examples of sporting actions.</w:t>
                            </w:r>
                          </w:p>
                          <w:p w:rsidR="00FF207D" w:rsidRPr="00B51B4D" w:rsidRDefault="00FF207D" w:rsidP="00B51B4D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  <w:p w:rsidR="00FF207D" w:rsidRDefault="00FF207D" w:rsidP="00B51B4D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  <w:p w:rsidR="00FF207D" w:rsidRPr="00B51B4D" w:rsidRDefault="00FF207D" w:rsidP="00B51B4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b/>
                              </w:rPr>
                            </w:pPr>
                            <w:r>
                              <w:t xml:space="preserve">Learn different components that form a joint in </w:t>
                            </w:r>
                            <w:r w:rsidRPr="008B4A8A">
                              <w:rPr>
                                <w:b/>
                              </w:rPr>
                              <w:t>table 5</w:t>
                            </w:r>
                            <w:r>
                              <w:t xml:space="preserve"> and their functions.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1D0CE" id="_x0000_s1075" type="#_x0000_t202" style="position:absolute;margin-left:613.25pt;margin-top:14.9pt;width:212.25pt;height:562.35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">
                <v:textbox>
                  <w:txbxContent>
                    <w:p w:rsidR="00FF207D" w:rsidRDefault="00FF207D" w:rsidP="00D515BA">
                      <w:pPr>
                        <w:jc w:val="center"/>
                        <w:rPr>
                          <w:b/>
                          <w:color w:val="0070C0"/>
                          <w:sz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color w:val="0070C0"/>
                          <w:sz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Homework tasks:</w:t>
                      </w:r>
                    </w:p>
                    <w:p w:rsidR="00FF207D" w:rsidRPr="00B51B4D" w:rsidRDefault="00FF207D" w:rsidP="00B51B4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b/>
                        </w:rPr>
                      </w:pPr>
                      <w:r>
                        <w:t xml:space="preserve">Learn the names and location of the bones in </w:t>
                      </w:r>
                      <w:r w:rsidRPr="00B51B4D">
                        <w:rPr>
                          <w:b/>
                        </w:rPr>
                        <w:t>diagram 1</w:t>
                      </w:r>
                      <w:r>
                        <w:t>.</w:t>
                      </w:r>
                    </w:p>
                    <w:p w:rsidR="00FF207D" w:rsidRDefault="00FF207D" w:rsidP="00B51B4D">
                      <w:pPr>
                        <w:jc w:val="both"/>
                        <w:rPr>
                          <w:b/>
                        </w:rPr>
                      </w:pPr>
                    </w:p>
                    <w:p w:rsidR="00FF207D" w:rsidRDefault="00FF207D" w:rsidP="00B51B4D">
                      <w:pPr>
                        <w:jc w:val="both"/>
                        <w:rPr>
                          <w:b/>
                        </w:rPr>
                      </w:pPr>
                    </w:p>
                    <w:p w:rsidR="00FF207D" w:rsidRPr="00B51B4D" w:rsidRDefault="00FF207D" w:rsidP="00B51B4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b/>
                        </w:rPr>
                      </w:pPr>
                      <w:r>
                        <w:t xml:space="preserve">Understand the different functions of the skeleton in </w:t>
                      </w:r>
                      <w:r w:rsidRPr="00B51B4D">
                        <w:rPr>
                          <w:b/>
                        </w:rPr>
                        <w:t>table 2</w:t>
                      </w:r>
                      <w:r>
                        <w:t xml:space="preserve"> and how they impact / aid sports performance.</w:t>
                      </w:r>
                    </w:p>
                    <w:p w:rsidR="00FF207D" w:rsidRDefault="00FF207D" w:rsidP="00B51B4D">
                      <w:pPr>
                        <w:pStyle w:val="ListParagraph"/>
                        <w:rPr>
                          <w:b/>
                        </w:rPr>
                      </w:pPr>
                    </w:p>
                    <w:p w:rsidR="00FF207D" w:rsidRDefault="00FF207D" w:rsidP="00B51B4D">
                      <w:pPr>
                        <w:pStyle w:val="ListParagraph"/>
                        <w:rPr>
                          <w:b/>
                        </w:rPr>
                      </w:pPr>
                    </w:p>
                    <w:p w:rsidR="00FF207D" w:rsidRPr="00B51B4D" w:rsidRDefault="00FF207D" w:rsidP="00B51B4D">
                      <w:pPr>
                        <w:pStyle w:val="ListParagraph"/>
                        <w:rPr>
                          <w:b/>
                        </w:rPr>
                      </w:pPr>
                    </w:p>
                    <w:p w:rsidR="00FF207D" w:rsidRPr="00B51B4D" w:rsidRDefault="00FF207D" w:rsidP="00B51B4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b/>
                        </w:rPr>
                      </w:pPr>
                      <w:r>
                        <w:t xml:space="preserve">Learn the different types of joints in </w:t>
                      </w:r>
                      <w:r>
                        <w:rPr>
                          <w:b/>
                        </w:rPr>
                        <w:t xml:space="preserve">table 3 </w:t>
                      </w:r>
                      <w:r>
                        <w:t>and recognise what movements are possible at each of the joints.</w:t>
                      </w:r>
                    </w:p>
                    <w:p w:rsidR="00FF207D" w:rsidRDefault="00FF207D" w:rsidP="00B51B4D">
                      <w:pPr>
                        <w:jc w:val="both"/>
                        <w:rPr>
                          <w:b/>
                        </w:rPr>
                      </w:pPr>
                    </w:p>
                    <w:p w:rsidR="00FF207D" w:rsidRDefault="00FF207D" w:rsidP="00B51B4D">
                      <w:pPr>
                        <w:jc w:val="both"/>
                        <w:rPr>
                          <w:b/>
                        </w:rPr>
                      </w:pPr>
                    </w:p>
                    <w:p w:rsidR="00FF207D" w:rsidRPr="00B51B4D" w:rsidRDefault="00FF207D" w:rsidP="00B51B4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b/>
                        </w:rPr>
                      </w:pPr>
                      <w:r>
                        <w:t xml:space="preserve">Define and demonstrate the different movements possible at a joints in </w:t>
                      </w:r>
                      <w:r>
                        <w:rPr>
                          <w:b/>
                        </w:rPr>
                        <w:t>table 4</w:t>
                      </w:r>
                      <w:r>
                        <w:t>. Give examples of sporting actions.</w:t>
                      </w:r>
                    </w:p>
                    <w:p w:rsidR="00FF207D" w:rsidRPr="00B51B4D" w:rsidRDefault="00FF207D" w:rsidP="00B51B4D">
                      <w:pPr>
                        <w:pStyle w:val="ListParagraph"/>
                        <w:rPr>
                          <w:b/>
                        </w:rPr>
                      </w:pPr>
                    </w:p>
                    <w:p w:rsidR="00FF207D" w:rsidRDefault="00FF207D" w:rsidP="00B51B4D">
                      <w:pPr>
                        <w:jc w:val="both"/>
                        <w:rPr>
                          <w:b/>
                        </w:rPr>
                      </w:pPr>
                    </w:p>
                    <w:p w:rsidR="00FF207D" w:rsidRPr="00B51B4D" w:rsidRDefault="00FF207D" w:rsidP="00B51B4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b/>
                        </w:rPr>
                      </w:pPr>
                      <w:r>
                        <w:t xml:space="preserve">Learn different components that form a joint in </w:t>
                      </w:r>
                      <w:r w:rsidRPr="008B4A8A">
                        <w:rPr>
                          <w:b/>
                        </w:rPr>
                        <w:t>table 5</w:t>
                      </w:r>
                      <w:r>
                        <w:t xml:space="preserve"> and their functions.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07A8F" w:rsidRPr="00F110E0" w:rsidSect="00FD7EE8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156"/>
    <w:multiLevelType w:val="multilevel"/>
    <w:tmpl w:val="39DC0154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  <w:b/>
        <w:color w:val="5B9BD5" w:themeColor="accent1"/>
        <w:sz w:val="48"/>
      </w:rPr>
    </w:lvl>
    <w:lvl w:ilvl="1">
      <w:start w:val="1"/>
      <w:numFmt w:val="decimal"/>
      <w:lvlText w:val="%1.%2."/>
      <w:lvlJc w:val="left"/>
      <w:pPr>
        <w:ind w:left="750" w:hanging="750"/>
      </w:pPr>
      <w:rPr>
        <w:rFonts w:hint="default"/>
        <w:b/>
        <w:color w:val="5B9BD5" w:themeColor="accent1"/>
        <w:sz w:val="48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  <w:b/>
        <w:color w:val="5B9BD5" w:themeColor="accent1"/>
        <w:sz w:val="48"/>
      </w:rPr>
    </w:lvl>
    <w:lvl w:ilvl="3">
      <w:start w:val="1"/>
      <w:numFmt w:val="decimal"/>
      <w:lvlText w:val="%1.%2.%3.%4."/>
      <w:lvlJc w:val="left"/>
      <w:pPr>
        <w:ind w:left="750" w:hanging="750"/>
      </w:pPr>
      <w:rPr>
        <w:rFonts w:hint="default"/>
        <w:b/>
        <w:color w:val="5B9BD5" w:themeColor="accent1"/>
        <w:sz w:val="4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5B9BD5" w:themeColor="accent1"/>
        <w:sz w:val="4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5B9BD5" w:themeColor="accent1"/>
        <w:sz w:val="4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5B9BD5" w:themeColor="accent1"/>
        <w:sz w:val="4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5B9BD5" w:themeColor="accent1"/>
        <w:sz w:val="4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5B9BD5" w:themeColor="accent1"/>
        <w:sz w:val="48"/>
      </w:rPr>
    </w:lvl>
  </w:abstractNum>
  <w:abstractNum w:abstractNumId="1" w15:restartNumberingAfterBreak="0">
    <w:nsid w:val="0DDD17C9"/>
    <w:multiLevelType w:val="hybridMultilevel"/>
    <w:tmpl w:val="EA405B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82C29"/>
    <w:multiLevelType w:val="hybridMultilevel"/>
    <w:tmpl w:val="F39669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150993"/>
    <w:multiLevelType w:val="hybridMultilevel"/>
    <w:tmpl w:val="FFECA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6511C5"/>
    <w:multiLevelType w:val="hybridMultilevel"/>
    <w:tmpl w:val="BE206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431454"/>
    <w:multiLevelType w:val="hybridMultilevel"/>
    <w:tmpl w:val="1158D0DA"/>
    <w:lvl w:ilvl="0" w:tplc="FF24B292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781"/>
    <w:rsid w:val="00007A8F"/>
    <w:rsid w:val="000518F6"/>
    <w:rsid w:val="000746C3"/>
    <w:rsid w:val="00084DC7"/>
    <w:rsid w:val="001A6661"/>
    <w:rsid w:val="0026407B"/>
    <w:rsid w:val="003227FF"/>
    <w:rsid w:val="00330BF4"/>
    <w:rsid w:val="0037572E"/>
    <w:rsid w:val="00384FBD"/>
    <w:rsid w:val="003D68F3"/>
    <w:rsid w:val="004B6FAB"/>
    <w:rsid w:val="00500AE2"/>
    <w:rsid w:val="0056320B"/>
    <w:rsid w:val="005B0F80"/>
    <w:rsid w:val="00634429"/>
    <w:rsid w:val="0064248B"/>
    <w:rsid w:val="00652E37"/>
    <w:rsid w:val="006C2992"/>
    <w:rsid w:val="006F1142"/>
    <w:rsid w:val="00717031"/>
    <w:rsid w:val="0074485F"/>
    <w:rsid w:val="0075079F"/>
    <w:rsid w:val="00762F69"/>
    <w:rsid w:val="007B5945"/>
    <w:rsid w:val="007C03FD"/>
    <w:rsid w:val="00825880"/>
    <w:rsid w:val="00840606"/>
    <w:rsid w:val="008423AA"/>
    <w:rsid w:val="00857340"/>
    <w:rsid w:val="008B4A8A"/>
    <w:rsid w:val="00915646"/>
    <w:rsid w:val="00987781"/>
    <w:rsid w:val="00996EA9"/>
    <w:rsid w:val="009E13C1"/>
    <w:rsid w:val="009E515E"/>
    <w:rsid w:val="00A337F8"/>
    <w:rsid w:val="00AB61AA"/>
    <w:rsid w:val="00B172A9"/>
    <w:rsid w:val="00B441CF"/>
    <w:rsid w:val="00B51B4D"/>
    <w:rsid w:val="00BC0494"/>
    <w:rsid w:val="00C0166A"/>
    <w:rsid w:val="00C270ED"/>
    <w:rsid w:val="00C55C56"/>
    <w:rsid w:val="00D1395B"/>
    <w:rsid w:val="00D515BA"/>
    <w:rsid w:val="00D96C5C"/>
    <w:rsid w:val="00DB128A"/>
    <w:rsid w:val="00E1021C"/>
    <w:rsid w:val="00E10CBA"/>
    <w:rsid w:val="00E7589A"/>
    <w:rsid w:val="00ED1FEB"/>
    <w:rsid w:val="00F110E0"/>
    <w:rsid w:val="00F52679"/>
    <w:rsid w:val="00F8552B"/>
    <w:rsid w:val="00FD7EE8"/>
    <w:rsid w:val="00FE409D"/>
    <w:rsid w:val="00FF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EB6768-F30E-4B92-904B-227160539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7781"/>
    <w:pPr>
      <w:ind w:left="720"/>
      <w:contextualSpacing/>
    </w:pPr>
  </w:style>
  <w:style w:type="table" w:styleId="TableGrid">
    <w:name w:val="Table Grid"/>
    <w:basedOn w:val="TableNormal"/>
    <w:uiPriority w:val="39"/>
    <w:rsid w:val="00F52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44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4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emf"/><Relationship Id="rId18" Type="http://schemas.openxmlformats.org/officeDocument/2006/relationships/image" Target="media/image12.png"/><Relationship Id="rId26" Type="http://schemas.openxmlformats.org/officeDocument/2006/relationships/image" Target="media/image20.gif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0.jp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8.gif"/><Relationship Id="rId5" Type="http://schemas.openxmlformats.org/officeDocument/2006/relationships/image" Target="media/image1.png"/><Relationship Id="rId15" Type="http://schemas.openxmlformats.org/officeDocument/2006/relationships/image" Target="media/image90.emf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5799FF9B</Template>
  <TotalTime>408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Goncalves, Luis Pedro Pereira</dc:creator>
  <cp:keywords/>
  <dc:description/>
  <cp:lastModifiedBy>Administrator</cp:lastModifiedBy>
  <cp:revision>22</cp:revision>
  <cp:lastPrinted>2017-11-24T08:25:00Z</cp:lastPrinted>
  <dcterms:created xsi:type="dcterms:W3CDTF">2017-11-20T12:42:00Z</dcterms:created>
  <dcterms:modified xsi:type="dcterms:W3CDTF">2019-07-11T08:54:00Z</dcterms:modified>
</cp:coreProperties>
</file>