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77F" w:rsidRDefault="00CC4AA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10220325" cy="6267450"/>
                <wp:effectExtent l="0" t="0" r="9525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0325" cy="6267450"/>
                          <a:chOff x="0" y="0"/>
                          <a:chExt cx="10220325" cy="62674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685800"/>
                            <a:ext cx="3942608" cy="2119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CC4AA3" w:rsidRDefault="00CC4AA3" w:rsidP="00CC4AA3">
                              <w:p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SPOR and principles of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975" y="4476750"/>
                            <a:ext cx="3895090" cy="22542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CC4AA3" w:rsidRDefault="00CC4AA3" w:rsidP="00CC4AA3">
                              <w:p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FITT Principles</w:t>
                              </w:r>
                              <w:r w:rsidR="00B20651" w:rsidRPr="00CC4AA3"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91100" y="533400"/>
                            <a:ext cx="4643548" cy="20002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CC4AA3" w:rsidRDefault="00CC4AA3" w:rsidP="00CC4AA3">
                              <w:p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Method of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926" y="6029326"/>
                            <a:ext cx="4114800" cy="238124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01498F" w:rsidRDefault="00CC4AA3" w:rsidP="0001498F">
                              <w:p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Pre Season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8200" y="0"/>
                            <a:ext cx="17621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4775"/>
                            <a:ext cx="8458200" cy="3619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E87574" w:rsidRDefault="00B20651" w:rsidP="00B833A1">
                              <w:pPr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F41716">
                                <w:rPr>
                                  <w:color w:val="FFD966" w:themeColor="accent4" w:themeTint="99"/>
                                  <w:sz w:val="36"/>
                                </w:rPr>
                                <w:t xml:space="preserve">PHYSICAL EDUCATION </w:t>
                              </w:r>
                              <w:r w:rsidRPr="00E87574">
                                <w:rPr>
                                  <w:color w:val="FFFFFF" w:themeColor="background1"/>
                                  <w:sz w:val="36"/>
                                </w:rPr>
                                <w:t xml:space="preserve">– </w:t>
                              </w:r>
                              <w:r>
                                <w:rPr>
                                  <w:color w:val="FFFFFF" w:themeColor="background1"/>
                                  <w:sz w:val="36"/>
                                </w:rPr>
                                <w:t>The Principles and Methods of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 descr="PE Poster: Principles of Exercis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923925"/>
                            <a:ext cx="4219575" cy="357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44" t="67752" r="29134" b="12767"/>
                          <a:stretch/>
                        </pic:blipFill>
                        <pic:spPr bwMode="auto">
                          <a:xfrm>
                            <a:off x="180975" y="4724401"/>
                            <a:ext cx="4143375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0;margin-top:-54pt;width:804.75pt;height:493.5pt;z-index:251686912;mso-position-horizontal:center;mso-position-horizontal-relative:margin;mso-height-relative:margin" coordsize="102203,62674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524;top:6858;width:39426;height:2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" fillcolor="#002060">
                  <v:textbox>
                    <w:txbxContent>
                      <w:p w:rsidR="00B20651" w:rsidRPr="00CC4AA3" w:rsidRDefault="00CC4AA3" w:rsidP="00CC4AA3">
                        <w:p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SPOR and principles of training</w:t>
                        </w:r>
                      </w:p>
                    </w:txbxContent>
                  </v:textbox>
                </v:shape>
                <v:shape id="Text Box 2" o:spid="_x0000_s1028" type="#_x0000_t202" style="position:absolute;left:1809;top:44767;width:38951;height:2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" fillcolor="#002060">
                  <v:textbox>
                    <w:txbxContent>
                      <w:p w:rsidR="00B20651" w:rsidRPr="00CC4AA3" w:rsidRDefault="00CC4AA3" w:rsidP="00CC4AA3">
                        <w:p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FITT Principles</w:t>
                        </w:r>
                        <w:r w:rsidR="00B20651" w:rsidRPr="00CC4AA3">
                          <w:rPr>
                            <w:color w:val="FFFFFF" w:themeColor="background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" o:spid="_x0000_s1029" type="#_x0000_t202" style="position:absolute;left:49911;top:5334;width:46435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" fillcolor="#002060">
                  <v:textbox>
                    <w:txbxContent>
                      <w:p w:rsidR="00B20651" w:rsidRPr="00CC4AA3" w:rsidRDefault="00CC4AA3" w:rsidP="00CC4AA3">
                        <w:p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Method of training</w:t>
                        </w:r>
                      </w:p>
                    </w:txbxContent>
                  </v:textbox>
                </v:shape>
                <v:shape id="Text Box 2" o:spid="_x0000_s1030" type="#_x0000_t202" style="position:absolute;left:1619;top:60293;width:41148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ULGxAAAANsAAAAPAAAAZHJzL2Rvd25yZXYueG1sRE9Na8JA&#10;EL0X+h+WKfRS6qYK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Dm1QsbEAAAA2wAAAA8A&#10;AAAAAAAAAAAAAAAABwIAAGRycy9kb3ducmV2LnhtbFBLBQYAAAAAAwADALcAAAD4AgAAAAA=&#10;" fillcolor="#002060">
                  <v:textbox>
                    <w:txbxContent>
                      <w:p w:rsidR="00B20651" w:rsidRPr="0001498F" w:rsidRDefault="00CC4AA3" w:rsidP="0001498F">
                        <w:pPr>
                          <w:rPr>
                            <w:color w:val="FFFFFF" w:themeColor="background1"/>
                            <w:sz w:val="18"/>
                          </w:rPr>
                        </w:pPr>
                        <w:proofErr w:type="spellStart"/>
                        <w:r>
                          <w:rPr>
                            <w:color w:val="FFFFFF" w:themeColor="background1"/>
                            <w:sz w:val="18"/>
                          </w:rPr>
                          <w:t>Pre Season</w:t>
                        </w:r>
                        <w:proofErr w:type="spellEnd"/>
                        <w:r>
                          <w:rPr>
                            <w:color w:val="FFFFFF" w:themeColor="background1"/>
                            <w:sz w:val="18"/>
                          </w:rPr>
                          <w:t xml:space="preserve"> training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1" type="#_x0000_t75" style="position:absolute;left:84582;width:1762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">
                  <v:imagedata r:id="rId8" o:title=""/>
                </v:shape>
                <v:shape id="Text Box 2" o:spid="_x0000_s1032" type="#_x0000_t202" style="position:absolute;top:1047;width:84582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8pxAAAANsAAAAPAAAAZHJzL2Rvd25yZXYueG1sRE9Na8JA&#10;EL0X+h+WKfRS6qaC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NkQfynEAAAA2wAAAA8A&#10;AAAAAAAAAAAAAAAABwIAAGRycy9kb3ducmV2LnhtbFBLBQYAAAAAAwADALcAAAD4AgAAAAA=&#10;" fillcolor="#002060">
                  <v:textbox>
                    <w:txbxContent>
                      <w:p w:rsidR="00B20651" w:rsidRPr="00E87574" w:rsidRDefault="00B20651" w:rsidP="00B833A1">
                        <w:pPr>
                          <w:rPr>
                            <w:color w:val="FFFFFF" w:themeColor="background1"/>
                            <w:sz w:val="36"/>
                          </w:rPr>
                        </w:pPr>
                        <w:r w:rsidRPr="00F41716">
                          <w:rPr>
                            <w:color w:val="FFD966" w:themeColor="accent4" w:themeTint="99"/>
                            <w:sz w:val="36"/>
                          </w:rPr>
                          <w:t xml:space="preserve">PHYSICAL EDUCATION </w:t>
                        </w:r>
                        <w:r w:rsidRPr="00E87574">
                          <w:rPr>
                            <w:color w:val="FFFFFF" w:themeColor="background1"/>
                            <w:sz w:val="36"/>
                          </w:rPr>
                          <w:t xml:space="preserve">– </w:t>
                        </w:r>
                        <w:r>
                          <w:rPr>
                            <w:color w:val="FFFFFF" w:themeColor="background1"/>
                            <w:sz w:val="36"/>
                          </w:rPr>
                          <w:t>The Principles and Methods of Training</w:t>
                        </w:r>
                      </w:p>
                    </w:txbxContent>
                  </v:textbox>
                </v:shape>
                <v:shape id="Picture 16" o:spid="_x0000_s1033" type="#_x0000_t75" alt="PE Poster: Principles of Exercise" style="position:absolute;left:1524;top:9239;width:42195;height:35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">
                  <v:imagedata r:id="rId9" o:title=" Principles of Exercise"/>
                  <v:path arrowok="t"/>
                </v:shape>
                <v:shape id="Picture 1" o:spid="_x0000_s1034" type="#_x0000_t75" style="position:absolute;left:1809;top:47244;width:41434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">
                  <v:imagedata r:id="rId10" o:title="" croptop="44402f" cropbottom="8367f" cropleft="24801f" cropright="19093f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margin">
              <wp:posOffset>3648075</wp:posOffset>
            </wp:positionH>
            <wp:positionV relativeFrom="paragraph">
              <wp:posOffset>0</wp:posOffset>
            </wp:positionV>
            <wp:extent cx="5898515" cy="4369117"/>
            <wp:effectExtent l="0" t="0" r="6985" b="0"/>
            <wp:wrapNone/>
            <wp:docPr id="18" name="Picture 18" descr="Image result for methods of 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ethods of traini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" t="17092" r="3368" b="8779"/>
                    <a:stretch/>
                  </pic:blipFill>
                  <pic:spPr bwMode="auto">
                    <a:xfrm>
                      <a:off x="0" y="0"/>
                      <a:ext cx="5910071" cy="437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577F" w:rsidRDefault="0034577F"/>
    <w:p w:rsidR="001066A2" w:rsidRDefault="00587F79"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5010149</wp:posOffset>
            </wp:positionV>
            <wp:extent cx="4112915" cy="1001395"/>
            <wp:effectExtent l="0" t="0" r="1905" b="8255"/>
            <wp:wrapNone/>
            <wp:docPr id="25" name="Picture 25" descr="Image result for rugby training sched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ugby training schedul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075" cy="100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AA3"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3895725</wp:posOffset>
                </wp:positionV>
                <wp:extent cx="5648325" cy="15525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325" cy="1552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AA3" w:rsidRDefault="00CC4AA3">
                            <w:r>
                              <w:t>Homework 1- Remember the principles of training (SPOR)</w:t>
                            </w:r>
                          </w:p>
                          <w:p w:rsidR="00CC4AA3" w:rsidRDefault="00CC4AA3">
                            <w:r>
                              <w:t>Homework 2- Understand the FITT principles in regards to overloading fitness levels</w:t>
                            </w:r>
                          </w:p>
                          <w:p w:rsidR="00CC4AA3" w:rsidRDefault="00CC4AA3">
                            <w:r>
                              <w:t>Homework 3- Remember all the methods of training and describe their suitability to certain sports</w:t>
                            </w:r>
                          </w:p>
                          <w:p w:rsidR="00CC4AA3" w:rsidRDefault="00CC4AA3">
                            <w:r>
                              <w:t>Homework 4- Design a pre-season training programme for your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5" type="#_x0000_t202" style="position:absolute;margin-left:301.5pt;margin-top:306.75pt;width:444.75pt;height:122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" fillcolor="white [3201]" strokecolor="black [3200]" strokeweight="1pt">
                <v:textbox>
                  <w:txbxContent>
                    <w:p w:rsidR="00CC4AA3" w:rsidRDefault="00CC4AA3">
                      <w:r>
                        <w:t>Homework 1- Remember the principles of training (SPOR)</w:t>
                      </w:r>
                    </w:p>
                    <w:p w:rsidR="00CC4AA3" w:rsidRDefault="00CC4AA3">
                      <w:r>
                        <w:t>Homework 2- Understand the FITT principles in regards to overloading fitness levels</w:t>
                      </w:r>
                    </w:p>
                    <w:p w:rsidR="00CC4AA3" w:rsidRDefault="00CC4AA3">
                      <w:r>
                        <w:t>Homework 3- Remember all the methods of training and describe their suitability to certain sports</w:t>
                      </w:r>
                    </w:p>
                    <w:p w:rsidR="00CC4AA3" w:rsidRDefault="00CC4AA3">
                      <w:r>
                        <w:t>Homework 4- Design a pre-season training programme for your sport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066A2" w:rsidSect="00AE4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3F589F9A"/>
    <w:lvl w:ilvl="0" w:tplc="0950BE5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04DD8"/>
    <w:multiLevelType w:val="hybridMultilevel"/>
    <w:tmpl w:val="3F589F9A"/>
    <w:lvl w:ilvl="0" w:tplc="0950BE5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1498F"/>
    <w:rsid w:val="000A482A"/>
    <w:rsid w:val="001066A2"/>
    <w:rsid w:val="00121BB7"/>
    <w:rsid w:val="001301FE"/>
    <w:rsid w:val="001E3BCB"/>
    <w:rsid w:val="002827D8"/>
    <w:rsid w:val="002838D3"/>
    <w:rsid w:val="003109AC"/>
    <w:rsid w:val="0034577F"/>
    <w:rsid w:val="003B48D2"/>
    <w:rsid w:val="005131BF"/>
    <w:rsid w:val="00587F79"/>
    <w:rsid w:val="00655BB6"/>
    <w:rsid w:val="006E0826"/>
    <w:rsid w:val="007C56D7"/>
    <w:rsid w:val="008B0EAF"/>
    <w:rsid w:val="009E640C"/>
    <w:rsid w:val="00AE49EA"/>
    <w:rsid w:val="00B04836"/>
    <w:rsid w:val="00B20651"/>
    <w:rsid w:val="00B833A1"/>
    <w:rsid w:val="00C475C7"/>
    <w:rsid w:val="00CC4AA3"/>
    <w:rsid w:val="00DF5E51"/>
    <w:rsid w:val="00E26EE0"/>
    <w:rsid w:val="00E51002"/>
    <w:rsid w:val="00E87574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google.co.uk/url?sa=i&amp;rct=j&amp;q=&amp;esrc=s&amp;source=images&amp;cd=&amp;cad=rja&amp;uact=8&amp;ved=0ahUKEwiikInbyubXAhWKNxQKHaAABrUQjRwIBw&amp;url=http://rugbystrengthcoach.com/build-speed-strength-power-for-rugby-high-low-training/&amp;psig=AOvVaw3n64JBsHNxwYq_4elZwdfD&amp;ust=15121409429477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google.co.uk/url?sa=i&amp;rct=j&amp;q=&amp;esrc=s&amp;source=images&amp;cd=&amp;cad=rja&amp;uact=8&amp;ved=0ahUKEwj-8LLFxubXAhXDnRoKHUe0D9QQjRwIBw&amp;url=http://www.eldesport.nl/physicaleducation/miscellaneous/principles-of-training/training-methods.html&amp;psig=AOvVaw3sGL8IiDGsiTEmSssVfxgC&amp;ust=1512139972380092" TargetMode="Externa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40401C9F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4</cp:revision>
  <cp:lastPrinted>2019-07-11T09:57:00Z</cp:lastPrinted>
  <dcterms:created xsi:type="dcterms:W3CDTF">2020-05-05T09:05:00Z</dcterms:created>
  <dcterms:modified xsi:type="dcterms:W3CDTF">2020-05-06T12:29:00Z</dcterms:modified>
</cp:coreProperties>
</file>