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9795"/>
        <w:tblW w:w="0" w:type="auto"/>
        <w:tblLook w:val="04A0" w:firstRow="1" w:lastRow="0" w:firstColumn="1" w:lastColumn="0" w:noHBand="0" w:noVBand="1"/>
      </w:tblPr>
      <w:tblGrid>
        <w:gridCol w:w="1732"/>
        <w:gridCol w:w="1579"/>
        <w:gridCol w:w="1708"/>
        <w:gridCol w:w="1580"/>
        <w:gridCol w:w="1580"/>
        <w:gridCol w:w="1580"/>
        <w:gridCol w:w="1580"/>
        <w:gridCol w:w="1580"/>
        <w:gridCol w:w="1580"/>
        <w:gridCol w:w="1580"/>
      </w:tblGrid>
      <w:tr w:rsidR="00230B2F" w:rsidTr="00230B2F">
        <w:trPr>
          <w:trHeight w:val="562"/>
        </w:trPr>
        <w:tc>
          <w:tcPr>
            <w:tcW w:w="1732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Cardiovascular Fitness</w:t>
            </w:r>
          </w:p>
        </w:tc>
        <w:tc>
          <w:tcPr>
            <w:tcW w:w="1579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Muscular Endurance</w:t>
            </w:r>
          </w:p>
        </w:tc>
        <w:tc>
          <w:tcPr>
            <w:tcW w:w="1708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Muscular Strength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Flexibility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Power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Agility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Balance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Coordination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Speed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b/>
                <w:sz w:val="24"/>
                <w:szCs w:val="23"/>
              </w:rPr>
            </w:pPr>
            <w:r w:rsidRPr="00230B2F">
              <w:rPr>
                <w:b/>
                <w:sz w:val="24"/>
                <w:szCs w:val="23"/>
              </w:rPr>
              <w:t>Reaction Time</w:t>
            </w:r>
          </w:p>
        </w:tc>
      </w:tr>
      <w:tr w:rsidR="00230B2F" w:rsidTr="00230B2F">
        <w:trPr>
          <w:trHeight w:val="831"/>
        </w:trPr>
        <w:tc>
          <w:tcPr>
            <w:tcW w:w="1732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12 Minute Cooper Run</w:t>
            </w:r>
          </w:p>
        </w:tc>
        <w:tc>
          <w:tcPr>
            <w:tcW w:w="1579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60 Second Sit-Ups</w:t>
            </w:r>
          </w:p>
        </w:tc>
        <w:tc>
          <w:tcPr>
            <w:tcW w:w="1708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Hand Grip Dynamometer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Standing Stork Test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Sargent Jump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Illinois Agility Run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Standing Stork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Alternate Hand Wall Throw.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30 Metre Sprint</w:t>
            </w:r>
          </w:p>
        </w:tc>
        <w:tc>
          <w:tcPr>
            <w:tcW w:w="1580" w:type="dxa"/>
          </w:tcPr>
          <w:p w:rsidR="00230B2F" w:rsidRPr="00230B2F" w:rsidRDefault="00230B2F" w:rsidP="00230B2F">
            <w:pPr>
              <w:jc w:val="center"/>
              <w:rPr>
                <w:sz w:val="24"/>
                <w:szCs w:val="23"/>
              </w:rPr>
            </w:pPr>
            <w:r w:rsidRPr="00230B2F">
              <w:rPr>
                <w:sz w:val="24"/>
                <w:szCs w:val="23"/>
              </w:rPr>
              <w:t>Ruler Drop Test</w:t>
            </w:r>
          </w:p>
        </w:tc>
      </w:tr>
    </w:tbl>
    <w:p w:rsidR="001066A2" w:rsidRDefault="009148D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7564120</wp:posOffset>
                </wp:positionH>
                <wp:positionV relativeFrom="paragraph">
                  <wp:posOffset>2792095</wp:posOffset>
                </wp:positionV>
                <wp:extent cx="2714625" cy="32004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320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48D8" w:rsidRDefault="009148D8">
                            <w:r>
                              <w:t>Homework 1: Know all the components of fitness and their definition</w:t>
                            </w:r>
                          </w:p>
                          <w:p w:rsidR="009148D8" w:rsidRDefault="009148D8">
                            <w:r>
                              <w:t>Homework 2: Know all the tests that test the components of fitness</w:t>
                            </w:r>
                          </w:p>
                          <w:p w:rsidR="009148D8" w:rsidRDefault="009148D8">
                            <w:r>
                              <w:t xml:space="preserve">Homework 3: Give a sporting example for each component of fitness </w:t>
                            </w:r>
                            <w:proofErr w:type="spellStart"/>
                            <w:r>
                              <w:t>e.g</w:t>
                            </w:r>
                            <w:proofErr w:type="spellEnd"/>
                            <w:r>
                              <w:t xml:space="preserve"> cardiovascular fitness will be used by a Marathon runner</w:t>
                            </w:r>
                          </w:p>
                          <w:p w:rsidR="009148D8" w:rsidRDefault="009148D8">
                            <w:r>
                              <w:t>Homework 4: Design a conversation between you and an athlete.</w:t>
                            </w:r>
                          </w:p>
                          <w:p w:rsidR="009148D8" w:rsidRDefault="009148D8"/>
                          <w:p w:rsidR="009148D8" w:rsidRDefault="009148D8">
                            <w:r>
                              <w:t>KO Quizzes will follow these, so make sure you revise.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95.6pt;margin-top:219.85pt;width:213.75pt;height:252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" fillcolor="white [3201]" strokeweight=".5pt">
                <v:textbox>
                  <w:txbxContent>
                    <w:p w:rsidR="009148D8" w:rsidRDefault="009148D8">
                      <w:r>
                        <w:t>Homework 1: Know all the components of fitness and their definition</w:t>
                      </w:r>
                    </w:p>
                    <w:p w:rsidR="009148D8" w:rsidRDefault="009148D8">
                      <w:r>
                        <w:t>Homework 2: Know all the tests that test the components of fitness</w:t>
                      </w:r>
                    </w:p>
                    <w:p w:rsidR="009148D8" w:rsidRDefault="009148D8">
                      <w:r>
                        <w:t xml:space="preserve">Homework 3: Give a sporting example for each component of fitness </w:t>
                      </w:r>
                      <w:proofErr w:type="spellStart"/>
                      <w:r>
                        <w:t>e.g</w:t>
                      </w:r>
                      <w:proofErr w:type="spellEnd"/>
                      <w:r>
                        <w:t xml:space="preserve"> cardiovascular fitness will be used by a Marathon runner</w:t>
                      </w:r>
                    </w:p>
                    <w:p w:rsidR="009148D8" w:rsidRDefault="009148D8">
                      <w:r>
                        <w:t>Homework 4: Design a conversation between you and an athlete.</w:t>
                      </w:r>
                    </w:p>
                    <w:p w:rsidR="009148D8" w:rsidRDefault="009148D8"/>
                    <w:p w:rsidR="009148D8" w:rsidRDefault="009148D8">
                      <w:r>
                        <w:t>KO Quizzes will follow these, so make sure you revise.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63FA97B0" wp14:editId="1F9A239D">
                <wp:simplePos x="0" y="0"/>
                <wp:positionH relativeFrom="column">
                  <wp:posOffset>5773420</wp:posOffset>
                </wp:positionH>
                <wp:positionV relativeFrom="paragraph">
                  <wp:posOffset>5354320</wp:posOffset>
                </wp:positionV>
                <wp:extent cx="1657350" cy="685800"/>
                <wp:effectExtent l="0" t="0" r="19050" b="190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3DFB" w:rsidRPr="007B3DFB" w:rsidRDefault="007B3DFB" w:rsidP="007B3DF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Hi David, you should be focussing on </w:t>
                            </w:r>
                            <w:r w:rsidRPr="007B3DFB">
                              <w:rPr>
                                <w:b/>
                                <w:sz w:val="18"/>
                              </w:rPr>
                              <w:t>Agility</w:t>
                            </w:r>
                            <w:r>
                              <w:rPr>
                                <w:sz w:val="18"/>
                              </w:rPr>
                              <w:t xml:space="preserve"> and </w:t>
                            </w:r>
                            <w:r w:rsidRPr="007B3DFB">
                              <w:rPr>
                                <w:b/>
                                <w:sz w:val="18"/>
                              </w:rPr>
                              <w:t>Reaction time</w:t>
                            </w:r>
                            <w:r>
                              <w:rPr>
                                <w:sz w:val="18"/>
                              </w:rPr>
                              <w:t>. Then Leicester might not beat you…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A97B0" id="Text Box 5" o:spid="_x0000_s1027" type="#_x0000_t202" style="position:absolute;margin-left:454.6pt;margin-top:421.6pt;width:130.5pt;height:54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">
                <v:textbox>
                  <w:txbxContent>
                    <w:p w:rsidR="007B3DFB" w:rsidRPr="007B3DFB" w:rsidRDefault="007B3DFB" w:rsidP="007B3DFB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Hi David, you should be focussing on </w:t>
                      </w:r>
                      <w:r w:rsidRPr="007B3DFB">
                        <w:rPr>
                          <w:b/>
                          <w:sz w:val="18"/>
                        </w:rPr>
                        <w:t>Agility</w:t>
                      </w:r>
                      <w:r>
                        <w:rPr>
                          <w:sz w:val="18"/>
                        </w:rPr>
                        <w:t xml:space="preserve"> and </w:t>
                      </w:r>
                      <w:r w:rsidRPr="007B3DFB">
                        <w:rPr>
                          <w:b/>
                          <w:sz w:val="18"/>
                        </w:rPr>
                        <w:t>Reaction time</w:t>
                      </w:r>
                      <w:r>
                        <w:rPr>
                          <w:sz w:val="18"/>
                        </w:rPr>
                        <w:t>. Then Leicester might not beat you…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posOffset>5763895</wp:posOffset>
            </wp:positionH>
            <wp:positionV relativeFrom="margin">
              <wp:posOffset>5420995</wp:posOffset>
            </wp:positionV>
            <wp:extent cx="1628775" cy="393700"/>
            <wp:effectExtent l="0" t="0" r="9525" b="635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2" t="29340" r="16105" b="59652"/>
                    <a:stretch/>
                  </pic:blipFill>
                  <pic:spPr bwMode="auto">
                    <a:xfrm>
                      <a:off x="0" y="0"/>
                      <a:ext cx="1628775" cy="39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5792470</wp:posOffset>
            </wp:positionH>
            <wp:positionV relativeFrom="margin">
              <wp:posOffset>3023870</wp:posOffset>
            </wp:positionV>
            <wp:extent cx="1609725" cy="2454275"/>
            <wp:effectExtent l="0" t="0" r="9525" b="3175"/>
            <wp:wrapSquare wrapText="bothSides"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965" b="29088"/>
                    <a:stretch/>
                  </pic:blipFill>
                  <pic:spPr bwMode="auto">
                    <a:xfrm>
                      <a:off x="0" y="0"/>
                      <a:ext cx="1609725" cy="245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posOffset>4030345</wp:posOffset>
            </wp:positionH>
            <wp:positionV relativeFrom="margin">
              <wp:posOffset>5325745</wp:posOffset>
            </wp:positionV>
            <wp:extent cx="1733550" cy="472440"/>
            <wp:effectExtent l="0" t="0" r="0" b="381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2" t="29340" r="16105" b="59652"/>
                    <a:stretch/>
                  </pic:blipFill>
                  <pic:spPr bwMode="auto">
                    <a:xfrm>
                      <a:off x="0" y="0"/>
                      <a:ext cx="1733550" cy="472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>
                <wp:simplePos x="0" y="0"/>
                <wp:positionH relativeFrom="column">
                  <wp:posOffset>4211320</wp:posOffset>
                </wp:positionH>
                <wp:positionV relativeFrom="paragraph">
                  <wp:posOffset>5259070</wp:posOffset>
                </wp:positionV>
                <wp:extent cx="1552575" cy="526415"/>
                <wp:effectExtent l="0" t="0" r="28575" b="260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52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3DFB" w:rsidRPr="007B3DFB" w:rsidRDefault="007B3DF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You should definitely work on </w:t>
                            </w:r>
                            <w:r w:rsidRPr="007B3DFB">
                              <w:rPr>
                                <w:b/>
                                <w:sz w:val="18"/>
                              </w:rPr>
                              <w:t>Cardiovascular</w:t>
                            </w:r>
                            <w:r>
                              <w:rPr>
                                <w:sz w:val="18"/>
                              </w:rPr>
                              <w:t xml:space="preserve"> and </w:t>
                            </w:r>
                            <w:r w:rsidRPr="007B3DFB">
                              <w:rPr>
                                <w:b/>
                                <w:sz w:val="18"/>
                              </w:rPr>
                              <w:t>Muscular Endurance</w:t>
                            </w:r>
                            <w:r w:rsidR="00536A25">
                              <w:rPr>
                                <w:sz w:val="18"/>
                              </w:rPr>
                              <w:t>,</w:t>
                            </w:r>
                            <w:r>
                              <w:rPr>
                                <w:sz w:val="18"/>
                              </w:rPr>
                              <w:t xml:space="preserve"> Mo.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31.6pt;margin-top:414.1pt;width:122.25pt;height:41.4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">
                <v:textbox>
                  <w:txbxContent>
                    <w:p w:rsidR="007B3DFB" w:rsidRPr="007B3DFB" w:rsidRDefault="007B3DFB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You should definitely work on </w:t>
                      </w:r>
                      <w:r w:rsidRPr="007B3DFB">
                        <w:rPr>
                          <w:b/>
                          <w:sz w:val="18"/>
                        </w:rPr>
                        <w:t>Cardiovascular</w:t>
                      </w:r>
                      <w:r>
                        <w:rPr>
                          <w:sz w:val="18"/>
                        </w:rPr>
                        <w:t xml:space="preserve"> and </w:t>
                      </w:r>
                      <w:r w:rsidRPr="007B3DFB">
                        <w:rPr>
                          <w:b/>
                          <w:sz w:val="18"/>
                        </w:rPr>
                        <w:t>Muscular Endurance</w:t>
                      </w:r>
                      <w:r w:rsidR="00536A25">
                        <w:rPr>
                          <w:sz w:val="18"/>
                        </w:rPr>
                        <w:t>,</w:t>
                      </w:r>
                      <w:r>
                        <w:rPr>
                          <w:sz w:val="18"/>
                        </w:rPr>
                        <w:t xml:space="preserve"> Mo.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4049395</wp:posOffset>
            </wp:positionH>
            <wp:positionV relativeFrom="margin">
              <wp:posOffset>2973070</wp:posOffset>
            </wp:positionV>
            <wp:extent cx="1743075" cy="2379980"/>
            <wp:effectExtent l="0" t="0" r="9525" b="1270"/>
            <wp:wrapSquare wrapText="bothSides"/>
            <wp:docPr id="8407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70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268" b="37580"/>
                    <a:stretch/>
                  </pic:blipFill>
                  <pic:spPr bwMode="auto">
                    <a:xfrm>
                      <a:off x="0" y="0"/>
                      <a:ext cx="1743075" cy="237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33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242C1032" wp14:editId="497601B7">
                <wp:simplePos x="0" y="0"/>
                <wp:positionH relativeFrom="column">
                  <wp:posOffset>4058920</wp:posOffset>
                </wp:positionH>
                <wp:positionV relativeFrom="paragraph">
                  <wp:posOffset>2658745</wp:posOffset>
                </wp:positionV>
                <wp:extent cx="2181225" cy="314960"/>
                <wp:effectExtent l="0" t="0" r="28575" b="2794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31496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B2F" w:rsidRPr="00CC7A63" w:rsidRDefault="009148D8" w:rsidP="009148D8">
                            <w:pPr>
                              <w:pStyle w:val="ListParagraph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Athletes</w:t>
                            </w:r>
                            <w:r w:rsidR="00230B2F">
                              <w:rPr>
                                <w:color w:val="FFFFFF" w:themeColor="background1"/>
                                <w:sz w:val="24"/>
                              </w:rPr>
                              <w:t xml:space="preserve"> concerns.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C1032" id="_x0000_s1029" type="#_x0000_t202" style="position:absolute;margin-left:319.6pt;margin-top:209.35pt;width:171.75pt;height:24.8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" fillcolor="#002060">
                <v:textbox>
                  <w:txbxContent>
                    <w:p w:rsidR="00230B2F" w:rsidRPr="00CC7A63" w:rsidRDefault="009148D8" w:rsidP="009148D8">
                      <w:pPr>
                        <w:pStyle w:val="ListParagraph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Athletes</w:t>
                      </w:r>
                      <w:r w:rsidR="00230B2F">
                        <w:rPr>
                          <w:color w:val="FFFFFF" w:themeColor="background1"/>
                          <w:sz w:val="24"/>
                        </w:rPr>
                        <w:t xml:space="preserve"> concerns.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E62722C" wp14:editId="71C2B0BD">
                <wp:simplePos x="0" y="0"/>
                <wp:positionH relativeFrom="margin">
                  <wp:align>left</wp:align>
                </wp:positionH>
                <wp:positionV relativeFrom="paragraph">
                  <wp:posOffset>5744845</wp:posOffset>
                </wp:positionV>
                <wp:extent cx="3905250" cy="478155"/>
                <wp:effectExtent l="0" t="0" r="19050" b="1714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0" cy="47815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B2F" w:rsidRPr="00CC7A63" w:rsidRDefault="009148D8" w:rsidP="009148D8">
                            <w:pPr>
                              <w:pStyle w:val="ListParagraph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T</w:t>
                            </w:r>
                            <w:r w:rsidR="00230B2F" w:rsidRPr="00CC7A63">
                              <w:rPr>
                                <w:color w:val="FFFFFF" w:themeColor="background1"/>
                                <w:sz w:val="24"/>
                              </w:rPr>
                              <w:t>est a component of fitness.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2722C" id="_x0000_s1030" type="#_x0000_t202" style="position:absolute;margin-left:0;margin-top:452.35pt;width:307.5pt;height:37.65pt;z-index:2516776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" fillcolor="#002060">
                <v:textbox>
                  <w:txbxContent>
                    <w:p w:rsidR="00230B2F" w:rsidRPr="00CC7A63" w:rsidRDefault="009148D8" w:rsidP="009148D8">
                      <w:pPr>
                        <w:pStyle w:val="ListParagraph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T</w:t>
                      </w:r>
                      <w:r w:rsidR="00230B2F" w:rsidRPr="00CC7A63">
                        <w:rPr>
                          <w:color w:val="FFFFFF" w:themeColor="background1"/>
                          <w:sz w:val="24"/>
                        </w:rPr>
                        <w:t>est a component of fitness.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3DF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E62722C" wp14:editId="71C2B0BD">
                <wp:simplePos x="0" y="0"/>
                <wp:positionH relativeFrom="column">
                  <wp:posOffset>4218851</wp:posOffset>
                </wp:positionH>
                <wp:positionV relativeFrom="paragraph">
                  <wp:posOffset>603782</wp:posOffset>
                </wp:positionV>
                <wp:extent cx="5550196" cy="346075"/>
                <wp:effectExtent l="0" t="0" r="12700" b="158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0196" cy="3460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B2F" w:rsidRPr="009148D8" w:rsidRDefault="00230B2F" w:rsidP="009148D8">
                            <w:p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 w:rsidRPr="009148D8">
                              <w:rPr>
                                <w:color w:val="FFFFFF" w:themeColor="background1"/>
                                <w:sz w:val="24"/>
                              </w:rPr>
                              <w:t>Comp</w:t>
                            </w:r>
                            <w:r w:rsidR="009148D8">
                              <w:rPr>
                                <w:color w:val="FFFFFF" w:themeColor="background1"/>
                                <w:sz w:val="24"/>
                              </w:rPr>
                              <w:t>onent of Fitness and a sporting example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2722C" id="_x0000_s1031" type="#_x0000_t202" style="position:absolute;margin-left:332.2pt;margin-top:47.55pt;width:437pt;height:27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" fillcolor="#002060">
                <v:textbox>
                  <w:txbxContent>
                    <w:p w:rsidR="00230B2F" w:rsidRPr="009148D8" w:rsidRDefault="00230B2F" w:rsidP="009148D8">
                      <w:pPr>
                        <w:rPr>
                          <w:color w:val="FFFFFF" w:themeColor="background1"/>
                          <w:sz w:val="24"/>
                        </w:rPr>
                      </w:pPr>
                      <w:r w:rsidRPr="009148D8">
                        <w:rPr>
                          <w:color w:val="FFFFFF" w:themeColor="background1"/>
                          <w:sz w:val="24"/>
                        </w:rPr>
                        <w:t>Comp</w:t>
                      </w:r>
                      <w:r w:rsidR="009148D8">
                        <w:rPr>
                          <w:color w:val="FFFFFF" w:themeColor="background1"/>
                          <w:sz w:val="24"/>
                        </w:rPr>
                        <w:t>onent of Fitness and a sporting example</w:t>
                      </w:r>
                    </w:p>
                  </w:txbxContent>
                </v:textbox>
              </v:shape>
            </w:pict>
          </mc:Fallback>
        </mc:AlternateContent>
      </w:r>
      <w:r w:rsidR="007B3DFB" w:rsidRPr="00257C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44D6E59E" wp14:editId="0333B4F2">
                <wp:simplePos x="0" y="0"/>
                <wp:positionH relativeFrom="margin">
                  <wp:posOffset>8471535</wp:posOffset>
                </wp:positionH>
                <wp:positionV relativeFrom="paragraph">
                  <wp:posOffset>2145030</wp:posOffset>
                </wp:positionV>
                <wp:extent cx="1623060" cy="467360"/>
                <wp:effectExtent l="0" t="0" r="15240" b="2794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060" cy="4673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30B2F" w:rsidRDefault="007B3DFB" w:rsidP="007B3DFB">
                            <w:pPr>
                              <w:jc w:val="center"/>
                            </w:pPr>
                            <w:r>
                              <w:t>Coordination, Speed, Balance, Reaction Time.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6E59E" id="_x0000_s1030" type="#_x0000_t202" style="position:absolute;margin-left:667.05pt;margin-top:168.9pt;width:127.8pt;height:36.8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" fillcolor="window" strokecolor="#002060" strokeweight="1pt">
                <v:textbox>
                  <w:txbxContent>
                    <w:p w:rsidR="00230B2F" w:rsidRDefault="007B3DFB" w:rsidP="007B3DFB">
                      <w:pPr>
                        <w:jc w:val="center"/>
                      </w:pPr>
                      <w:r>
                        <w:t>Coordination, Speed, Balance, Reaction Time.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3DFB" w:rsidRPr="00257C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78457EC" wp14:editId="2B2DE05D">
                <wp:simplePos x="0" y="0"/>
                <wp:positionH relativeFrom="margin">
                  <wp:posOffset>6196330</wp:posOffset>
                </wp:positionH>
                <wp:positionV relativeFrom="paragraph">
                  <wp:posOffset>2134870</wp:posOffset>
                </wp:positionV>
                <wp:extent cx="1623060" cy="446405"/>
                <wp:effectExtent l="0" t="0" r="15240" b="1079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060" cy="4464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30B2F" w:rsidRDefault="007B3DFB" w:rsidP="007B3DFB">
                            <w:pPr>
                              <w:jc w:val="center"/>
                            </w:pPr>
                            <w:r>
                              <w:t>Muscular Strength and Endurance and Power.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457EC" id="_x0000_s1031" type="#_x0000_t202" style="position:absolute;margin-left:487.9pt;margin-top:168.1pt;width:127.8pt;height:35.1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" fillcolor="window" strokecolor="#002060" strokeweight="1pt">
                <v:textbox>
                  <w:txbxContent>
                    <w:p w:rsidR="00230B2F" w:rsidRDefault="007B3DFB" w:rsidP="007B3DFB">
                      <w:pPr>
                        <w:jc w:val="center"/>
                      </w:pPr>
                      <w:r>
                        <w:t>Muscular Strength and Endurance and Power.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3DF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>
                <wp:simplePos x="0" y="0"/>
                <wp:positionH relativeFrom="margin">
                  <wp:posOffset>4208145</wp:posOffset>
                </wp:positionH>
                <wp:positionV relativeFrom="paragraph">
                  <wp:posOffset>2124075</wp:posOffset>
                </wp:positionV>
                <wp:extent cx="1623060" cy="435610"/>
                <wp:effectExtent l="0" t="0" r="15240" b="2159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060" cy="43561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206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0B2F" w:rsidRDefault="007B3DFB" w:rsidP="007B3DFB">
                            <w:pPr>
                              <w:jc w:val="center"/>
                            </w:pPr>
                            <w:r>
                              <w:t>Agility, Coordination, Speed and Power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31.35pt;margin-top:167.25pt;width:127.8pt;height:34.3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" fillcolor="white [3201]" strokecolor="#002060" strokeweight="1pt">
                <v:textbox>
                  <w:txbxContent>
                    <w:p w:rsidR="00230B2F" w:rsidRDefault="007B3DFB" w:rsidP="007B3DFB">
                      <w:pPr>
                        <w:jc w:val="center"/>
                      </w:pPr>
                      <w:r>
                        <w:t>Agility, Coordination, Speed and Power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47AAB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-13685</wp:posOffset>
            </wp:positionV>
            <wp:extent cx="1762125" cy="571500"/>
            <wp:effectExtent l="0" t="0" r="9525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47A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427990</wp:posOffset>
                </wp:positionV>
                <wp:extent cx="4051300" cy="488315"/>
                <wp:effectExtent l="0" t="0" r="25400" b="260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0" cy="48831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B2F" w:rsidRPr="009148D8" w:rsidRDefault="009148D8" w:rsidP="009148D8">
                            <w:p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>C</w:t>
                            </w:r>
                            <w:bookmarkStart w:id="0" w:name="_GoBack"/>
                            <w:bookmarkEnd w:id="0"/>
                            <w:r w:rsidR="00230B2F" w:rsidRPr="009148D8">
                              <w:rPr>
                                <w:color w:val="FFFFFF" w:themeColor="background1"/>
                                <w:sz w:val="24"/>
                              </w:rPr>
                              <w:t>omponents of fitness and their definitions.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0;margin-top:33.7pt;width:319pt;height:38.4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" fillcolor="#002060">
                <v:textbox>
                  <w:txbxContent>
                    <w:p w:rsidR="00230B2F" w:rsidRPr="009148D8" w:rsidRDefault="009148D8" w:rsidP="009148D8">
                      <w:pPr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>C</w:t>
                      </w:r>
                      <w:bookmarkStart w:id="1" w:name="_GoBack"/>
                      <w:bookmarkEnd w:id="1"/>
                      <w:r w:rsidR="00230B2F" w:rsidRPr="009148D8">
                        <w:rPr>
                          <w:color w:val="FFFFFF" w:themeColor="background1"/>
                          <w:sz w:val="24"/>
                        </w:rPr>
                        <w:t>omponents of fitness and their definitions.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7A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1AD5898" wp14:editId="222CABDE">
                <wp:simplePos x="0" y="0"/>
                <wp:positionH relativeFrom="margin">
                  <wp:align>left</wp:align>
                </wp:positionH>
                <wp:positionV relativeFrom="paragraph">
                  <wp:posOffset>-24371</wp:posOffset>
                </wp:positionV>
                <wp:extent cx="8458200" cy="45720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0" cy="4572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B2F" w:rsidRPr="00E87574" w:rsidRDefault="00230B2F" w:rsidP="00B833A1">
                            <w:pPr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F41716">
                              <w:rPr>
                                <w:color w:val="FFD966" w:themeColor="accent4" w:themeTint="99"/>
                                <w:sz w:val="36"/>
                              </w:rPr>
                              <w:t xml:space="preserve">PHYSICAL EDUCATION </w:t>
                            </w:r>
                            <w:r w:rsidRPr="00E87574">
                              <w:rPr>
                                <w:color w:val="FFFFFF" w:themeColor="background1"/>
                                <w:sz w:val="36"/>
                              </w:rPr>
                              <w:t xml:space="preserve">–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</w:rPr>
                              <w:t>Components of Fitness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D5898" id="_x0000_s1034" type="#_x0000_t202" style="position:absolute;margin-left:0;margin-top:-1.9pt;width:666pt;height:36pt;z-index:2516848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" fillcolor="#002060">
                <v:textbox>
                  <w:txbxContent>
                    <w:p w:rsidR="00230B2F" w:rsidRPr="00E87574" w:rsidRDefault="00230B2F" w:rsidP="00B833A1">
                      <w:pPr>
                        <w:rPr>
                          <w:color w:val="FFFFFF" w:themeColor="background1"/>
                          <w:sz w:val="36"/>
                        </w:rPr>
                      </w:pPr>
                      <w:r w:rsidRPr="00F41716">
                        <w:rPr>
                          <w:color w:val="FFD966" w:themeColor="accent4" w:themeTint="99"/>
                          <w:sz w:val="36"/>
                        </w:rPr>
                        <w:t xml:space="preserve">PHYSICAL EDUCATION </w:t>
                      </w:r>
                      <w:r w:rsidRPr="00E87574">
                        <w:rPr>
                          <w:color w:val="FFFFFF" w:themeColor="background1"/>
                          <w:sz w:val="36"/>
                        </w:rPr>
                        <w:t xml:space="preserve">– </w:t>
                      </w:r>
                      <w:r>
                        <w:rPr>
                          <w:color w:val="FFFFFF" w:themeColor="background1"/>
                          <w:sz w:val="36"/>
                        </w:rPr>
                        <w:t>Components of Fitness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0B2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967740</wp:posOffset>
                </wp:positionV>
                <wp:extent cx="4025900" cy="4729480"/>
                <wp:effectExtent l="0" t="0" r="12700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0" cy="4729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B2F" w:rsidRPr="00230B2F" w:rsidRDefault="00230B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>Cardiovascular Fitness</w:t>
                            </w:r>
                            <w:r w:rsidRPr="00230B2F">
                              <w:rPr>
                                <w:sz w:val="24"/>
                              </w:rPr>
                              <w:t>- The ability to work the entire body for long periods of time without tiring.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Muscular Endurance- </w:t>
                            </w:r>
                            <w:r w:rsidRPr="00230B2F">
                              <w:rPr>
                                <w:sz w:val="24"/>
                              </w:rPr>
                              <w:t>To work the same muscle over and over without tiring.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Muscular Strength- </w:t>
                            </w:r>
                            <w:r w:rsidRPr="00230B2F">
                              <w:rPr>
                                <w:sz w:val="24"/>
                              </w:rPr>
                              <w:t>The maximum amount of force a muscle can exert in one movement.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>Flexibility</w:t>
                            </w:r>
                            <w:r w:rsidRPr="00230B2F">
                              <w:rPr>
                                <w:sz w:val="24"/>
                              </w:rPr>
                              <w:t>- The range of movement at a joint.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Power- </w:t>
                            </w:r>
                            <w:r w:rsidRPr="00230B2F">
                              <w:rPr>
                                <w:sz w:val="24"/>
                              </w:rPr>
                              <w:t>The combination of strength and speed.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Agility- </w:t>
                            </w:r>
                            <w:r w:rsidRPr="00230B2F">
                              <w:rPr>
                                <w:sz w:val="24"/>
                              </w:rPr>
                              <w:t>The ability to change direction at speed.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Balance- </w:t>
                            </w:r>
                            <w:r w:rsidRPr="00230B2F">
                              <w:rPr>
                                <w:sz w:val="24"/>
                              </w:rPr>
                              <w:t>The ability of the performer to retain their centre of mass over their base of support without falling.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Coordination- </w:t>
                            </w:r>
                            <w:r w:rsidRPr="00230B2F">
                              <w:rPr>
                                <w:sz w:val="24"/>
                              </w:rPr>
                              <w:t>The ability to move two or more body parts at the same time.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Reaction Time- </w:t>
                            </w:r>
                            <w:r w:rsidRPr="00230B2F">
                              <w:rPr>
                                <w:sz w:val="24"/>
                              </w:rPr>
                              <w:t>The time between the presentation of a stimulus and movement.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Speed- </w:t>
                            </w:r>
                            <w:r w:rsidRPr="00230B2F">
                              <w:rPr>
                                <w:sz w:val="24"/>
                              </w:rPr>
                              <w:t>The ability to cover a distance in the shortest time possible.</w:t>
                            </w:r>
                          </w:p>
                          <w:p w:rsidR="00230B2F" w:rsidRPr="00230B2F" w:rsidRDefault="00230B2F" w:rsidP="0056672F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230B2F">
                              <w:rPr>
                                <w:b/>
                                <w:sz w:val="24"/>
                              </w:rPr>
                              <w:t xml:space="preserve">Body Composition- </w:t>
                            </w:r>
                            <w:r w:rsidRPr="00230B2F">
                              <w:rPr>
                                <w:sz w:val="24"/>
                              </w:rPr>
                              <w:t>The % of fat, muscle and bone.</w:t>
                            </w:r>
                          </w:p>
                          <w:p w:rsidR="00230B2F" w:rsidRPr="0056672F" w:rsidRDefault="00230B2F" w:rsidP="0056672F">
                            <w:pPr>
                              <w:rPr>
                                <w:b/>
                              </w:rPr>
                            </w:pPr>
                          </w:p>
                          <w:p w:rsidR="00230B2F" w:rsidRPr="0056672F" w:rsidRDefault="00230B2F" w:rsidP="0056672F">
                            <w:pPr>
                              <w:rPr>
                                <w:b/>
                              </w:rPr>
                            </w:pPr>
                          </w:p>
                          <w:p w:rsidR="00230B2F" w:rsidRPr="0056672F" w:rsidRDefault="00230B2F" w:rsidP="0056672F"/>
                          <w:p w:rsidR="00230B2F" w:rsidRPr="0056672F" w:rsidRDefault="00230B2F" w:rsidP="0056672F">
                            <w:pPr>
                              <w:rPr>
                                <w:b/>
                              </w:rPr>
                            </w:pPr>
                          </w:p>
                          <w:p w:rsidR="00230B2F" w:rsidRDefault="00230B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0;margin-top:76.2pt;width:317pt;height:372.4pt;z-index:2516869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">
                <v:textbox>
                  <w:txbxContent>
                    <w:p w:rsidR="00230B2F" w:rsidRPr="00230B2F" w:rsidRDefault="00230B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>Cardiovascular Fitness</w:t>
                      </w:r>
                      <w:r w:rsidRPr="00230B2F">
                        <w:rPr>
                          <w:sz w:val="24"/>
                        </w:rPr>
                        <w:t>- The ability to work the entire body for long periods of time without tiring.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Muscular Endurance- </w:t>
                      </w:r>
                      <w:r w:rsidRPr="00230B2F">
                        <w:rPr>
                          <w:sz w:val="24"/>
                        </w:rPr>
                        <w:t>To work the same muscle over and over without tiring.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Muscular Strength- </w:t>
                      </w:r>
                      <w:r w:rsidRPr="00230B2F">
                        <w:rPr>
                          <w:sz w:val="24"/>
                        </w:rPr>
                        <w:t>The maximum amount of force a muscle can exert in one movement.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>Flexibility</w:t>
                      </w:r>
                      <w:r w:rsidRPr="00230B2F">
                        <w:rPr>
                          <w:sz w:val="24"/>
                        </w:rPr>
                        <w:t>- The range of movement at a joint.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Power- </w:t>
                      </w:r>
                      <w:r w:rsidRPr="00230B2F">
                        <w:rPr>
                          <w:sz w:val="24"/>
                        </w:rPr>
                        <w:t>The combination of strength and speed.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Agility- </w:t>
                      </w:r>
                      <w:r w:rsidRPr="00230B2F">
                        <w:rPr>
                          <w:sz w:val="24"/>
                        </w:rPr>
                        <w:t>The ability to change direction at speed.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Balance- </w:t>
                      </w:r>
                      <w:r w:rsidRPr="00230B2F">
                        <w:rPr>
                          <w:sz w:val="24"/>
                        </w:rPr>
                        <w:t>The ability of the performer to retain their centre of mass over their base of support without falling.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Coordination- </w:t>
                      </w:r>
                      <w:r w:rsidRPr="00230B2F">
                        <w:rPr>
                          <w:sz w:val="24"/>
                        </w:rPr>
                        <w:t>The ability to move two or more body parts at the same time.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Reaction Time- </w:t>
                      </w:r>
                      <w:r w:rsidRPr="00230B2F">
                        <w:rPr>
                          <w:sz w:val="24"/>
                        </w:rPr>
                        <w:t>The time between the presentation of a stimulus and movement.</w:t>
                      </w:r>
                    </w:p>
                    <w:p w:rsidR="00230B2F" w:rsidRPr="00230B2F" w:rsidRDefault="00230B2F" w:rsidP="0056672F">
                      <w:pPr>
                        <w:rPr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Speed- </w:t>
                      </w:r>
                      <w:r w:rsidRPr="00230B2F">
                        <w:rPr>
                          <w:sz w:val="24"/>
                        </w:rPr>
                        <w:t>The ability to cover a distance in the shortest time possible.</w:t>
                      </w:r>
                    </w:p>
                    <w:p w:rsidR="00230B2F" w:rsidRPr="00230B2F" w:rsidRDefault="00230B2F" w:rsidP="0056672F">
                      <w:pPr>
                        <w:rPr>
                          <w:b/>
                          <w:sz w:val="24"/>
                        </w:rPr>
                      </w:pPr>
                      <w:r w:rsidRPr="00230B2F">
                        <w:rPr>
                          <w:b/>
                          <w:sz w:val="24"/>
                        </w:rPr>
                        <w:t xml:space="preserve">Body Composition- </w:t>
                      </w:r>
                      <w:r w:rsidRPr="00230B2F">
                        <w:rPr>
                          <w:sz w:val="24"/>
                        </w:rPr>
                        <w:t>The % of fat, muscle and bone.</w:t>
                      </w:r>
                    </w:p>
                    <w:p w:rsidR="00230B2F" w:rsidRPr="0056672F" w:rsidRDefault="00230B2F" w:rsidP="0056672F">
                      <w:pPr>
                        <w:rPr>
                          <w:b/>
                        </w:rPr>
                      </w:pPr>
                    </w:p>
                    <w:p w:rsidR="00230B2F" w:rsidRPr="0056672F" w:rsidRDefault="00230B2F" w:rsidP="0056672F">
                      <w:pPr>
                        <w:rPr>
                          <w:b/>
                        </w:rPr>
                      </w:pPr>
                    </w:p>
                    <w:p w:rsidR="00230B2F" w:rsidRPr="0056672F" w:rsidRDefault="00230B2F" w:rsidP="0056672F"/>
                    <w:p w:rsidR="00230B2F" w:rsidRPr="0056672F" w:rsidRDefault="00230B2F" w:rsidP="0056672F">
                      <w:pPr>
                        <w:rPr>
                          <w:b/>
                        </w:rPr>
                      </w:pPr>
                    </w:p>
                    <w:p w:rsidR="00230B2F" w:rsidRDefault="00230B2F"/>
                  </w:txbxContent>
                </v:textbox>
                <w10:wrap type="square" anchorx="margin"/>
              </v:shape>
            </w:pict>
          </mc:Fallback>
        </mc:AlternateContent>
      </w:r>
      <w:r w:rsidR="00230B2F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4215765</wp:posOffset>
            </wp:positionH>
            <wp:positionV relativeFrom="margin">
              <wp:posOffset>967740</wp:posOffset>
            </wp:positionV>
            <wp:extent cx="1623695" cy="10553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745" t="32505" r="22786" b="50183"/>
                    <a:stretch/>
                  </pic:blipFill>
                  <pic:spPr bwMode="auto">
                    <a:xfrm>
                      <a:off x="0" y="0"/>
                      <a:ext cx="1623695" cy="1055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0B2F"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posOffset>8497132</wp:posOffset>
            </wp:positionH>
            <wp:positionV relativeFrom="margin">
              <wp:posOffset>961390</wp:posOffset>
            </wp:positionV>
            <wp:extent cx="1559560" cy="1101725"/>
            <wp:effectExtent l="0" t="0" r="2540" b="317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60" t="38525" r="53785" b="46170"/>
                    <a:stretch/>
                  </pic:blipFill>
                  <pic:spPr bwMode="auto">
                    <a:xfrm>
                      <a:off x="0" y="0"/>
                      <a:ext cx="1559560" cy="110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0B2F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6195300</wp:posOffset>
            </wp:positionH>
            <wp:positionV relativeFrom="margin">
              <wp:posOffset>960930</wp:posOffset>
            </wp:positionV>
            <wp:extent cx="1623060" cy="1102360"/>
            <wp:effectExtent l="0" t="0" r="0" b="254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65" t="29408" r="41961" b="53185"/>
                    <a:stretch/>
                  </pic:blipFill>
                  <pic:spPr bwMode="auto">
                    <a:xfrm>
                      <a:off x="0" y="0"/>
                      <a:ext cx="1623060" cy="1102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0B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8039100</wp:posOffset>
                </wp:positionH>
                <wp:positionV relativeFrom="paragraph">
                  <wp:posOffset>5517339</wp:posOffset>
                </wp:positionV>
                <wp:extent cx="1623695" cy="393898"/>
                <wp:effectExtent l="0" t="0" r="14605" b="2540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695" cy="393898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754A33" id="Rounded Rectangle 27" o:spid="_x0000_s1026" style="position:absolute;margin-left:633pt;margin-top:434.45pt;width:127.85pt;height:31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" fillcolor="white [3212]" strokecolor="white [3212]" strokeweight="1pt">
                <v:stroke joinstyle="miter"/>
              </v:roundrect>
            </w:pict>
          </mc:Fallback>
        </mc:AlternateContent>
      </w:r>
    </w:p>
    <w:sectPr w:rsidR="001066A2" w:rsidSect="00230B2F">
      <w:pgSz w:w="16838" w:h="11906" w:orient="landscape"/>
      <w:pgMar w:top="238" w:right="244" w:bottom="24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62118"/>
    <w:multiLevelType w:val="hybridMultilevel"/>
    <w:tmpl w:val="3C1672B6"/>
    <w:lvl w:ilvl="0" w:tplc="6A941C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F7F16"/>
    <w:multiLevelType w:val="hybridMultilevel"/>
    <w:tmpl w:val="574A098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9479C"/>
    <w:multiLevelType w:val="hybridMultilevel"/>
    <w:tmpl w:val="924CD2C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72DC8"/>
    <w:multiLevelType w:val="hybridMultilevel"/>
    <w:tmpl w:val="C44082F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3C31B3"/>
    <w:multiLevelType w:val="hybridMultilevel"/>
    <w:tmpl w:val="BAC24330"/>
    <w:lvl w:ilvl="0" w:tplc="8230F7E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A803EE"/>
    <w:multiLevelType w:val="hybridMultilevel"/>
    <w:tmpl w:val="38EAD6B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550A2"/>
    <w:multiLevelType w:val="hybridMultilevel"/>
    <w:tmpl w:val="F5D44844"/>
    <w:lvl w:ilvl="0" w:tplc="E28A5A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36FAE"/>
    <w:multiLevelType w:val="hybridMultilevel"/>
    <w:tmpl w:val="4F7001D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2246B4"/>
    <w:multiLevelType w:val="hybridMultilevel"/>
    <w:tmpl w:val="7B225E4C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2439DB"/>
    <w:multiLevelType w:val="hybridMultilevel"/>
    <w:tmpl w:val="8542A8E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7443"/>
    <w:multiLevelType w:val="hybridMultilevel"/>
    <w:tmpl w:val="DF0A1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9"/>
  </w:num>
  <w:num w:numId="7">
    <w:abstractNumId w:val="2"/>
  </w:num>
  <w:num w:numId="8">
    <w:abstractNumId w:val="1"/>
  </w:num>
  <w:num w:numId="9">
    <w:abstractNumId w:val="10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EA"/>
    <w:rsid w:val="000A482A"/>
    <w:rsid w:val="001034D7"/>
    <w:rsid w:val="001066A2"/>
    <w:rsid w:val="001301FE"/>
    <w:rsid w:val="00147AAB"/>
    <w:rsid w:val="001E3BCB"/>
    <w:rsid w:val="00230B2F"/>
    <w:rsid w:val="00257C27"/>
    <w:rsid w:val="003B48D2"/>
    <w:rsid w:val="004A334D"/>
    <w:rsid w:val="004D48D7"/>
    <w:rsid w:val="005131BF"/>
    <w:rsid w:val="00536A25"/>
    <w:rsid w:val="0056672F"/>
    <w:rsid w:val="005A3F7A"/>
    <w:rsid w:val="005B1E18"/>
    <w:rsid w:val="005D6AAD"/>
    <w:rsid w:val="006E0826"/>
    <w:rsid w:val="007B3DFB"/>
    <w:rsid w:val="007C56D7"/>
    <w:rsid w:val="008B0EAF"/>
    <w:rsid w:val="009148D8"/>
    <w:rsid w:val="00AE49EA"/>
    <w:rsid w:val="00B833A1"/>
    <w:rsid w:val="00C475C7"/>
    <w:rsid w:val="00CC7A63"/>
    <w:rsid w:val="00DF5E51"/>
    <w:rsid w:val="00E87574"/>
    <w:rsid w:val="00F15720"/>
    <w:rsid w:val="00F4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42834"/>
  <w15:chartTrackingRefBased/>
  <w15:docId w15:val="{E2245830-7FA6-4028-B12A-6B9170EF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82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6672F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A3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0B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B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9BD592C7</Template>
  <TotalTime>72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Eston, Robert</dc:creator>
  <cp:keywords/>
  <dc:description/>
  <cp:lastModifiedBy>Administrator</cp:lastModifiedBy>
  <cp:revision>11</cp:revision>
  <cp:lastPrinted>2019-07-11T09:49:00Z</cp:lastPrinted>
  <dcterms:created xsi:type="dcterms:W3CDTF">2017-11-30T07:43:00Z</dcterms:created>
  <dcterms:modified xsi:type="dcterms:W3CDTF">2020-03-31T07:27:00Z</dcterms:modified>
</cp:coreProperties>
</file>