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09D" w:rsidRDefault="00F60C7D" w:rsidP="001C353A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 w:rsidRPr="00C3375B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C49B4" wp14:editId="6B045993">
                <wp:simplePos x="0" y="0"/>
                <wp:positionH relativeFrom="margin">
                  <wp:posOffset>1160060</wp:posOffset>
                </wp:positionH>
                <wp:positionV relativeFrom="paragraph">
                  <wp:posOffset>-573206</wp:posOffset>
                </wp:positionV>
                <wp:extent cx="5336274" cy="409433"/>
                <wp:effectExtent l="0" t="0" r="1714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274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335" w:rsidRPr="009F037A" w:rsidRDefault="008C4335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8 Italian Knowledge Organiser. Summer Half Term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C4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35pt;margin-top:-45.15pt;width:420.2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">
                <v:textbox>
                  <w:txbxContent>
                    <w:p w:rsidR="008C4335" w:rsidRPr="009F037A" w:rsidRDefault="008C4335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8 Italian Knowledge Organiser. Summer Half Term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375B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90FC222" wp14:editId="4C9766CC">
            <wp:simplePos x="0" y="0"/>
            <wp:positionH relativeFrom="margin">
              <wp:align>left</wp:align>
            </wp:positionH>
            <wp:positionV relativeFrom="paragraph">
              <wp:posOffset>-777231</wp:posOffset>
            </wp:positionV>
            <wp:extent cx="1146412" cy="777028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412" cy="7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53A">
        <w:rPr>
          <w:b/>
          <w:sz w:val="24"/>
          <w:szCs w:val="24"/>
          <w:u w:val="single"/>
        </w:rPr>
        <w:t xml:space="preserve"> </w:t>
      </w:r>
      <w:r w:rsidR="009F037A" w:rsidRPr="00C3375B">
        <w:rPr>
          <w:b/>
          <w:sz w:val="24"/>
          <w:szCs w:val="24"/>
          <w:u w:val="single"/>
        </w:rPr>
        <w:t>Section A</w:t>
      </w:r>
    </w:p>
    <w:p w:rsid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Una gita</w:t>
      </w:r>
      <w:r w:rsidRPr="005E632C">
        <w:rPr>
          <w:sz w:val="24"/>
          <w:szCs w:val="24"/>
        </w:rPr>
        <w:t xml:space="preserve"> = a trip</w:t>
      </w:r>
      <w:r>
        <w:rPr>
          <w:sz w:val="24"/>
          <w:szCs w:val="24"/>
        </w:rPr>
        <w:t xml:space="preserve"> (day trip)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Una escursione</w:t>
      </w:r>
      <w:r>
        <w:rPr>
          <w:sz w:val="24"/>
          <w:szCs w:val="24"/>
        </w:rPr>
        <w:t xml:space="preserve"> =                    an excursion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Un turista</w:t>
      </w:r>
      <w:r w:rsidRPr="005E632C">
        <w:rPr>
          <w:sz w:val="24"/>
          <w:szCs w:val="24"/>
        </w:rPr>
        <w:t xml:space="preserve"> = a tourist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I turisti</w:t>
      </w:r>
      <w:r w:rsidRPr="005E632C">
        <w:rPr>
          <w:sz w:val="24"/>
          <w:szCs w:val="24"/>
        </w:rPr>
        <w:t xml:space="preserve"> = tourists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Andare</w:t>
      </w:r>
      <w:r w:rsidRPr="005E632C">
        <w:rPr>
          <w:sz w:val="24"/>
          <w:szCs w:val="24"/>
        </w:rPr>
        <w:t xml:space="preserve"> = to go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Vado</w:t>
      </w:r>
      <w:r w:rsidRPr="005E632C">
        <w:rPr>
          <w:sz w:val="24"/>
          <w:szCs w:val="24"/>
        </w:rPr>
        <w:t xml:space="preserve"> = I go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Vanno</w:t>
      </w:r>
      <w:r w:rsidRPr="005E632C">
        <w:rPr>
          <w:sz w:val="24"/>
          <w:szCs w:val="24"/>
        </w:rPr>
        <w:t xml:space="preserve"> = they go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Vedere</w:t>
      </w:r>
      <w:r w:rsidRPr="005E632C">
        <w:rPr>
          <w:sz w:val="24"/>
          <w:szCs w:val="24"/>
        </w:rPr>
        <w:t xml:space="preserve"> = to see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Visitare</w:t>
      </w:r>
      <w:r w:rsidRPr="005E632C">
        <w:rPr>
          <w:sz w:val="24"/>
          <w:szCs w:val="24"/>
        </w:rPr>
        <w:t xml:space="preserve"> = to visit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Comprare</w:t>
      </w:r>
      <w:r w:rsidRPr="005E632C">
        <w:rPr>
          <w:sz w:val="24"/>
          <w:szCs w:val="24"/>
        </w:rPr>
        <w:t xml:space="preserve"> = to buy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Fare un foto</w:t>
      </w:r>
      <w:r w:rsidRPr="005E632C">
        <w:rPr>
          <w:sz w:val="24"/>
          <w:szCs w:val="24"/>
        </w:rPr>
        <w:t xml:space="preserve"> = to take a photo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I monumenti</w:t>
      </w:r>
      <w:r w:rsidRPr="005E632C">
        <w:rPr>
          <w:sz w:val="24"/>
          <w:szCs w:val="24"/>
        </w:rPr>
        <w:t xml:space="preserve"> = monuments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I musei</w:t>
      </w:r>
      <w:r w:rsidRPr="005E632C">
        <w:rPr>
          <w:sz w:val="24"/>
          <w:szCs w:val="24"/>
        </w:rPr>
        <w:t xml:space="preserve"> = museums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Un palazzo</w:t>
      </w:r>
      <w:r w:rsidRPr="005E632C">
        <w:rPr>
          <w:sz w:val="24"/>
          <w:szCs w:val="24"/>
        </w:rPr>
        <w:t xml:space="preserve"> = a palace</w:t>
      </w:r>
      <w:r>
        <w:rPr>
          <w:sz w:val="24"/>
          <w:szCs w:val="24"/>
        </w:rPr>
        <w:t>/ royal building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Un castello</w:t>
      </w:r>
      <w:r w:rsidRPr="005E632C">
        <w:rPr>
          <w:sz w:val="24"/>
          <w:szCs w:val="24"/>
        </w:rPr>
        <w:t xml:space="preserve"> = a castle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Un ponte</w:t>
      </w:r>
      <w:r w:rsidRPr="005E632C">
        <w:rPr>
          <w:sz w:val="24"/>
          <w:szCs w:val="24"/>
        </w:rPr>
        <w:t xml:space="preserve"> = a bridge</w:t>
      </w:r>
    </w:p>
    <w:p w:rsidR="005E632C" w:rsidRPr="005E632C" w:rsidRDefault="005E632C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E632C">
        <w:rPr>
          <w:b/>
          <w:sz w:val="24"/>
          <w:szCs w:val="24"/>
        </w:rPr>
        <w:t>I negozi</w:t>
      </w:r>
      <w:r w:rsidRPr="005E632C">
        <w:rPr>
          <w:sz w:val="24"/>
          <w:szCs w:val="24"/>
        </w:rPr>
        <w:t xml:space="preserve"> = shops</w:t>
      </w:r>
    </w:p>
    <w:p w:rsidR="001C353A" w:rsidRDefault="006F7034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 xml:space="preserve">Section </w:t>
      </w:r>
      <w:r w:rsidR="002001C7" w:rsidRPr="00C3375B">
        <w:rPr>
          <w:rFonts w:cstheme="minorHAnsi"/>
          <w:b/>
          <w:sz w:val="24"/>
          <w:szCs w:val="24"/>
          <w:u w:val="single"/>
        </w:rPr>
        <w:t>B</w:t>
      </w:r>
    </w:p>
    <w:p w:rsidR="00BE08E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b/>
          <w:sz w:val="24"/>
          <w:szCs w:val="24"/>
          <w:u w:val="single"/>
        </w:rPr>
      </w:pPr>
      <w:r w:rsidRPr="009D3BA9">
        <w:rPr>
          <w:rFonts w:cs="Calibri"/>
          <w:b/>
          <w:sz w:val="24"/>
          <w:szCs w:val="24"/>
          <w:u w:val="single"/>
        </w:rPr>
        <w:t>Stare + gerund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Stare</w:t>
      </w:r>
      <w:r w:rsidRPr="009D3BA9">
        <w:rPr>
          <w:rFonts w:cs="Calibri"/>
          <w:sz w:val="24"/>
          <w:szCs w:val="24"/>
        </w:rPr>
        <w:t xml:space="preserve"> = to be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Sto</w:t>
      </w:r>
      <w:r w:rsidRPr="009D3BA9">
        <w:rPr>
          <w:rFonts w:cs="Calibri"/>
          <w:sz w:val="24"/>
          <w:szCs w:val="24"/>
        </w:rPr>
        <w:t xml:space="preserve"> = I am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Stai</w:t>
      </w:r>
      <w:r w:rsidRPr="009D3BA9">
        <w:rPr>
          <w:rFonts w:cs="Calibri"/>
          <w:sz w:val="24"/>
          <w:szCs w:val="24"/>
        </w:rPr>
        <w:t xml:space="preserve"> = you are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Sta</w:t>
      </w:r>
      <w:r w:rsidRPr="009D3BA9">
        <w:rPr>
          <w:rFonts w:cs="Calibri"/>
          <w:sz w:val="24"/>
          <w:szCs w:val="24"/>
        </w:rPr>
        <w:t xml:space="preserve"> = he/she/it is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Stiamo</w:t>
      </w:r>
      <w:r w:rsidRPr="009D3BA9">
        <w:rPr>
          <w:rFonts w:cs="Calibri"/>
          <w:sz w:val="24"/>
          <w:szCs w:val="24"/>
        </w:rPr>
        <w:t xml:space="preserve"> = we are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State</w:t>
      </w:r>
      <w:r w:rsidRPr="009D3BA9">
        <w:rPr>
          <w:rFonts w:cs="Calibri"/>
          <w:sz w:val="24"/>
          <w:szCs w:val="24"/>
        </w:rPr>
        <w:t xml:space="preserve"> = you (pl) are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Stanno</w:t>
      </w:r>
      <w:r w:rsidRPr="009D3BA9">
        <w:rPr>
          <w:rFonts w:cs="Calibri"/>
          <w:sz w:val="24"/>
          <w:szCs w:val="24"/>
        </w:rPr>
        <w:t xml:space="preserve"> = they are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Mangiando</w:t>
      </w:r>
      <w:r w:rsidRPr="009D3BA9">
        <w:rPr>
          <w:rFonts w:cs="Calibri"/>
          <w:sz w:val="24"/>
          <w:szCs w:val="24"/>
        </w:rPr>
        <w:t xml:space="preserve"> = eating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Andando</w:t>
      </w:r>
      <w:r w:rsidRPr="009D3BA9">
        <w:rPr>
          <w:rFonts w:cs="Calibri"/>
          <w:sz w:val="24"/>
          <w:szCs w:val="24"/>
        </w:rPr>
        <w:t xml:space="preserve"> = going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Parlando</w:t>
      </w:r>
      <w:r w:rsidRPr="009D3BA9">
        <w:rPr>
          <w:rFonts w:cs="Calibri"/>
          <w:sz w:val="24"/>
          <w:szCs w:val="24"/>
        </w:rPr>
        <w:t xml:space="preserve"> = talking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Pensando</w:t>
      </w:r>
      <w:r w:rsidRPr="009D3BA9">
        <w:rPr>
          <w:rFonts w:cs="Calibri"/>
          <w:sz w:val="24"/>
          <w:szCs w:val="24"/>
        </w:rPr>
        <w:t xml:space="preserve"> = thinking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Portando</w:t>
      </w:r>
      <w:r w:rsidRPr="009D3BA9">
        <w:rPr>
          <w:rFonts w:cs="Calibri"/>
          <w:sz w:val="24"/>
          <w:szCs w:val="24"/>
        </w:rPr>
        <w:t xml:space="preserve"> = wearing/carrying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Facendo</w:t>
      </w:r>
      <w:r w:rsidRPr="009D3BA9">
        <w:rPr>
          <w:rFonts w:cs="Calibri"/>
          <w:sz w:val="24"/>
          <w:szCs w:val="24"/>
        </w:rPr>
        <w:t xml:space="preserve"> = doing/making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Giocando</w:t>
      </w:r>
      <w:r w:rsidRPr="009D3BA9">
        <w:rPr>
          <w:rFonts w:cs="Calibri"/>
          <w:sz w:val="24"/>
          <w:szCs w:val="24"/>
        </w:rPr>
        <w:t xml:space="preserve"> = playing</w:t>
      </w:r>
    </w:p>
    <w:p w:rsidR="009D3BA9" w:rsidRP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Lavorando</w:t>
      </w:r>
      <w:r w:rsidRPr="009D3BA9">
        <w:rPr>
          <w:rFonts w:cs="Calibri"/>
          <w:sz w:val="24"/>
          <w:szCs w:val="24"/>
        </w:rPr>
        <w:t xml:space="preserve"> = working</w:t>
      </w:r>
    </w:p>
    <w:p w:rsidR="009D3BA9" w:rsidRDefault="009D3BA9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Scrivendo</w:t>
      </w:r>
      <w:r w:rsidRPr="009D3BA9">
        <w:rPr>
          <w:rFonts w:cs="Calibri"/>
          <w:sz w:val="24"/>
          <w:szCs w:val="24"/>
        </w:rPr>
        <w:t xml:space="preserve"> = writing</w:t>
      </w:r>
    </w:p>
    <w:p w:rsidR="009D3BA9" w:rsidRDefault="009D3BA9" w:rsidP="009D3BA9">
      <w:pPr>
        <w:pBdr>
          <w:right w:val="single" w:sz="4" w:space="4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9D3BA9">
        <w:rPr>
          <w:rFonts w:cs="Calibri"/>
          <w:b/>
          <w:sz w:val="24"/>
          <w:szCs w:val="24"/>
        </w:rPr>
        <w:t>Ridendo</w:t>
      </w:r>
      <w:r>
        <w:rPr>
          <w:rFonts w:cs="Calibri"/>
          <w:sz w:val="24"/>
          <w:szCs w:val="24"/>
        </w:rPr>
        <w:t xml:space="preserve"> = laughing</w:t>
      </w:r>
    </w:p>
    <w:p w:rsidR="00BB71D9" w:rsidRPr="009D3BA9" w:rsidRDefault="002001C7" w:rsidP="008C4335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C3375B">
        <w:rPr>
          <w:rFonts w:cstheme="minorHAnsi"/>
          <w:b/>
          <w:sz w:val="24"/>
          <w:szCs w:val="24"/>
          <w:u w:val="single"/>
        </w:rPr>
        <w:t>Section C</w:t>
      </w:r>
    </w:p>
    <w:p w:rsidR="00BB71D9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Al mare</w:t>
      </w:r>
      <w:r>
        <w:rPr>
          <w:rFonts w:cs="Calibri"/>
          <w:sz w:val="24"/>
          <w:szCs w:val="24"/>
        </w:rPr>
        <w:t xml:space="preserve"> = at the seaside!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Un secchiello e paletta</w:t>
      </w:r>
      <w:r>
        <w:rPr>
          <w:rFonts w:cs="Calibri"/>
          <w:sz w:val="24"/>
          <w:szCs w:val="24"/>
        </w:rPr>
        <w:t xml:space="preserve"> = bucket and spade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Crema solare</w:t>
      </w:r>
      <w:r>
        <w:rPr>
          <w:rFonts w:cs="Calibri"/>
          <w:sz w:val="24"/>
          <w:szCs w:val="24"/>
        </w:rPr>
        <w:t xml:space="preserve"> = sun cream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Ciabatte e sandali</w:t>
      </w:r>
      <w:r>
        <w:rPr>
          <w:rFonts w:cs="Calibri"/>
          <w:sz w:val="24"/>
          <w:szCs w:val="24"/>
        </w:rPr>
        <w:t xml:space="preserve"> = flip-flops and sandals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Telo mare</w:t>
      </w:r>
      <w:r>
        <w:rPr>
          <w:rFonts w:cs="Calibri"/>
          <w:sz w:val="24"/>
          <w:szCs w:val="24"/>
        </w:rPr>
        <w:t xml:space="preserve"> = beach towel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Cappello da sole</w:t>
      </w:r>
      <w:r>
        <w:rPr>
          <w:rFonts w:cs="Calibri"/>
          <w:sz w:val="24"/>
          <w:szCs w:val="24"/>
        </w:rPr>
        <w:t xml:space="preserve"> = sun hat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Costume da bagno</w:t>
      </w:r>
      <w:r>
        <w:rPr>
          <w:rFonts w:cs="Calibri"/>
          <w:sz w:val="24"/>
          <w:szCs w:val="24"/>
        </w:rPr>
        <w:t xml:space="preserve"> = swimming costume/shorts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Borsa spiaggia</w:t>
      </w:r>
      <w:r>
        <w:rPr>
          <w:rFonts w:cs="Calibri"/>
          <w:sz w:val="24"/>
          <w:szCs w:val="24"/>
        </w:rPr>
        <w:t xml:space="preserve"> = beach bag</w:t>
      </w:r>
    </w:p>
    <w:p w:rsidR="008C4335" w:rsidRDefault="00E80EFC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BB71D9">
        <w:rPr>
          <w:rFonts w:cstheme="minorHAnsi"/>
          <w:noProof/>
          <w:sz w:val="28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687D9D" wp14:editId="14A79D25">
                <wp:simplePos x="0" y="0"/>
                <wp:positionH relativeFrom="margin">
                  <wp:posOffset>6715125</wp:posOffset>
                </wp:positionH>
                <wp:positionV relativeFrom="paragraph">
                  <wp:posOffset>210185</wp:posOffset>
                </wp:positionV>
                <wp:extent cx="2714625" cy="213360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21336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335" w:rsidRPr="0029210B" w:rsidRDefault="008C4335" w:rsidP="00BB71D9">
                            <w:pPr>
                              <w:shd w:val="clear" w:color="auto" w:fill="FFF2CC"/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9210B"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8C4335" w:rsidRPr="0029210B" w:rsidRDefault="008C4335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</w:p>
                          <w:p w:rsidR="008C4335" w:rsidRPr="0029210B" w:rsidRDefault="008C4335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B</w:t>
                            </w:r>
                          </w:p>
                          <w:p w:rsidR="008C4335" w:rsidRPr="0029210B" w:rsidRDefault="008C4335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C</w:t>
                            </w:r>
                          </w:p>
                          <w:p w:rsidR="008C4335" w:rsidRPr="00C57087" w:rsidRDefault="008C4335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87D9D" id="_x0000_s1027" type="#_x0000_t202" style="position:absolute;margin-left:528.75pt;margin-top:16.55pt;width:213.75pt;height:16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" fillcolor="#fff2cc">
                <v:textbox>
                  <w:txbxContent>
                    <w:p w:rsidR="008C4335" w:rsidRPr="0029210B" w:rsidRDefault="008C4335" w:rsidP="00BB71D9">
                      <w:pPr>
                        <w:shd w:val="clear" w:color="auto" w:fill="FFF2CC"/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9210B"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8C4335" w:rsidRPr="0029210B" w:rsidRDefault="008C4335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A</w:t>
                      </w:r>
                    </w:p>
                    <w:p w:rsidR="008C4335" w:rsidRPr="0029210B" w:rsidRDefault="008C4335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B</w:t>
                      </w:r>
                    </w:p>
                    <w:p w:rsidR="008C4335" w:rsidRPr="0029210B" w:rsidRDefault="008C4335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C</w:t>
                      </w:r>
                    </w:p>
                    <w:p w:rsidR="008C4335" w:rsidRPr="00C57087" w:rsidRDefault="008C4335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4335" w:rsidRPr="008C4335">
        <w:rPr>
          <w:rFonts w:cs="Calibri"/>
          <w:b/>
          <w:sz w:val="24"/>
          <w:szCs w:val="24"/>
        </w:rPr>
        <w:t>Doposole</w:t>
      </w:r>
      <w:r w:rsidR="008C4335">
        <w:rPr>
          <w:rFonts w:cs="Calibri"/>
          <w:sz w:val="24"/>
          <w:szCs w:val="24"/>
        </w:rPr>
        <w:t xml:space="preserve"> = aftersun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Occhiali da sole</w:t>
      </w:r>
      <w:r>
        <w:rPr>
          <w:rFonts w:cs="Calibri"/>
          <w:sz w:val="24"/>
          <w:szCs w:val="24"/>
        </w:rPr>
        <w:t xml:space="preserve"> = sun glasses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Ciambella</w:t>
      </w:r>
      <w:r>
        <w:rPr>
          <w:rFonts w:cs="Calibri"/>
          <w:sz w:val="24"/>
          <w:szCs w:val="24"/>
        </w:rPr>
        <w:t xml:space="preserve"> = rubber ring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8C4335">
        <w:rPr>
          <w:rFonts w:cs="Calibri"/>
          <w:b/>
          <w:sz w:val="24"/>
          <w:szCs w:val="24"/>
        </w:rPr>
        <w:t>Un materassino</w:t>
      </w:r>
      <w:r>
        <w:rPr>
          <w:rFonts w:cs="Calibri"/>
          <w:sz w:val="24"/>
          <w:szCs w:val="24"/>
        </w:rPr>
        <w:t xml:space="preserve"> = a float/lilo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642643">
        <w:rPr>
          <w:rFonts w:cs="Calibri"/>
          <w:b/>
          <w:sz w:val="24"/>
          <w:szCs w:val="24"/>
        </w:rPr>
        <w:t>Un copricostume</w:t>
      </w:r>
      <w:r>
        <w:rPr>
          <w:rFonts w:cs="Calibri"/>
          <w:sz w:val="24"/>
          <w:szCs w:val="24"/>
        </w:rPr>
        <w:t xml:space="preserve"> = a beachrobe</w:t>
      </w:r>
    </w:p>
    <w:p w:rsidR="008C4335" w:rsidRDefault="008C4335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642643">
        <w:rPr>
          <w:rFonts w:cs="Calibri"/>
          <w:b/>
          <w:sz w:val="24"/>
          <w:szCs w:val="24"/>
        </w:rPr>
        <w:t>Un gelato</w:t>
      </w:r>
      <w:r>
        <w:rPr>
          <w:rFonts w:cs="Calibri"/>
          <w:sz w:val="24"/>
          <w:szCs w:val="24"/>
        </w:rPr>
        <w:t xml:space="preserve"> = an ice-cream </w:t>
      </w:r>
    </w:p>
    <w:p w:rsidR="00642643" w:rsidRPr="008C4335" w:rsidRDefault="00642643" w:rsidP="00BB71D9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 w:rsidRPr="00642643">
        <w:rPr>
          <w:rFonts w:cs="Calibri"/>
          <w:b/>
          <w:sz w:val="24"/>
          <w:szCs w:val="24"/>
        </w:rPr>
        <w:t>Una sedia a sdraio</w:t>
      </w:r>
      <w:r>
        <w:rPr>
          <w:rFonts w:cs="Calibri"/>
          <w:sz w:val="24"/>
          <w:szCs w:val="24"/>
        </w:rPr>
        <w:t xml:space="preserve"> = a sun lounger</w:t>
      </w:r>
    </w:p>
    <w:p w:rsidR="00C403BD" w:rsidRPr="00E80EFC" w:rsidRDefault="00E80EFC" w:rsidP="00CE12A4">
      <w:pPr>
        <w:shd w:val="clear" w:color="auto" w:fill="E2EFD9" w:themeFill="accent6" w:themeFillTint="33"/>
        <w:spacing w:after="0"/>
        <w:rPr>
          <w:rFonts w:cstheme="minorHAnsi"/>
          <w:b/>
          <w:sz w:val="24"/>
          <w:szCs w:val="24"/>
          <w:u w:val="single"/>
        </w:rPr>
      </w:pPr>
      <w:r w:rsidRPr="00BB71D9">
        <w:rPr>
          <w:rFonts w:cstheme="minorHAnsi"/>
          <w:noProof/>
          <w:sz w:val="28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 wp14:anchorId="43408B2F" wp14:editId="1E28699C">
            <wp:simplePos x="0" y="0"/>
            <wp:positionH relativeFrom="margin">
              <wp:posOffset>8240395</wp:posOffset>
            </wp:positionH>
            <wp:positionV relativeFrom="paragraph">
              <wp:posOffset>-542290</wp:posOffset>
            </wp:positionV>
            <wp:extent cx="674370" cy="902335"/>
            <wp:effectExtent l="0" t="0" r="0" b="0"/>
            <wp:wrapNone/>
            <wp:docPr id="5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354" w:rsidRPr="00E80EFC">
        <w:rPr>
          <w:rFonts w:cstheme="minorHAnsi"/>
          <w:b/>
          <w:sz w:val="24"/>
          <w:szCs w:val="24"/>
          <w:u w:val="single"/>
        </w:rPr>
        <w:t>Section D</w:t>
      </w:r>
      <w:r w:rsidR="00C403BD" w:rsidRPr="00E80EFC">
        <w:rPr>
          <w:rFonts w:cstheme="minorHAnsi"/>
          <w:b/>
          <w:sz w:val="24"/>
          <w:szCs w:val="24"/>
          <w:u w:val="single"/>
        </w:rPr>
        <w:t>:</w:t>
      </w:r>
    </w:p>
    <w:p w:rsidR="00E80EFC" w:rsidRDefault="00E80EFC" w:rsidP="00CE12A4">
      <w:pPr>
        <w:shd w:val="clear" w:color="auto" w:fill="E2EFD9" w:themeFill="accent6" w:themeFillTint="33"/>
        <w:spacing w:after="0"/>
        <w:rPr>
          <w:rFonts w:cstheme="minorHAnsi"/>
          <w:b/>
          <w:sz w:val="24"/>
          <w:szCs w:val="24"/>
          <w:u w:val="single"/>
        </w:rPr>
      </w:pPr>
    </w:p>
    <w:p w:rsidR="00E80EFC" w:rsidRPr="00E80EFC" w:rsidRDefault="00E80EFC" w:rsidP="00CE12A4">
      <w:pPr>
        <w:shd w:val="clear" w:color="auto" w:fill="E2EFD9" w:themeFill="accent6" w:themeFillTint="33"/>
        <w:spacing w:after="0"/>
        <w:rPr>
          <w:rFonts w:cstheme="minorHAnsi"/>
          <w:b/>
          <w:sz w:val="24"/>
          <w:szCs w:val="24"/>
          <w:u w:val="single"/>
        </w:rPr>
      </w:pPr>
      <w:r w:rsidRPr="00E80EFC">
        <w:rPr>
          <w:rFonts w:cstheme="minorHAnsi"/>
          <w:b/>
          <w:sz w:val="24"/>
          <w:szCs w:val="24"/>
          <w:u w:val="single"/>
        </w:rPr>
        <w:t>Extra:</w:t>
      </w:r>
    </w:p>
    <w:p w:rsidR="009F037A" w:rsidRPr="00E80EFC" w:rsidRDefault="00E80EFC" w:rsidP="00F60C7D">
      <w:pP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E80EFC">
        <w:rPr>
          <w:rFonts w:cstheme="minorHAnsi"/>
          <w:b/>
          <w:sz w:val="24"/>
          <w:szCs w:val="24"/>
        </w:rPr>
        <w:t xml:space="preserve">Prendere il sole = </w:t>
      </w:r>
      <w:r w:rsidRPr="00E80EFC">
        <w:rPr>
          <w:rFonts w:cstheme="minorHAnsi"/>
          <w:sz w:val="24"/>
          <w:szCs w:val="24"/>
        </w:rPr>
        <w:t>to sunbathe</w:t>
      </w:r>
    </w:p>
    <w:p w:rsidR="00E80EFC" w:rsidRPr="00E80EFC" w:rsidRDefault="00E80EFC" w:rsidP="00F60C7D">
      <w:pP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E80EFC">
        <w:rPr>
          <w:rFonts w:cstheme="minorHAnsi"/>
          <w:b/>
          <w:sz w:val="24"/>
          <w:szCs w:val="24"/>
        </w:rPr>
        <w:t>R</w:t>
      </w:r>
      <w:r>
        <w:rPr>
          <w:rFonts w:cstheme="minorHAnsi"/>
          <w:b/>
          <w:sz w:val="24"/>
          <w:szCs w:val="24"/>
        </w:rPr>
        <w:t>ilassarsi</w:t>
      </w:r>
      <w:r w:rsidRPr="00E80EFC">
        <w:rPr>
          <w:rFonts w:cstheme="minorHAnsi"/>
          <w:b/>
          <w:sz w:val="24"/>
          <w:szCs w:val="24"/>
        </w:rPr>
        <w:t xml:space="preserve"> = </w:t>
      </w:r>
      <w:r w:rsidRPr="00E80EFC">
        <w:rPr>
          <w:rFonts w:cstheme="minorHAnsi"/>
          <w:sz w:val="24"/>
          <w:szCs w:val="24"/>
        </w:rPr>
        <w:t>to relax</w:t>
      </w:r>
    </w:p>
    <w:p w:rsidR="00E80EFC" w:rsidRDefault="00E80EFC" w:rsidP="00F60C7D">
      <w:pP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E80EFC">
        <w:rPr>
          <w:rFonts w:cstheme="minorHAnsi"/>
          <w:b/>
          <w:sz w:val="24"/>
          <w:szCs w:val="24"/>
        </w:rPr>
        <w:t xml:space="preserve">Leggere un bel libro = </w:t>
      </w:r>
      <w:r w:rsidRPr="00E80EFC">
        <w:rPr>
          <w:rFonts w:cstheme="minorHAnsi"/>
          <w:sz w:val="24"/>
          <w:szCs w:val="24"/>
        </w:rPr>
        <w:t>to read a good book</w:t>
      </w:r>
    </w:p>
    <w:p w:rsidR="00E80EFC" w:rsidRDefault="00E80EFC" w:rsidP="00F60C7D">
      <w:pP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E80EFC">
        <w:rPr>
          <w:rFonts w:cstheme="minorHAnsi"/>
          <w:b/>
          <w:sz w:val="24"/>
          <w:szCs w:val="24"/>
        </w:rPr>
        <w:t>Divertirsi</w:t>
      </w:r>
      <w:r>
        <w:rPr>
          <w:rFonts w:cstheme="minorHAnsi"/>
          <w:sz w:val="24"/>
          <w:szCs w:val="24"/>
        </w:rPr>
        <w:t xml:space="preserve"> = to have fun</w:t>
      </w:r>
    </w:p>
    <w:p w:rsidR="00E80EFC" w:rsidRDefault="00E80EFC" w:rsidP="00F60C7D">
      <w:pP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E80EFC">
        <w:rPr>
          <w:rFonts w:cstheme="minorHAnsi"/>
          <w:b/>
          <w:sz w:val="24"/>
          <w:szCs w:val="24"/>
        </w:rPr>
        <w:t xml:space="preserve">Dormire </w:t>
      </w:r>
      <w:r>
        <w:rPr>
          <w:rFonts w:cstheme="minorHAnsi"/>
          <w:sz w:val="24"/>
          <w:szCs w:val="24"/>
        </w:rPr>
        <w:t>= to sleep</w:t>
      </w:r>
    </w:p>
    <w:p w:rsidR="00E80EFC" w:rsidRDefault="00E80EFC" w:rsidP="00F60C7D">
      <w:pP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Mi sono preso/a una brutta scottatura </w:t>
      </w:r>
      <w:r w:rsidRPr="00E80EFC">
        <w:rPr>
          <w:rFonts w:cstheme="minorHAnsi"/>
          <w:sz w:val="24"/>
          <w:szCs w:val="24"/>
        </w:rPr>
        <w:t>= I got sunburnt!</w:t>
      </w:r>
    </w:p>
    <w:p w:rsidR="00E80EFC" w:rsidRPr="00E80EFC" w:rsidRDefault="00E80EFC" w:rsidP="00F60C7D">
      <w:pPr>
        <w:shd w:val="clear" w:color="auto" w:fill="E2EFD9" w:themeFill="accent6" w:themeFillTint="33"/>
        <w:rPr>
          <w:rFonts w:cstheme="minorHAnsi"/>
          <w:b/>
          <w:sz w:val="24"/>
          <w:szCs w:val="24"/>
        </w:rPr>
      </w:pPr>
      <w:r w:rsidRPr="00E80EFC">
        <w:rPr>
          <w:rFonts w:cstheme="minorHAnsi"/>
          <w:b/>
          <w:sz w:val="24"/>
          <w:szCs w:val="24"/>
        </w:rPr>
        <w:t>La valigia</w:t>
      </w:r>
      <w:r>
        <w:rPr>
          <w:rFonts w:cstheme="minorHAnsi"/>
          <w:sz w:val="24"/>
          <w:szCs w:val="24"/>
        </w:rPr>
        <w:t xml:space="preserve"> = suitcase</w:t>
      </w:r>
    </w:p>
    <w:p w:rsidR="00C3375B" w:rsidRDefault="00C3375B" w:rsidP="00C3375B">
      <w:pPr>
        <w:shd w:val="clear" w:color="auto" w:fill="FFFFFF" w:themeFill="background1"/>
        <w:rPr>
          <w:rFonts w:cstheme="minorHAnsi"/>
          <w:b/>
          <w:sz w:val="24"/>
          <w:szCs w:val="24"/>
          <w:u w:val="single"/>
        </w:rPr>
      </w:pPr>
    </w:p>
    <w:p w:rsidR="00C3375B" w:rsidRDefault="00C3375B" w:rsidP="00C3375B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  <w:bookmarkStart w:id="0" w:name="_GoBack"/>
      <w:bookmarkEnd w:id="0"/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sectPr w:rsidR="00C3375B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335" w:rsidRDefault="008C4335" w:rsidP="002001C7">
      <w:pPr>
        <w:spacing w:after="0" w:line="240" w:lineRule="auto"/>
      </w:pPr>
      <w:r>
        <w:separator/>
      </w:r>
    </w:p>
  </w:endnote>
  <w:endnote w:type="continuationSeparator" w:id="0">
    <w:p w:rsidR="008C4335" w:rsidRDefault="008C4335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335" w:rsidRDefault="008C4335" w:rsidP="002001C7">
      <w:pPr>
        <w:spacing w:after="0" w:line="240" w:lineRule="auto"/>
      </w:pPr>
      <w:r>
        <w:separator/>
      </w:r>
    </w:p>
  </w:footnote>
  <w:footnote w:type="continuationSeparator" w:id="0">
    <w:p w:rsidR="008C4335" w:rsidRDefault="008C4335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E08C4"/>
    <w:multiLevelType w:val="hybridMultilevel"/>
    <w:tmpl w:val="EFD8E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057572"/>
    <w:rsid w:val="00153B56"/>
    <w:rsid w:val="00183631"/>
    <w:rsid w:val="001C353A"/>
    <w:rsid w:val="001F0FD1"/>
    <w:rsid w:val="002001C7"/>
    <w:rsid w:val="002A109D"/>
    <w:rsid w:val="00396B84"/>
    <w:rsid w:val="003D276F"/>
    <w:rsid w:val="00463126"/>
    <w:rsid w:val="00472641"/>
    <w:rsid w:val="00580B02"/>
    <w:rsid w:val="005E632C"/>
    <w:rsid w:val="00642643"/>
    <w:rsid w:val="00651D6D"/>
    <w:rsid w:val="006D47B5"/>
    <w:rsid w:val="006F7034"/>
    <w:rsid w:val="007073E8"/>
    <w:rsid w:val="00741D96"/>
    <w:rsid w:val="007C3025"/>
    <w:rsid w:val="007F6B9C"/>
    <w:rsid w:val="0085664F"/>
    <w:rsid w:val="00877069"/>
    <w:rsid w:val="008C4335"/>
    <w:rsid w:val="009057FF"/>
    <w:rsid w:val="00975861"/>
    <w:rsid w:val="00983DF5"/>
    <w:rsid w:val="009D3BA9"/>
    <w:rsid w:val="009F037A"/>
    <w:rsid w:val="00B37E65"/>
    <w:rsid w:val="00BB4836"/>
    <w:rsid w:val="00BB71D9"/>
    <w:rsid w:val="00BE08E9"/>
    <w:rsid w:val="00C02BE0"/>
    <w:rsid w:val="00C3375B"/>
    <w:rsid w:val="00C403BD"/>
    <w:rsid w:val="00CE12A4"/>
    <w:rsid w:val="00CE362B"/>
    <w:rsid w:val="00CF5D78"/>
    <w:rsid w:val="00CF66BD"/>
    <w:rsid w:val="00D27651"/>
    <w:rsid w:val="00DD7354"/>
    <w:rsid w:val="00E80EFC"/>
    <w:rsid w:val="00EC041C"/>
    <w:rsid w:val="00F10BD8"/>
    <w:rsid w:val="00F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721CB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9057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3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D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ADC0CF57</Template>
  <TotalTime>31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Dawkes Joella</cp:lastModifiedBy>
  <cp:revision>6</cp:revision>
  <cp:lastPrinted>2018-10-17T08:39:00Z</cp:lastPrinted>
  <dcterms:created xsi:type="dcterms:W3CDTF">2019-05-15T09:57:00Z</dcterms:created>
  <dcterms:modified xsi:type="dcterms:W3CDTF">2019-06-12T10:16:00Z</dcterms:modified>
</cp:coreProperties>
</file>