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631" w:rsidRPr="00C3375B" w:rsidRDefault="00F60C7D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 w:rsidRPr="00C3375B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C49B4" wp14:editId="6B045993">
                <wp:simplePos x="0" y="0"/>
                <wp:positionH relativeFrom="margin">
                  <wp:posOffset>1163782</wp:posOffset>
                </wp:positionH>
                <wp:positionV relativeFrom="paragraph">
                  <wp:posOffset>-570016</wp:posOffset>
                </wp:positionV>
                <wp:extent cx="4049486" cy="409433"/>
                <wp:effectExtent l="0" t="0" r="2730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9486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E65" w:rsidRPr="009F037A" w:rsidRDefault="00B37E65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 xml:space="preserve">Year 8 Italian KO. </w:t>
                            </w:r>
                            <w:r w:rsidR="00396B84">
                              <w:rPr>
                                <w:sz w:val="32"/>
                                <w:u w:val="single"/>
                              </w:rPr>
                              <w:t>Autumn Half T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C4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65pt;margin-top:-44.9pt;width:318.8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">
                <v:textbox>
                  <w:txbxContent>
                    <w:p w:rsidR="00B37E65" w:rsidRPr="009F037A" w:rsidRDefault="00B37E65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 xml:space="preserve">Year 8 Italian KO. </w:t>
                      </w:r>
                      <w:r w:rsidR="00396B84">
                        <w:rPr>
                          <w:sz w:val="32"/>
                          <w:u w:val="single"/>
                        </w:rPr>
                        <w:t>Autumn Half T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u w:val="single"/>
                        </w:rPr>
                        <w:t>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375B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90FC222" wp14:editId="4C9766CC">
            <wp:simplePos x="0" y="0"/>
            <wp:positionH relativeFrom="margin">
              <wp:align>left</wp:align>
            </wp:positionH>
            <wp:positionV relativeFrom="paragraph">
              <wp:posOffset>-777231</wp:posOffset>
            </wp:positionV>
            <wp:extent cx="1146412" cy="777028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412" cy="7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37A" w:rsidRPr="00C3375B">
        <w:rPr>
          <w:b/>
          <w:sz w:val="24"/>
          <w:szCs w:val="24"/>
          <w:u w:val="single"/>
        </w:rPr>
        <w:t>Section A</w:t>
      </w:r>
    </w:p>
    <w:p w:rsidR="00CF5D78" w:rsidRPr="00C3375B" w:rsidRDefault="00877069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</w:rPr>
      </w:pPr>
      <w:r w:rsidRPr="00C3375B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1078173</wp:posOffset>
                </wp:positionH>
                <wp:positionV relativeFrom="paragraph">
                  <wp:posOffset>18927</wp:posOffset>
                </wp:positionV>
                <wp:extent cx="232012" cy="559559"/>
                <wp:effectExtent l="0" t="0" r="34925" b="12065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2" cy="559559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9A03E3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" o:spid="_x0000_s1026" type="#_x0000_t88" style="position:absolute;margin-left:84.9pt;margin-top:1.5pt;width:18.25pt;height:4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" adj="746" strokecolor="black [3200]" strokeweight=".5pt">
                <v:stroke joinstyle="miter"/>
              </v:shape>
            </w:pict>
          </mc:Fallback>
        </mc:AlternateContent>
      </w:r>
      <w:r w:rsidR="00CF5D78" w:rsidRPr="00C3375B">
        <w:rPr>
          <w:b/>
          <w:sz w:val="24"/>
          <w:szCs w:val="24"/>
        </w:rPr>
        <w:t xml:space="preserve">Che ora </w:t>
      </w:r>
      <w:r w:rsidR="00CF5D78" w:rsidRPr="00C3375B">
        <w:rPr>
          <w:rFonts w:cstheme="minorHAnsi"/>
          <w:b/>
          <w:sz w:val="24"/>
          <w:szCs w:val="24"/>
        </w:rPr>
        <w:t>è</w:t>
      </w:r>
      <w:r w:rsidR="00CF5D78" w:rsidRPr="00C3375B">
        <w:rPr>
          <w:b/>
          <w:sz w:val="24"/>
          <w:szCs w:val="24"/>
        </w:rPr>
        <w:t xml:space="preserve">? </w:t>
      </w:r>
    </w:p>
    <w:p w:rsidR="00CF5D78" w:rsidRPr="00C3375B" w:rsidRDefault="00CF5D78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</w:rPr>
      </w:pPr>
      <w:r w:rsidRPr="00C3375B">
        <w:rPr>
          <w:b/>
          <w:sz w:val="24"/>
          <w:szCs w:val="24"/>
        </w:rPr>
        <w:t xml:space="preserve">Che ore sono? </w:t>
      </w:r>
    </w:p>
    <w:p w:rsidR="00CF5D78" w:rsidRPr="00C3375B" w:rsidRDefault="00CF5D78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</w:rPr>
      </w:pPr>
      <w:r w:rsidRPr="00C3375B">
        <w:rPr>
          <w:b/>
          <w:sz w:val="24"/>
          <w:szCs w:val="24"/>
        </w:rPr>
        <w:t>What’s the time?</w:t>
      </w:r>
    </w:p>
    <w:p w:rsidR="009F037A" w:rsidRPr="00C3375B" w:rsidRDefault="00183631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C3375B">
        <w:rPr>
          <w:rFonts w:cstheme="minorHAnsi"/>
          <w:sz w:val="24"/>
          <w:szCs w:val="24"/>
        </w:rPr>
        <w:t>È</w:t>
      </w:r>
      <w:r w:rsidRPr="00C3375B">
        <w:rPr>
          <w:sz w:val="24"/>
          <w:szCs w:val="24"/>
        </w:rPr>
        <w:t xml:space="preserve"> l</w:t>
      </w:r>
      <w:r w:rsidR="00CF5D78" w:rsidRPr="00C3375B">
        <w:rPr>
          <w:sz w:val="24"/>
          <w:szCs w:val="24"/>
        </w:rPr>
        <w:t xml:space="preserve"> </w:t>
      </w:r>
      <w:r w:rsidRPr="00C3375B">
        <w:rPr>
          <w:sz w:val="24"/>
          <w:szCs w:val="24"/>
        </w:rPr>
        <w:t xml:space="preserve">’una </w:t>
      </w:r>
      <w:r w:rsidR="00CF5D78" w:rsidRPr="00C3375B">
        <w:rPr>
          <w:sz w:val="24"/>
          <w:szCs w:val="24"/>
        </w:rPr>
        <w:t xml:space="preserve"> </w:t>
      </w:r>
      <w:r w:rsidRPr="00C3375B">
        <w:rPr>
          <w:sz w:val="24"/>
          <w:szCs w:val="24"/>
        </w:rPr>
        <w:t>= It’s 1 o’clock</w:t>
      </w:r>
    </w:p>
    <w:p w:rsidR="009F037A" w:rsidRPr="00C3375B" w:rsidRDefault="00183631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C3375B">
        <w:rPr>
          <w:sz w:val="24"/>
          <w:szCs w:val="24"/>
        </w:rPr>
        <w:t>Sono le due</w:t>
      </w:r>
      <w:r w:rsidR="00CF5D78" w:rsidRPr="00C3375B">
        <w:rPr>
          <w:sz w:val="24"/>
          <w:szCs w:val="24"/>
        </w:rPr>
        <w:t xml:space="preserve"> </w:t>
      </w:r>
      <w:r w:rsidRPr="00C3375B">
        <w:rPr>
          <w:sz w:val="24"/>
          <w:szCs w:val="24"/>
        </w:rPr>
        <w:t xml:space="preserve"> = It’s 2 o’clock</w:t>
      </w:r>
    </w:p>
    <w:p w:rsidR="00CF5D78" w:rsidRPr="00C3375B" w:rsidRDefault="00CF5D7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C3375B">
        <w:rPr>
          <w:sz w:val="24"/>
          <w:szCs w:val="24"/>
        </w:rPr>
        <w:t>Sono le cinque = It’s 5 o’clock</w:t>
      </w:r>
    </w:p>
    <w:p w:rsidR="009F037A" w:rsidRPr="00C3375B" w:rsidRDefault="00183631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Mezzogiorno = midday</w:t>
      </w:r>
    </w:p>
    <w:p w:rsidR="00183631" w:rsidRPr="00C3375B" w:rsidRDefault="00183631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 xml:space="preserve">Mezzanotte = midnight </w:t>
      </w:r>
    </w:p>
    <w:p w:rsidR="009F037A" w:rsidRPr="00C3375B" w:rsidRDefault="00CF5D78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 xml:space="preserve">Sono le nove </w:t>
      </w:r>
      <w:r w:rsidRPr="00C3375B">
        <w:rPr>
          <w:rFonts w:cstheme="minorHAnsi"/>
          <w:b/>
          <w:sz w:val="24"/>
          <w:szCs w:val="24"/>
        </w:rPr>
        <w:t>e un quarto</w:t>
      </w:r>
      <w:r w:rsidRPr="00C3375B">
        <w:rPr>
          <w:rFonts w:cstheme="minorHAnsi"/>
          <w:sz w:val="24"/>
          <w:szCs w:val="24"/>
        </w:rPr>
        <w:t xml:space="preserve"> = It’s a quarter past nine</w:t>
      </w:r>
    </w:p>
    <w:p w:rsidR="00CF5D78" w:rsidRPr="00C3375B" w:rsidRDefault="00CF5D78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 xml:space="preserve">Sono le nove </w:t>
      </w:r>
      <w:r w:rsidRPr="00C3375B">
        <w:rPr>
          <w:rFonts w:cstheme="minorHAnsi"/>
          <w:b/>
          <w:sz w:val="24"/>
          <w:szCs w:val="24"/>
        </w:rPr>
        <w:t>meno un quarto</w:t>
      </w:r>
      <w:r w:rsidRPr="00C3375B">
        <w:rPr>
          <w:rFonts w:cstheme="minorHAnsi"/>
          <w:sz w:val="24"/>
          <w:szCs w:val="24"/>
        </w:rPr>
        <w:t xml:space="preserve"> = It’s a quarter to nine</w:t>
      </w:r>
    </w:p>
    <w:p w:rsidR="002001C7" w:rsidRPr="00C3375B" w:rsidRDefault="00CF5D78" w:rsidP="00B37E65">
      <w:pPr>
        <w:pBdr>
          <w:right w:val="single" w:sz="4" w:space="4" w:color="auto"/>
        </w:pBdr>
        <w:shd w:val="clear" w:color="auto" w:fill="FFFF00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 xml:space="preserve">Sono le nove </w:t>
      </w:r>
      <w:r w:rsidRPr="00C3375B">
        <w:rPr>
          <w:rFonts w:cstheme="minorHAnsi"/>
          <w:b/>
          <w:sz w:val="24"/>
          <w:szCs w:val="24"/>
        </w:rPr>
        <w:t>e mezzo</w:t>
      </w:r>
      <w:r w:rsidRPr="00C3375B">
        <w:rPr>
          <w:rFonts w:cstheme="minorHAnsi"/>
          <w:sz w:val="24"/>
          <w:szCs w:val="24"/>
        </w:rPr>
        <w:t xml:space="preserve"> = It’</w:t>
      </w:r>
      <w:r w:rsidR="00B37E65" w:rsidRPr="00C3375B">
        <w:rPr>
          <w:rFonts w:cstheme="minorHAnsi"/>
          <w:sz w:val="24"/>
          <w:szCs w:val="24"/>
        </w:rPr>
        <w:t>s half past nine</w:t>
      </w:r>
    </w:p>
    <w:p w:rsidR="006F7034" w:rsidRPr="00C3375B" w:rsidRDefault="006F7034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 xml:space="preserve">Section </w:t>
      </w:r>
      <w:r w:rsidR="002001C7" w:rsidRPr="00C3375B">
        <w:rPr>
          <w:rFonts w:cstheme="minorHAnsi"/>
          <w:b/>
          <w:sz w:val="24"/>
          <w:szCs w:val="24"/>
          <w:u w:val="single"/>
        </w:rPr>
        <w:t>B</w:t>
      </w:r>
    </w:p>
    <w:p w:rsidR="009F037A" w:rsidRPr="00C3375B" w:rsidRDefault="00B37E65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Mi alzo = I get up</w:t>
      </w:r>
    </w:p>
    <w:p w:rsidR="009F037A" w:rsidRPr="00C3375B" w:rsidRDefault="00B37E65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Faccio la doccia = I shower</w:t>
      </w:r>
    </w:p>
    <w:p w:rsidR="009F037A" w:rsidRPr="00C3375B" w:rsidRDefault="00B37E65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Mi vesto = I get dressed</w:t>
      </w:r>
    </w:p>
    <w:p w:rsidR="009F037A" w:rsidRPr="00C3375B" w:rsidRDefault="00B37E65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Faccio colazione = I have breakfast</w:t>
      </w:r>
    </w:p>
    <w:p w:rsidR="009F037A" w:rsidRPr="00C3375B" w:rsidRDefault="00B37E65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Vado a scuola = I go to school</w:t>
      </w:r>
    </w:p>
    <w:p w:rsidR="009F037A" w:rsidRPr="00C3375B" w:rsidRDefault="00741D96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Pranzo = I have lunch</w:t>
      </w:r>
    </w:p>
    <w:p w:rsidR="00741D96" w:rsidRPr="00C3375B" w:rsidRDefault="00741D96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Faccio footing = I go jogging</w:t>
      </w:r>
    </w:p>
    <w:p w:rsidR="00741D96" w:rsidRPr="00C3375B" w:rsidRDefault="00741D96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Gioco a pallacanestro = I play basketball</w:t>
      </w:r>
    </w:p>
    <w:p w:rsidR="009F037A" w:rsidRPr="00C3375B" w:rsidRDefault="00741D96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Torno a casa = I go home</w:t>
      </w:r>
    </w:p>
    <w:p w:rsidR="00741D96" w:rsidRPr="00C3375B" w:rsidRDefault="00741D96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 xml:space="preserve">Faccio </w:t>
      </w:r>
      <w:r w:rsidR="007073E8" w:rsidRPr="00C3375B">
        <w:rPr>
          <w:rFonts w:cstheme="minorHAnsi"/>
          <w:sz w:val="24"/>
          <w:szCs w:val="24"/>
        </w:rPr>
        <w:t xml:space="preserve">i </w:t>
      </w:r>
      <w:r w:rsidRPr="00C3375B">
        <w:rPr>
          <w:rFonts w:cstheme="minorHAnsi"/>
          <w:sz w:val="24"/>
          <w:szCs w:val="24"/>
        </w:rPr>
        <w:t>compiti = I do homework</w:t>
      </w:r>
    </w:p>
    <w:p w:rsidR="00741D96" w:rsidRPr="00C3375B" w:rsidRDefault="00741D96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Ceno = I have dinner</w:t>
      </w:r>
    </w:p>
    <w:p w:rsidR="00741D96" w:rsidRPr="00C3375B" w:rsidRDefault="00741D96" w:rsidP="00F60C7D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Vado a letto = I go to bed</w:t>
      </w:r>
    </w:p>
    <w:p w:rsidR="00C3375B" w:rsidRDefault="00C3375B" w:rsidP="00C3375B">
      <w:pPr>
        <w:pBdr>
          <w:right w:val="single" w:sz="4" w:space="4" w:color="auto"/>
        </w:pBdr>
        <w:rPr>
          <w:rFonts w:cstheme="minorHAnsi"/>
          <w:b/>
          <w:sz w:val="24"/>
          <w:szCs w:val="24"/>
          <w:u w:val="single"/>
        </w:rPr>
      </w:pPr>
    </w:p>
    <w:p w:rsidR="009F037A" w:rsidRPr="00C3375B" w:rsidRDefault="002001C7" w:rsidP="00F60C7D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>Section C</w:t>
      </w:r>
    </w:p>
    <w:p w:rsidR="002001C7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Ogni sera = every evening</w:t>
      </w:r>
    </w:p>
    <w:p w:rsidR="00CE12A4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 xml:space="preserve">Ogni sabato = every Saturday </w:t>
      </w:r>
    </w:p>
    <w:p w:rsidR="00CE12A4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Ogni tanto = From time to time</w:t>
      </w:r>
    </w:p>
    <w:p w:rsidR="00CE12A4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Qualche volta = sometimes</w:t>
      </w:r>
    </w:p>
    <w:p w:rsidR="00CE12A4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Spesso = often</w:t>
      </w:r>
    </w:p>
    <w:p w:rsidR="00CE12A4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Sempre = always</w:t>
      </w:r>
    </w:p>
    <w:p w:rsidR="00CE12A4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Al weekend = at the weekend</w:t>
      </w:r>
    </w:p>
    <w:p w:rsidR="00CE12A4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Alla mattina = in the morning</w:t>
      </w:r>
    </w:p>
    <w:p w:rsidR="00CE12A4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Al pomeriggio = in the afternoon</w:t>
      </w:r>
    </w:p>
    <w:p w:rsidR="00CE12A4" w:rsidRPr="00C3375B" w:rsidRDefault="00CE12A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Alla sera = in the evening</w:t>
      </w:r>
    </w:p>
    <w:p w:rsidR="009F037A" w:rsidRPr="00C3375B" w:rsidRDefault="00CE12A4" w:rsidP="00CE12A4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Una volta alla settimana = Once a week</w:t>
      </w:r>
    </w:p>
    <w:p w:rsidR="00C3375B" w:rsidRDefault="00391806" w:rsidP="00C3375B">
      <w:pPr>
        <w:shd w:val="clear" w:color="auto" w:fill="FFFFFF" w:themeFill="background1"/>
        <w:rPr>
          <w:rFonts w:cstheme="minorHAnsi"/>
          <w:b/>
          <w:sz w:val="24"/>
          <w:szCs w:val="24"/>
          <w:u w:val="single"/>
        </w:rPr>
      </w:pPr>
      <w:r w:rsidRPr="009057FF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6643370</wp:posOffset>
                </wp:positionH>
                <wp:positionV relativeFrom="paragraph">
                  <wp:posOffset>8890</wp:posOffset>
                </wp:positionV>
                <wp:extent cx="2743200" cy="3277235"/>
                <wp:effectExtent l="0" t="0" r="19050" b="184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27723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57FF" w:rsidRPr="00C3375B" w:rsidRDefault="009057FF" w:rsidP="009057FF">
                            <w:pPr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3375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9057FF" w:rsidRDefault="009057FF" w:rsidP="009057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</w:p>
                          <w:p w:rsidR="009057FF" w:rsidRDefault="009057FF" w:rsidP="009057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Look/cover/write/check to learn the vocabulary in Section B</w:t>
                            </w:r>
                          </w:p>
                          <w:p w:rsidR="009057FF" w:rsidRDefault="009057FF" w:rsidP="009057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Look/cover/write/check to learn the vocabulary in Section C</w:t>
                            </w:r>
                          </w:p>
                          <w:p w:rsidR="009057FF" w:rsidRDefault="009057FF" w:rsidP="009057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Look/cover/write/check to learn the vocabulary in Section D</w:t>
                            </w:r>
                          </w:p>
                          <w:p w:rsidR="009057FF" w:rsidRDefault="009057FF" w:rsidP="009057FF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9057FF" w:rsidRPr="009057FF" w:rsidRDefault="009057FF" w:rsidP="009057FF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057FF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Extension:</w:t>
                            </w:r>
                          </w:p>
                          <w:p w:rsidR="009057FF" w:rsidRPr="009057FF" w:rsidRDefault="009057FF" w:rsidP="009057FF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057F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Using sections A,B,C and D, write a detailed description of what you do during a normal week. Be creative and include the time!</w:t>
                            </w:r>
                          </w:p>
                          <w:p w:rsidR="009057FF" w:rsidRDefault="009057FF" w:rsidP="009057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3.1pt;margin-top:.7pt;width:3in;height:258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" fillcolor="#fff2cc [663]">
                <v:textbox>
                  <w:txbxContent>
                    <w:p w:rsidR="009057FF" w:rsidRPr="00C3375B" w:rsidRDefault="009057FF" w:rsidP="009057FF">
                      <w:pPr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3375B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9057FF" w:rsidRDefault="009057FF" w:rsidP="009057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Look/cover/write/check to learn the vocabulary in Section A</w:t>
                      </w:r>
                    </w:p>
                    <w:p w:rsidR="009057FF" w:rsidRDefault="009057FF" w:rsidP="009057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Look/cover/write/check to learn the vocabulary in Section B</w:t>
                      </w:r>
                    </w:p>
                    <w:p w:rsidR="009057FF" w:rsidRDefault="009057FF" w:rsidP="009057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Look/cover/write/check to learn the vocabulary in Section C</w:t>
                      </w:r>
                    </w:p>
                    <w:p w:rsidR="009057FF" w:rsidRDefault="009057FF" w:rsidP="009057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Look/cover/write/check to learn the vocabulary in Section D</w:t>
                      </w:r>
                    </w:p>
                    <w:p w:rsidR="009057FF" w:rsidRDefault="009057FF" w:rsidP="009057FF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9057FF" w:rsidRPr="009057FF" w:rsidRDefault="009057FF" w:rsidP="009057FF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057FF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Extension:</w:t>
                      </w:r>
                    </w:p>
                    <w:p w:rsidR="009057FF" w:rsidRPr="009057FF" w:rsidRDefault="009057FF" w:rsidP="009057FF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057FF">
                        <w:rPr>
                          <w:rFonts w:cstheme="minorHAnsi"/>
                          <w:sz w:val="24"/>
                          <w:szCs w:val="24"/>
                        </w:rPr>
                        <w:t>Using sections A,B,C and D, write a detailed description of what you do during a normal week. Be creative and include the time!</w:t>
                      </w:r>
                    </w:p>
                    <w:p w:rsidR="009057FF" w:rsidRDefault="009057FF" w:rsidP="009057FF"/>
                  </w:txbxContent>
                </v:textbox>
                <w10:wrap anchorx="margin"/>
              </v:shape>
            </w:pict>
          </mc:Fallback>
        </mc:AlternateContent>
      </w:r>
    </w:p>
    <w:p w:rsidR="00CE12A4" w:rsidRPr="00C3375B" w:rsidRDefault="002001C7" w:rsidP="00F60C7D">
      <w:pPr>
        <w:shd w:val="clear" w:color="auto" w:fill="00FFFF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>Section D</w:t>
      </w:r>
    </w:p>
    <w:p w:rsidR="00CE12A4" w:rsidRPr="00C3375B" w:rsidRDefault="00CE12A4" w:rsidP="00F60C7D">
      <w:pPr>
        <w:shd w:val="clear" w:color="auto" w:fill="00FFFF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sz w:val="24"/>
          <w:szCs w:val="24"/>
        </w:rPr>
        <w:t xml:space="preserve">Lavo </w:t>
      </w:r>
      <w:r w:rsidR="007073E8" w:rsidRPr="00C3375B">
        <w:rPr>
          <w:rFonts w:cstheme="minorHAnsi"/>
          <w:sz w:val="24"/>
          <w:szCs w:val="24"/>
        </w:rPr>
        <w:t xml:space="preserve">i </w:t>
      </w:r>
      <w:r w:rsidRPr="00C3375B">
        <w:rPr>
          <w:rFonts w:cstheme="minorHAnsi"/>
          <w:sz w:val="24"/>
          <w:szCs w:val="24"/>
        </w:rPr>
        <w:t>piatti</w:t>
      </w:r>
      <w:r w:rsidR="00391806">
        <w:rPr>
          <w:rFonts w:cstheme="minorHAnsi"/>
          <w:sz w:val="24"/>
          <w:szCs w:val="24"/>
        </w:rPr>
        <w:t xml:space="preserve"> / vetri</w:t>
      </w:r>
      <w:r w:rsidRPr="00C3375B">
        <w:rPr>
          <w:rFonts w:cstheme="minorHAnsi"/>
          <w:sz w:val="24"/>
          <w:szCs w:val="24"/>
        </w:rPr>
        <w:t xml:space="preserve"> = I wash the dishes</w:t>
      </w:r>
      <w:r w:rsidR="00391806">
        <w:rPr>
          <w:rFonts w:cstheme="minorHAnsi"/>
          <w:sz w:val="24"/>
          <w:szCs w:val="24"/>
        </w:rPr>
        <w:t xml:space="preserve"> / glasses</w:t>
      </w:r>
    </w:p>
    <w:p w:rsidR="00CE12A4" w:rsidRPr="00C3375B" w:rsidRDefault="00CE12A4" w:rsidP="00F60C7D">
      <w:pPr>
        <w:shd w:val="clear" w:color="auto" w:fill="00FF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Faccio il letto = I make the bed</w:t>
      </w:r>
    </w:p>
    <w:p w:rsidR="00CE12A4" w:rsidRPr="00C3375B" w:rsidRDefault="00CE12A4" w:rsidP="00F60C7D">
      <w:pPr>
        <w:shd w:val="clear" w:color="auto" w:fill="00FF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Faccio la spesa = I go grocery shopping</w:t>
      </w:r>
    </w:p>
    <w:p w:rsidR="00CE12A4" w:rsidRPr="00C3375B" w:rsidRDefault="00CE12A4" w:rsidP="00F60C7D">
      <w:pPr>
        <w:shd w:val="clear" w:color="auto" w:fill="00FF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Stiro = I iron</w:t>
      </w:r>
    </w:p>
    <w:p w:rsidR="00CE12A4" w:rsidRPr="00C3375B" w:rsidRDefault="00CE12A4" w:rsidP="00F60C7D">
      <w:pPr>
        <w:shd w:val="clear" w:color="auto" w:fill="00FF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Lavo la macchina = I wash the car</w:t>
      </w:r>
    </w:p>
    <w:p w:rsidR="00391806" w:rsidRDefault="00CE12A4" w:rsidP="00391806">
      <w:pPr>
        <w:shd w:val="clear" w:color="auto" w:fill="00FFFF"/>
        <w:rPr>
          <w:rFonts w:cstheme="minorHAnsi"/>
          <w:sz w:val="24"/>
          <w:szCs w:val="24"/>
        </w:rPr>
      </w:pPr>
      <w:r w:rsidRPr="00C3375B">
        <w:rPr>
          <w:rFonts w:cstheme="minorHAnsi"/>
          <w:sz w:val="24"/>
          <w:szCs w:val="24"/>
        </w:rPr>
        <w:t>Apparecchio</w:t>
      </w:r>
      <w:r w:rsidR="00391806">
        <w:rPr>
          <w:rFonts w:cstheme="minorHAnsi"/>
          <w:sz w:val="24"/>
          <w:szCs w:val="24"/>
        </w:rPr>
        <w:t xml:space="preserve"> /Sparecchio</w:t>
      </w:r>
      <w:r w:rsidRPr="00C3375B">
        <w:rPr>
          <w:rFonts w:cstheme="minorHAnsi"/>
          <w:sz w:val="24"/>
          <w:szCs w:val="24"/>
        </w:rPr>
        <w:t xml:space="preserve"> la tavola = I lay</w:t>
      </w:r>
      <w:r w:rsidR="00391806">
        <w:rPr>
          <w:rFonts w:cstheme="minorHAnsi"/>
          <w:sz w:val="24"/>
          <w:szCs w:val="24"/>
        </w:rPr>
        <w:t>/clear</w:t>
      </w:r>
      <w:r w:rsidRPr="00C3375B">
        <w:rPr>
          <w:rFonts w:cstheme="minorHAnsi"/>
          <w:sz w:val="24"/>
          <w:szCs w:val="24"/>
        </w:rPr>
        <w:t xml:space="preserve"> the table</w:t>
      </w:r>
    </w:p>
    <w:p w:rsidR="00C3375B" w:rsidRDefault="00BB4836" w:rsidP="00391806">
      <w:pPr>
        <w:shd w:val="clear" w:color="auto" w:fill="00FFFF"/>
        <w:rPr>
          <w:rFonts w:cstheme="min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A5D14B2" wp14:editId="7FEFA8DB">
            <wp:simplePos x="0" y="0"/>
            <wp:positionH relativeFrom="margin">
              <wp:posOffset>8753475</wp:posOffset>
            </wp:positionH>
            <wp:positionV relativeFrom="paragraph">
              <wp:posOffset>-657225</wp:posOffset>
            </wp:positionV>
            <wp:extent cx="552450" cy="739250"/>
            <wp:effectExtent l="0" t="0" r="0" b="3810"/>
            <wp:wrapNone/>
            <wp:docPr id="4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73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806">
        <w:rPr>
          <w:rFonts w:cstheme="minorHAnsi"/>
          <w:sz w:val="24"/>
          <w:szCs w:val="24"/>
        </w:rPr>
        <w:t>Bado ai bambini = I babysit</w:t>
      </w:r>
    </w:p>
    <w:p w:rsidR="00391806" w:rsidRDefault="00391806" w:rsidP="00391806">
      <w:pPr>
        <w:shd w:val="clear" w:color="auto" w:fill="00FF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Passo l’aspirapolvere =             I hoover</w:t>
      </w:r>
    </w:p>
    <w:p w:rsidR="00391806" w:rsidRDefault="00391806" w:rsidP="00391806">
      <w:pPr>
        <w:shd w:val="clear" w:color="auto" w:fill="00FF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Porto fuori il cane = I walk the dog</w:t>
      </w:r>
      <w:bookmarkStart w:id="0" w:name="_GoBack"/>
      <w:bookmarkEnd w:id="0"/>
    </w:p>
    <w:p w:rsidR="00391806" w:rsidRDefault="00391806" w:rsidP="00391806">
      <w:pPr>
        <w:shd w:val="clear" w:color="auto" w:fill="00FF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Lavoro in giardino = I work in the garden</w:t>
      </w:r>
    </w:p>
    <w:p w:rsidR="00391806" w:rsidRPr="00391806" w:rsidRDefault="00391806" w:rsidP="00391806">
      <w:pPr>
        <w:shd w:val="clear" w:color="auto" w:fill="00FFFF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Stendo i panni = I hang out the clothes to dry</w:t>
      </w:r>
    </w:p>
    <w:p w:rsidR="00C3375B" w:rsidRDefault="00C3375B" w:rsidP="00C3375B">
      <w:pPr>
        <w:shd w:val="clear" w:color="auto" w:fill="FFFFFF" w:themeFill="background1"/>
        <w:rPr>
          <w:rFonts w:cstheme="minorHAnsi"/>
          <w:b/>
          <w:sz w:val="24"/>
          <w:szCs w:val="24"/>
          <w:u w:val="single"/>
        </w:rPr>
      </w:pPr>
    </w:p>
    <w:p w:rsidR="00C3375B" w:rsidRDefault="00C3375B" w:rsidP="00C3375B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sectPr w:rsidR="00C3375B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E65" w:rsidRDefault="00B37E65" w:rsidP="002001C7">
      <w:pPr>
        <w:spacing w:after="0" w:line="240" w:lineRule="auto"/>
      </w:pPr>
      <w:r>
        <w:separator/>
      </w:r>
    </w:p>
  </w:endnote>
  <w:endnote w:type="continuationSeparator" w:id="0">
    <w:p w:rsidR="00B37E65" w:rsidRDefault="00B37E65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E65" w:rsidRDefault="00B37E65" w:rsidP="002001C7">
      <w:pPr>
        <w:spacing w:after="0" w:line="240" w:lineRule="auto"/>
      </w:pPr>
      <w:r>
        <w:separator/>
      </w:r>
    </w:p>
  </w:footnote>
  <w:footnote w:type="continuationSeparator" w:id="0">
    <w:p w:rsidR="00B37E65" w:rsidRDefault="00B37E65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183631"/>
    <w:rsid w:val="002001C7"/>
    <w:rsid w:val="00391806"/>
    <w:rsid w:val="00396B84"/>
    <w:rsid w:val="006F7034"/>
    <w:rsid w:val="007073E8"/>
    <w:rsid w:val="00741D96"/>
    <w:rsid w:val="00877069"/>
    <w:rsid w:val="009057FF"/>
    <w:rsid w:val="00975861"/>
    <w:rsid w:val="00983DF5"/>
    <w:rsid w:val="009F037A"/>
    <w:rsid w:val="00B37E65"/>
    <w:rsid w:val="00BB4836"/>
    <w:rsid w:val="00C3375B"/>
    <w:rsid w:val="00C403BD"/>
    <w:rsid w:val="00CE12A4"/>
    <w:rsid w:val="00CE362B"/>
    <w:rsid w:val="00CF5D78"/>
    <w:rsid w:val="00CF66BD"/>
    <w:rsid w:val="00D27651"/>
    <w:rsid w:val="00EC041C"/>
    <w:rsid w:val="00F10BD8"/>
    <w:rsid w:val="00F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AEBAE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9057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3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D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78545E0</Template>
  <TotalTime>67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Dawkes Joella</cp:lastModifiedBy>
  <cp:revision>21</cp:revision>
  <cp:lastPrinted>2018-10-17T08:39:00Z</cp:lastPrinted>
  <dcterms:created xsi:type="dcterms:W3CDTF">2018-10-10T08:35:00Z</dcterms:created>
  <dcterms:modified xsi:type="dcterms:W3CDTF">2019-06-12T08:32:00Z</dcterms:modified>
</cp:coreProperties>
</file>