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246"/>
        <w:gridCol w:w="3404"/>
      </w:tblGrid>
      <w:tr w:rsidR="001214E9" w:rsidTr="004F0DCF">
        <w:trPr>
          <w:trHeight w:val="366"/>
        </w:trPr>
        <w:tc>
          <w:tcPr>
            <w:tcW w:w="7650" w:type="dxa"/>
            <w:gridSpan w:val="2"/>
          </w:tcPr>
          <w:p w:rsidR="001214E9" w:rsidRPr="000D2241" w:rsidRDefault="00E349A2" w:rsidP="001214E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1: Theme 1: Free time – going out &amp; hobbies</w:t>
            </w:r>
          </w:p>
        </w:tc>
      </w:tr>
      <w:tr w:rsidR="001214E9" w:rsidTr="004F0DCF">
        <w:trPr>
          <w:trHeight w:val="366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premio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1214E9" w:rsidRPr="000D2241" w:rsidRDefault="00520410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prize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</w:t>
            </w:r>
            <w:r w:rsidRPr="00520410">
              <w:rPr>
                <w:rFonts w:ascii="ArialMT" w:hAnsi="ArialMT" w:cs="ArialMT"/>
                <w:b/>
              </w:rPr>
              <w:t xml:space="preserve">prosciutto </w:t>
            </w:r>
            <w:proofErr w:type="spellStart"/>
            <w:r w:rsidRPr="00520410">
              <w:rPr>
                <w:rFonts w:ascii="ArialMT" w:hAnsi="ArialMT" w:cs="ArialMT"/>
                <w:b/>
              </w:rPr>
              <w:t>cotto</w:t>
            </w:r>
            <w:proofErr w:type="spellEnd"/>
            <w:r w:rsidRPr="00520410">
              <w:rPr>
                <w:rFonts w:ascii="ArialMT" w:hAnsi="ArialMT" w:cs="ArialMT"/>
                <w:b/>
              </w:rPr>
              <w:t>/</w:t>
            </w:r>
            <w:proofErr w:type="spellStart"/>
            <w:r w:rsidRPr="00520410">
              <w:rPr>
                <w:rFonts w:ascii="ArialMT" w:hAnsi="ArialMT" w:cs="ArialMT"/>
                <w:b/>
              </w:rPr>
              <w:t>crudo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1214E9" w:rsidRPr="000D2241" w:rsidRDefault="00520410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Cooked/uncooked ham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</w:t>
            </w:r>
            <w:proofErr w:type="spellStart"/>
            <w:r w:rsidRPr="00520410">
              <w:rPr>
                <w:rFonts w:ascii="ArialMT" w:hAnsi="ArialMT" w:cs="ArialMT"/>
                <w:b/>
              </w:rPr>
              <w:t>regalare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give a gift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="ArialMT" w:hAnsi="ArialMT" w:cs="ArialMT"/>
                <w:b/>
              </w:rPr>
              <w:t xml:space="preserve">  </w:t>
            </w:r>
            <w:proofErr w:type="spellStart"/>
            <w:r w:rsidRPr="00520410">
              <w:rPr>
                <w:rFonts w:ascii="ArialMT" w:hAnsi="ArialMT" w:cs="ArialMT"/>
                <w:b/>
              </w:rPr>
              <w:t>regalo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Present / gift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restare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stay/ remain</w:t>
            </w:r>
          </w:p>
        </w:tc>
      </w:tr>
      <w:tr w:rsidR="001214E9" w:rsidTr="004F0DCF">
        <w:trPr>
          <w:trHeight w:val="385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="ArialMT" w:hAnsi="ArialMT" w:cs="ArialMT"/>
                <w:b/>
              </w:rPr>
              <w:t xml:space="preserve">  </w:t>
            </w:r>
            <w:proofErr w:type="spellStart"/>
            <w:r w:rsidRPr="00520410">
              <w:rPr>
                <w:rFonts w:ascii="ArialMT" w:hAnsi="ArialMT" w:cs="ArialMT"/>
                <w:b/>
              </w:rPr>
              <w:t>ricevere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To receive 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ridere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laugh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="ArialMT" w:hAnsi="ArialMT" w:cs="ArialMT"/>
                <w:b/>
              </w:rPr>
              <w:t xml:space="preserve">  </w:t>
            </w:r>
            <w:proofErr w:type="spellStart"/>
            <w:r w:rsidRPr="00520410">
              <w:rPr>
                <w:rFonts w:ascii="ArialMT" w:hAnsi="ArialMT" w:cs="ArialMT"/>
                <w:b/>
              </w:rPr>
              <w:t>riso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Rice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ritornare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return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rivista</w:t>
            </w:r>
            <w:proofErr w:type="spellEnd"/>
            <w:r w:rsidRPr="00520410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Magazine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scacchi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gli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Chess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scoprire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discover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sottotitoli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i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subtitles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speciale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special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spedire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 un </w:t>
            </w:r>
            <w:proofErr w:type="spellStart"/>
            <w:r w:rsidRPr="00520410">
              <w:rPr>
                <w:rFonts w:ascii="ArialMT" w:hAnsi="ArialMT" w:cs="ArialMT"/>
                <w:b/>
              </w:rPr>
              <w:t>pacco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spedire</w:t>
            </w:r>
            <w:proofErr w:type="spellEnd"/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un </w:t>
            </w:r>
            <w:proofErr w:type="spellStart"/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pacco</w:t>
            </w:r>
            <w:proofErr w:type="spellEnd"/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spendere</w:t>
            </w:r>
            <w:proofErr w:type="spellEnd"/>
          </w:p>
        </w:tc>
        <w:tc>
          <w:tcPr>
            <w:tcW w:w="3403" w:type="dxa"/>
          </w:tcPr>
          <w:p w:rsidR="001214E9" w:rsidRPr="00520410" w:rsidRDefault="001323DD" w:rsidP="001323D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spend - money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spettacolo</w:t>
            </w:r>
            <w:proofErr w:type="spellEnd"/>
            <w:r w:rsidRPr="00520410">
              <w:rPr>
                <w:rFonts w:ascii="ArialMT" w:hAnsi="ArialMT" w:cs="ArialMT"/>
                <w:b/>
              </w:rPr>
              <w:t>, lo</w:t>
            </w:r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show, play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spinaci</w:t>
            </w:r>
            <w:proofErr w:type="spellEnd"/>
            <w:r w:rsidRPr="00520410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20410">
              <w:rPr>
                <w:rFonts w:ascii="ArialMT" w:hAnsi="ArialMT" w:cs="ArialMT"/>
                <w:b/>
              </w:rPr>
              <w:t>gli</w:t>
            </w:r>
            <w:proofErr w:type="spellEnd"/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spinach</w:t>
            </w:r>
          </w:p>
        </w:tc>
      </w:tr>
      <w:tr w:rsidR="001214E9" w:rsidTr="004F0DCF">
        <w:trPr>
          <w:trHeight w:val="370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squadra</w:t>
            </w:r>
            <w:proofErr w:type="spellEnd"/>
            <w:r w:rsidRPr="00520410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team</w:t>
            </w:r>
          </w:p>
        </w:tc>
      </w:tr>
      <w:tr w:rsidR="001214E9" w:rsidTr="004F0DCF">
        <w:trPr>
          <w:trHeight w:val="354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stadio</w:t>
            </w:r>
            <w:proofErr w:type="spellEnd"/>
            <w:r w:rsidRPr="00520410">
              <w:rPr>
                <w:rFonts w:ascii="ArialMT" w:hAnsi="ArialMT" w:cs="ArialMT"/>
                <w:b/>
              </w:rPr>
              <w:t>, lo</w:t>
            </w:r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stadium</w:t>
            </w:r>
          </w:p>
        </w:tc>
      </w:tr>
      <w:tr w:rsidR="001214E9" w:rsidTr="004F0DCF">
        <w:trPr>
          <w:trHeight w:val="384"/>
        </w:trPr>
        <w:tc>
          <w:tcPr>
            <w:tcW w:w="4246" w:type="dxa"/>
          </w:tcPr>
          <w:p w:rsidR="001214E9" w:rsidRPr="00520410" w:rsidRDefault="001323DD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520410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20410">
              <w:rPr>
                <w:rFonts w:ascii="ArialMT" w:hAnsi="ArialMT" w:cs="ArialMT"/>
                <w:b/>
              </w:rPr>
              <w:t>stella</w:t>
            </w:r>
            <w:proofErr w:type="spellEnd"/>
            <w:r w:rsidRPr="00520410">
              <w:rPr>
                <w:rFonts w:ascii="ArialMT" w:hAnsi="ArialMT" w:cs="ArialMT"/>
                <w:b/>
              </w:rPr>
              <w:t>, la (del cinema)</w:t>
            </w:r>
          </w:p>
        </w:tc>
        <w:tc>
          <w:tcPr>
            <w:tcW w:w="3403" w:type="dxa"/>
          </w:tcPr>
          <w:p w:rsidR="001214E9" w:rsidRPr="000D2241" w:rsidRDefault="001323DD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520410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film star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3564FC" wp14:editId="1F6FE8FF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234A4320" wp14:editId="72FDD6D9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2833D4" wp14:editId="1458FC33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9F037A" w:rsidRDefault="00213DBF" w:rsidP="001214E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</w:t>
                            </w:r>
                            <w:r w:rsidR="00DC1100">
                              <w:rPr>
                                <w:sz w:val="32"/>
                                <w:u w:val="single"/>
                              </w:rPr>
                              <w:t>9 Italian KO. Spring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833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4pt;margin-top:-58.5pt;width:264.75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m4IQIAAEQEAAAOAAAAZHJzL2Uyb0RvYy54bWysU9uO2yAQfa/Uf0C8N3acZLux4qy22aaq&#10;tL1Iu/0AjHGMCgwFEjv9+h1wNo22VR+q8oAYZjicOTOzuhm0IgfhvART0ekkp0QYDo00u4p+e9y+&#10;uabEB2YapsCIih6Fpzfr169WvS1FAR2oRjiCIMaXva1oF4Its8zzTmjmJ2CFQWcLTrOApttljWM9&#10;omuVFXl+lfXgGuuAC+/x9m500nXCb1vBw5e29SIQVVHkFtLu0l7HPVuvWLlzzHaSn2iwf2ChmTT4&#10;6RnqjgVG9k7+BqUld+ChDRMOOoO2lVykHDCbaf4im4eOWZFyQXG8Pcvk/x8s/3z46ohsKrqgxDCN&#10;JXoUQyDvYCBFVKe3vsSgB4thYcBrrHLK1Nt74N89MbDpmNmJW+eg7wRrkN00vswuno44PoLU/Sdo&#10;8Bu2D5CAhtbpKB2KQRAdq3Q8VyZS4Xg5m10VswIpcvTN5sUyT6XLWPn82jofPgjQJB4q6rDyCZ0d&#10;7n2IbFj5HBI/86Bks5VKJcPt6o1y5MCwS7ZppQRehClD+oouF8jj7xB5Wn+C0DJguyupK3p9DmJl&#10;lO29aVIzBibVeEbKypx0jNKNIoahHk51qaE5oqIOxrbGMcRDB+4nJT22dEX9jz1zghL10WBVltP5&#10;PM5AMuaLtwUa7tJTX3qY4QhV0UDJeNyENDcxdQO3WL1WJmFjmUcmJ67Yqknv01jFWbi0U9Sv4V8/&#10;AQAA//8DAFBLAwQUAAYACAAAACEAn2BqJeIAAAAMAQAADwAAAGRycy9kb3ducmV2LnhtbEyPzU7D&#10;MBCE70i8g7VIXFDrhERpmsapEBIIblAQvbrxNonwT7DdNLw9ywmOszOa/abezkazCX0YnBWQLhNg&#10;aFunBtsJeH97WJTAQpRWSe0sCvjGANvm8qKWlXJn+4rTLnaMSmyopIA+xrHiPLQ9GhmWbkRL3tF5&#10;IyNJ33Hl5ZnKjea3SVJwIwdLH3o54n2P7efuZASU+dO0D8/Zy0dbHPU63qymxy8vxPXVfLcBFnGO&#10;f2H4xSd0aIjp4E5WBaYF5GlJ6FHAIk1XtIoi67zMgB3oVGQJ8Kbm/0c0PwAAAP//AwBQSwECLQAU&#10;AAYACAAAACEAtoM4kv4AAADhAQAAEwAAAAAAAAAAAAAAAAAAAAAAW0NvbnRlbnRfVHlwZXNdLnht&#10;bFBLAQItABQABgAIAAAAIQA4/SH/1gAAAJQBAAALAAAAAAAAAAAAAAAAAC8BAABfcmVscy8ucmVs&#10;c1BLAQItABQABgAIAAAAIQAKNMm4IQIAAEQEAAAOAAAAAAAAAAAAAAAAAC4CAABkcnMvZTJvRG9j&#10;LnhtbFBLAQItABQABgAIAAAAIQCfYGol4gAAAAwBAAAPAAAAAAAAAAAAAAAAAHsEAABkcnMvZG93&#10;bnJldi54bWxQSwUGAAAAAAQABADzAAAAigUAAAAA&#10;">
                <v:textbox>
                  <w:txbxContent>
                    <w:p w:rsidR="00213DBF" w:rsidRPr="009F037A" w:rsidRDefault="00213DBF" w:rsidP="001214E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</w:t>
                      </w:r>
                      <w:r w:rsidR="00DC1100">
                        <w:rPr>
                          <w:sz w:val="32"/>
                          <w:u w:val="single"/>
                        </w:rPr>
                        <w:t>9 Italian KO. Spring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FDC23" wp14:editId="253CF99E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DC1100" w:rsidP="001214E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="00213DBF"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Free time and hobbies</w:t>
                            </w:r>
                          </w:p>
                          <w:p w:rsidR="00213DBF" w:rsidRPr="00034749" w:rsidRDefault="00213DBF" w:rsidP="001214E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FDC23" id="_x0000_s1027" type="#_x0000_t202" style="position:absolute;margin-left:97.25pt;margin-top:-22.45pt;width:484.5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ZuJQIAAEsEAAAOAAAAZHJzL2Uyb0RvYy54bWysVNtu2zAMfR+wfxD0vtjJkqw14hRdugwD&#10;ugvQ7gNoWY6FSaInKbG7ry8lp2l2exnmB0EUqaPDQ9Krq8FodpDOK7Qln05yzqQVWCu7K/nX++2r&#10;C858AFuDRitL/iA9v1q/fLHqu0LOsEVdS8cIxPqi70rehtAVWeZFKw34CXbSkrNBZyCQ6XZZ7aAn&#10;dKOzWZ4vsx5d3TkU0ns6vRmdfJ3wm0aK8LlpvAxMl5y4hbS6tFZxzdYrKHYOulaJIw34BxYGlKVH&#10;T1A3EIDtnfoNyijh0GMTJgJNhk2jhEw5UDbT/Jds7lroZMqFxPHdSSb//2DFp8MXx1Rd8iVnFgyV&#10;6F4Ogb3Fgc2iOn3nCwq66ygsDHRMVU6Z+u4WxTfPLG5asDt57Rz2rYSa2E3jzezs6ojjI0jVf8Sa&#10;noF9wAQ0NM5E6UgMRuhUpYdTZSIVQYfL6eL1dEEuQb55nue0j09A8XS7cz68l2hY3JTcUeUTOhxu&#10;fRhDn0LiYx61qrdK62S4XbXRjh2AumSbviP6T2Hasr7kl4vZYhTgrxDEj74/QRgVqN21MiW/OAVB&#10;EWV7Z2uiCUUApcc9ZaftUcco3ShiGKohFSyJHDWusH4gYR2O3U3TSJsW3Q/Oeurskvvve3CSM/3B&#10;UnEup/N5HIVkzBdvZmS4c0917gErCKrkgbNxuwlpfCJVi9dUxEYlfZ+ZHClTx6YKHacrjsS5naKe&#10;/wHrRwA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OoaVm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213DBF" w:rsidRPr="00034749" w:rsidRDefault="00DC1100" w:rsidP="001214E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="00213DBF"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Free time and hobbies</w:t>
                      </w:r>
                    </w:p>
                    <w:p w:rsidR="00213DBF" w:rsidRPr="00034749" w:rsidRDefault="00213DBF" w:rsidP="001214E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397"/>
        <w:gridCol w:w="3969"/>
      </w:tblGrid>
      <w:tr w:rsidR="001214E9" w:rsidTr="004F0DCF">
        <w:trPr>
          <w:trHeight w:val="356"/>
        </w:trPr>
        <w:tc>
          <w:tcPr>
            <w:tcW w:w="7366" w:type="dxa"/>
            <w:gridSpan w:val="2"/>
          </w:tcPr>
          <w:p w:rsidR="001214E9" w:rsidRPr="00755DE9" w:rsidRDefault="00B703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2:   3.5.2.5</w:t>
            </w:r>
            <w:r w:rsidR="001214E9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Asking questions</w:t>
            </w:r>
          </w:p>
        </w:tc>
      </w:tr>
      <w:tr w:rsidR="001214E9" w:rsidTr="002B484D">
        <w:trPr>
          <w:trHeight w:val="356"/>
        </w:trPr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proofErr w:type="gramStart"/>
            <w:r w:rsidR="00B7038A" w:rsidRPr="006B3FCC">
              <w:rPr>
                <w:rFonts w:ascii="ArialMT" w:hAnsi="ArialMT" w:cs="ArialMT"/>
                <w:b/>
              </w:rPr>
              <w:t>che</w:t>
            </w:r>
            <w:proofErr w:type="spellEnd"/>
            <w:proofErr w:type="gramEnd"/>
            <w:r w:rsidR="00B7038A" w:rsidRPr="006B3FCC">
              <w:rPr>
                <w:rFonts w:ascii="ArialMT" w:hAnsi="ArialMT" w:cs="ArialMT"/>
                <w:b/>
              </w:rPr>
              <w:t xml:space="preserve"> (</w:t>
            </w:r>
            <w:proofErr w:type="spellStart"/>
            <w:r w:rsidR="00B7038A" w:rsidRPr="006B3FCC">
              <w:rPr>
                <w:rFonts w:ascii="ArialMT" w:hAnsi="ArialMT" w:cs="ArialMT"/>
                <w:b/>
              </w:rPr>
              <w:t>cosa</w:t>
            </w:r>
            <w:proofErr w:type="spellEnd"/>
            <w:r w:rsidR="00B7038A" w:rsidRPr="006B3FCC">
              <w:rPr>
                <w:rFonts w:ascii="ArialMT" w:hAnsi="ArialMT" w:cs="ArialMT"/>
                <w:b/>
              </w:rPr>
              <w:t>)?</w:t>
            </w:r>
          </w:p>
        </w:tc>
        <w:tc>
          <w:tcPr>
            <w:tcW w:w="3969" w:type="dxa"/>
          </w:tcPr>
          <w:p w:rsidR="001214E9" w:rsidRPr="00034749" w:rsidRDefault="00B703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What?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gramStart"/>
            <w:r w:rsidR="00B7038A" w:rsidRPr="006B3FCC">
              <w:rPr>
                <w:rFonts w:ascii="ArialMT" w:hAnsi="ArialMT" w:cs="ArialMT"/>
                <w:b/>
              </w:rPr>
              <w:t>chi</w:t>
            </w:r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034749" w:rsidRDefault="00B703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Who?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gramStart"/>
            <w:r w:rsidR="00B7038A" w:rsidRPr="006B3FCC">
              <w:rPr>
                <w:rFonts w:ascii="ArialMT" w:hAnsi="ArialMT" w:cs="ArialMT"/>
                <w:b/>
              </w:rPr>
              <w:t>come</w:t>
            </w:r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034749" w:rsidRDefault="00B703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How? (What is it like?</w:t>
            </w:r>
            <w:r w:rsidR="006B3FCC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)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proofErr w:type="gramStart"/>
            <w:r w:rsidR="00B7038A" w:rsidRPr="006B3FCC">
              <w:rPr>
                <w:rFonts w:ascii="ArialMT" w:hAnsi="ArialMT" w:cs="ArialMT"/>
                <w:b/>
              </w:rPr>
              <w:t>cosa</w:t>
            </w:r>
            <w:proofErr w:type="spellEnd"/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What?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gramStart"/>
            <w:r w:rsidR="00B7038A" w:rsidRPr="006B3FCC">
              <w:rPr>
                <w:rFonts w:ascii="ArialMT" w:hAnsi="ArialMT" w:cs="ArialMT"/>
                <w:b/>
              </w:rPr>
              <w:t>dove</w:t>
            </w:r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755DE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Where?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proofErr w:type="gramStart"/>
            <w:r w:rsidR="00B7038A" w:rsidRPr="006B3FCC">
              <w:rPr>
                <w:rFonts w:ascii="ArialMT" w:hAnsi="ArialMT" w:cs="ArialMT"/>
                <w:b/>
              </w:rPr>
              <w:t>perché</w:t>
            </w:r>
            <w:proofErr w:type="spellEnd"/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755DE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Why?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gramStart"/>
            <w:r w:rsidR="00B7038A" w:rsidRPr="006B3FCC">
              <w:rPr>
                <w:rFonts w:ascii="ArialMT" w:hAnsi="ArialMT" w:cs="ArialMT"/>
                <w:b/>
              </w:rPr>
              <w:t>quale</w:t>
            </w:r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Which?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4F0DCF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r w:rsidR="00B7038A"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proofErr w:type="gramStart"/>
            <w:r w:rsidR="00B7038A" w:rsidRPr="006B3FCC">
              <w:rPr>
                <w:rFonts w:ascii="ArialMT" w:hAnsi="ArialMT" w:cs="ArialMT"/>
                <w:b/>
              </w:rPr>
              <w:t>quanto</w:t>
            </w:r>
            <w:proofErr w:type="spellEnd"/>
            <w:r w:rsidR="00B7038A" w:rsidRPr="006B3FCC">
              <w:rPr>
                <w:rFonts w:ascii="ArialMT" w:hAnsi="ArialMT" w:cs="ArialMT"/>
                <w:b/>
              </w:rPr>
              <w:t>/a/</w:t>
            </w:r>
            <w:proofErr w:type="spellStart"/>
            <w:r w:rsidR="00B7038A" w:rsidRPr="006B3FCC">
              <w:rPr>
                <w:rFonts w:ascii="ArialMT" w:hAnsi="ArialMT" w:cs="ArialMT"/>
                <w:b/>
              </w:rPr>
              <w:t>i</w:t>
            </w:r>
            <w:proofErr w:type="spellEnd"/>
            <w:r w:rsidR="00B7038A" w:rsidRPr="006B3FCC">
              <w:rPr>
                <w:rFonts w:ascii="ArialMT" w:hAnsi="ArialMT" w:cs="ArialMT"/>
                <w:b/>
              </w:rPr>
              <w:t>/e</w:t>
            </w:r>
            <w:proofErr w:type="gramEnd"/>
            <w:r w:rsidR="00B7038A" w:rsidRPr="006B3FCC">
              <w:rPr>
                <w:rFonts w:ascii="ArialMT" w:hAnsi="ArialMT" w:cs="ArialMT"/>
                <w:b/>
              </w:rPr>
              <w:t>?</w:t>
            </w:r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How much/many?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proofErr w:type="gramStart"/>
            <w:r w:rsidRPr="006B3FCC">
              <w:rPr>
                <w:rFonts w:ascii="ArialMT" w:hAnsi="ArialMT" w:cs="ArialMT"/>
                <w:b/>
              </w:rPr>
              <w:t>non</w:t>
            </w:r>
            <w:proofErr w:type="gramEnd"/>
            <w:r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6B3FCC">
              <w:rPr>
                <w:rFonts w:ascii="ArialMT" w:hAnsi="ArialMT" w:cs="ArialMT"/>
                <w:b/>
              </w:rPr>
              <w:t>vedo</w:t>
            </w:r>
            <w:proofErr w:type="spellEnd"/>
            <w:r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6B3FCC">
              <w:rPr>
                <w:rFonts w:ascii="ArialMT" w:hAnsi="ArialMT" w:cs="ArialMT"/>
                <w:b/>
              </w:rPr>
              <w:t>l’ora</w:t>
            </w:r>
            <w:proofErr w:type="spellEnd"/>
            <w:r w:rsidRPr="006B3FCC">
              <w:rPr>
                <w:rFonts w:ascii="ArialMT" w:hAnsi="ArialMT" w:cs="ArialMT"/>
                <w:b/>
              </w:rPr>
              <w:t xml:space="preserve"> di…</w:t>
            </w:r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I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can’t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wait…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mi </w:t>
            </w:r>
            <w:proofErr w:type="spellStart"/>
            <w:r w:rsidRPr="006B3FCC">
              <w:rPr>
                <w:rFonts w:ascii="ArialMT" w:hAnsi="ArialMT" w:cs="ArialMT"/>
                <w:b/>
              </w:rPr>
              <w:t>dispiace</w:t>
            </w:r>
            <w:proofErr w:type="spellEnd"/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I’m sorry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per favour/ </w:t>
            </w:r>
            <w:proofErr w:type="spellStart"/>
            <w:r w:rsidRPr="006B3FCC">
              <w:rPr>
                <w:rFonts w:ascii="ArialMT" w:hAnsi="ArialMT" w:cs="ArialMT"/>
                <w:b/>
              </w:rPr>
              <w:t>piacere</w:t>
            </w:r>
            <w:proofErr w:type="spellEnd"/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Please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6B3FCC">
              <w:rPr>
                <w:rFonts w:ascii="ArialMT" w:hAnsi="ArialMT" w:cs="ArialMT"/>
                <w:b/>
              </w:rPr>
              <w:t>prego</w:t>
            </w:r>
            <w:proofErr w:type="spellEnd"/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No problem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per </w:t>
            </w:r>
            <w:proofErr w:type="spellStart"/>
            <w:r w:rsidRPr="006B3FCC">
              <w:rPr>
                <w:rFonts w:ascii="ArialMT" w:hAnsi="ArialMT" w:cs="ArialMT"/>
                <w:b/>
              </w:rPr>
              <w:t>fortuna</w:t>
            </w:r>
            <w:proofErr w:type="spellEnd"/>
          </w:p>
        </w:tc>
        <w:tc>
          <w:tcPr>
            <w:tcW w:w="3969" w:type="dxa"/>
          </w:tcPr>
          <w:p w:rsidR="001214E9" w:rsidRPr="00034749" w:rsidRDefault="006B3FCC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Luckily 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6B3FCC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6B3FCC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6B3FCC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6B3FCC">
              <w:rPr>
                <w:rFonts w:ascii="ArialMT" w:hAnsi="ArialMT" w:cs="ArialMT"/>
                <w:b/>
              </w:rPr>
              <w:t>sì</w:t>
            </w:r>
            <w:proofErr w:type="spellEnd"/>
          </w:p>
        </w:tc>
        <w:tc>
          <w:tcPr>
            <w:tcW w:w="3969" w:type="dxa"/>
          </w:tcPr>
          <w:p w:rsidR="001214E9" w:rsidRPr="00034749" w:rsidRDefault="006B3FCC" w:rsidP="002B484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Yes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40E024" wp14:editId="66E39254">
                <wp:simplePos x="0" y="0"/>
                <wp:positionH relativeFrom="margin">
                  <wp:posOffset>4548249</wp:posOffset>
                </wp:positionH>
                <wp:positionV relativeFrom="paragraph">
                  <wp:posOffset>3466853</wp:posOffset>
                </wp:positionV>
                <wp:extent cx="4690754" cy="2113807"/>
                <wp:effectExtent l="0" t="0" r="14605" b="203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54" cy="21138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1214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</w:t>
                            </w:r>
                            <w:r w:rsidR="007F11C6">
                              <w:rPr>
                                <w:sz w:val="28"/>
                                <w:szCs w:val="32"/>
                              </w:rPr>
                              <w:t>ary</w:t>
                            </w:r>
                            <w:r w:rsidR="00FE6B0F">
                              <w:rPr>
                                <w:sz w:val="28"/>
                                <w:szCs w:val="32"/>
                              </w:rPr>
                              <w:t xml:space="preserve"> for </w:t>
                            </w:r>
                            <w:r w:rsidR="00FE6B0F">
                              <w:rPr>
                                <w:sz w:val="28"/>
                                <w:szCs w:val="32"/>
                              </w:rPr>
                              <w:t>fluency</w:t>
                            </w:r>
                            <w:bookmarkStart w:id="0" w:name="_GoBack"/>
                            <w:bookmarkEnd w:id="0"/>
                            <w:r w:rsidRPr="00034749">
                              <w:rPr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0B58A0" w:rsidRDefault="00213DBF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213DBF" w:rsidRDefault="006B3FCC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 xml:space="preserve">1. </w:t>
                            </w:r>
                            <w:r w:rsidR="00213DBF"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="00213DBF"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 w:rsidR="00213DBF">
                              <w:rPr>
                                <w:sz w:val="28"/>
                                <w:szCs w:val="32"/>
                              </w:rPr>
                              <w:t xml:space="preserve"> sentences about 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>free time hobbies that use vocabulary from section 1.</w:t>
                            </w:r>
                          </w:p>
                          <w:p w:rsidR="006B3FCC" w:rsidRPr="00034749" w:rsidRDefault="006B3FCC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2. Use section 2 to write 5 questions to your friend about their hobbies.</w:t>
                            </w:r>
                          </w:p>
                          <w:p w:rsidR="00213DBF" w:rsidRPr="00034749" w:rsidRDefault="00213DBF" w:rsidP="001214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0E02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58.15pt;margin-top:273pt;width:369.35pt;height:16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kH5JgIAAE0EAAAOAAAAZHJzL2Uyb0RvYy54bWysVNuO2yAQfa/Uf0C8N3bcZDex4qy22aaq&#10;tL1Iu/0AjHGMCgwFEjv9+h1wNk1vL1X9gBhmOJw5M+PVzaAVOQjnJZiKTic5JcJwaKTZVfTL4/bV&#10;ghIfmGmYAiMqehSe3qxfvlj1thQFdKAa4QiCGF/2tqJdCLbMMs87oZmfgBUGnS04zQKabpc1jvWI&#10;rlVW5PlV1oNrrAMuvMfTu9FJ1wm/bQUPn9rWi0BURZFbSKtLax3XbL1i5c4x20l+osH+gYVm0uCj&#10;Z6g7FhjZO/kblJbcgYc2TDjoDNpWcpFywGym+S/ZPHTMipQLiuPtWSb//2D5x8NnR2SDtUN5DNNY&#10;o0cxBPIGBlJEeXrrS4x6sBgXBjzG0JSqt/fAv3piYNMxsxO3zkHfCdYgvWm8mV1cHXF8BKn7D9Dg&#10;M2wfIAENrdNRO1SDIDryOJ5LE6lwPJxdLfPr+YwSjr5iOn29yK/TG6x8vm6dD+8EaBI3FXVY+wTP&#10;Dvc+RDqsfA6Jr3lQstlKpZLhdvVGOXJg2Cfb9J3QfwpThvQVXc6L+ajAXyHy9P0JQsuADa+kruji&#10;HMTKqNtb06R2DEyqcY+UlTkJGbUbVQxDPaSSnetTQ3NEZR2M/Y3ziJsO3HdKeuztivpve+YEJeq9&#10;weosp7NZHIZkzObXBRru0lNfepjhCFXRQMm43YQ0QFE3A7dYxVYmfWO5RyYnytizSfbTfMWhuLRT&#10;1I+/wPoJAAD//wMAUEsDBBQABgAIAAAAIQCF9iMF4QAAAAwBAAAPAAAAZHJzL2Rvd25yZXYueG1s&#10;TI/LTsMwEEX3SPyDNUhsEHVK82qIUyEkEOygINi6sZtE2ONgu2n4e6Yr2M1ors6cW29ma9ikfRgc&#10;ClguEmAaW6cG7AS8vz1cl8BClKikcagF/OgAm+b8rJaVckd81dM2dowgGCopoI9xrDgPba+tDAs3&#10;aqTb3nkrI62+48rLI8Gt4TdJknMrB6QPvRz1fa/br+3BCijTp+kzPK9ePtp8b9bxqpgev70Qlxfz&#10;3S2wqOf4F4aTPqlDQ047d0AVmBFQLPMVRQVkaU6lTok0y2jaEb8o18Cbmv8v0fwCAAD//wMAUEsB&#10;Ai0AFAAGAAgAAAAhALaDOJL+AAAA4QEAABMAAAAAAAAAAAAAAAAAAAAAAFtDb250ZW50X1R5cGVz&#10;XS54bWxQSwECLQAUAAYACAAAACEAOP0h/9YAAACUAQAACwAAAAAAAAAAAAAAAAAvAQAAX3JlbHMv&#10;LnJlbHNQSwECLQAUAAYACAAAACEAXD5B+SYCAABNBAAADgAAAAAAAAAAAAAAAAAuAgAAZHJzL2Uy&#10;b0RvYy54bWxQSwECLQAUAAYACAAAACEAhfYjBeEAAAAMAQAADwAAAAAAAAAAAAAAAACABAAAZHJz&#10;L2Rvd25yZXYueG1sUEsFBgAAAAAEAAQA8wAAAI4FAAAAAA==&#10;">
                <v:textbox>
                  <w:txbxContent>
                    <w:p w:rsidR="00213DBF" w:rsidRPr="00034749" w:rsidRDefault="00213DBF" w:rsidP="001214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213DBF" w:rsidRPr="00034749" w:rsidRDefault="00213DBF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</w:t>
                      </w:r>
                      <w:r w:rsidR="007F11C6">
                        <w:rPr>
                          <w:sz w:val="28"/>
                          <w:szCs w:val="32"/>
                        </w:rPr>
                        <w:t>ary</w:t>
                      </w:r>
                      <w:r w:rsidR="00FE6B0F">
                        <w:rPr>
                          <w:sz w:val="28"/>
                          <w:szCs w:val="32"/>
                        </w:rPr>
                        <w:t xml:space="preserve"> for </w:t>
                      </w:r>
                      <w:r w:rsidR="00FE6B0F">
                        <w:rPr>
                          <w:sz w:val="28"/>
                          <w:szCs w:val="32"/>
                        </w:rPr>
                        <w:t>fluency</w:t>
                      </w:r>
                      <w:bookmarkStart w:id="1" w:name="_GoBack"/>
                      <w:bookmarkEnd w:id="1"/>
                      <w:r w:rsidRPr="00034749">
                        <w:rPr>
                          <w:sz w:val="28"/>
                          <w:szCs w:val="32"/>
                        </w:rPr>
                        <w:t>.</w:t>
                      </w:r>
                    </w:p>
                    <w:p w:rsidR="000B58A0" w:rsidRDefault="00213DBF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213DBF" w:rsidRDefault="006B3FCC" w:rsidP="001214E9">
                      <w:p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 xml:space="preserve">1. </w:t>
                      </w:r>
                      <w:r w:rsidR="00213DBF"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="00213DBF"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 w:rsidR="00213DBF">
                        <w:rPr>
                          <w:sz w:val="28"/>
                          <w:szCs w:val="32"/>
                        </w:rPr>
                        <w:t xml:space="preserve"> sentences about </w:t>
                      </w:r>
                      <w:r>
                        <w:rPr>
                          <w:sz w:val="28"/>
                          <w:szCs w:val="32"/>
                        </w:rPr>
                        <w:t>free time hobbies that use vocabulary from section 1.</w:t>
                      </w:r>
                    </w:p>
                    <w:p w:rsidR="006B3FCC" w:rsidRPr="00034749" w:rsidRDefault="006B3FCC" w:rsidP="001214E9">
                      <w:p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2. Use section 2 to write 5 questions to your friend about their hobbies.</w:t>
                      </w:r>
                    </w:p>
                    <w:p w:rsidR="00213DBF" w:rsidRPr="00034749" w:rsidRDefault="00213DBF" w:rsidP="001214E9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B35DC1" w:rsidRDefault="00B35DC1" w:rsidP="001214E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246"/>
        <w:gridCol w:w="3404"/>
      </w:tblGrid>
      <w:tr w:rsidR="00B35DC1" w:rsidTr="00B35DC1">
        <w:trPr>
          <w:trHeight w:val="366"/>
        </w:trPr>
        <w:tc>
          <w:tcPr>
            <w:tcW w:w="7650" w:type="dxa"/>
            <w:gridSpan w:val="2"/>
          </w:tcPr>
          <w:p w:rsidR="00B35DC1" w:rsidRPr="000D2241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 xml:space="preserve">SECTION 3: </w:t>
            </w:r>
            <w:r w:rsidR="00E349A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Theme 1: Free time – going out &amp; hobbies</w:t>
            </w:r>
          </w:p>
        </w:tc>
      </w:tr>
      <w:tr w:rsidR="00213DBF" w:rsidTr="00B35DC1">
        <w:trPr>
          <w:trHeight w:val="366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strumento</w:t>
            </w:r>
            <w:proofErr w:type="spellEnd"/>
            <w:r w:rsidRPr="00964941">
              <w:rPr>
                <w:rFonts w:ascii="ArialMT" w:hAnsi="ArialMT" w:cs="ArialMT"/>
                <w:b/>
              </w:rPr>
              <w:t>, lo (musicale)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instrument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succo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 di </w:t>
            </w:r>
            <w:proofErr w:type="spellStart"/>
            <w:r w:rsidRPr="00964941">
              <w:rPr>
                <w:rFonts w:ascii="ArialMT" w:hAnsi="ArialMT" w:cs="ArialMT"/>
                <w:b/>
              </w:rPr>
              <w:t>frutta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Fruit juice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suggerire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suggest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suonare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play an instrument</w:t>
            </w:r>
          </w:p>
        </w:tc>
      </w:tr>
      <w:tr w:rsidR="00213DBF" w:rsidTr="00B35DC1">
        <w:trPr>
          <w:trHeight w:val="385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tatuaggio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tattoo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telegiornale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Television news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="ArialMT" w:hAnsi="ArialMT" w:cs="ArialMT"/>
                <w:b/>
              </w:rPr>
              <w:t xml:space="preserve">tempo libero,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Free time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="ArialMT" w:hAnsi="ArialMT" w:cs="ArialMT"/>
                <w:b/>
              </w:rPr>
              <w:t xml:space="preserve">tennis da </w:t>
            </w:r>
            <w:proofErr w:type="spellStart"/>
            <w:r w:rsidRPr="00964941">
              <w:rPr>
                <w:rFonts w:ascii="ArialMT" w:hAnsi="ArialMT" w:cs="ArialMT"/>
                <w:b/>
              </w:rPr>
              <w:t>tavolo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Table tennis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964941">
              <w:rPr>
                <w:rFonts w:ascii="ArialMT" w:hAnsi="ArialMT" w:cs="ArialMT"/>
                <w:b/>
              </w:rPr>
              <w:t>toccare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touch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tornare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return, turn</w:t>
            </w:r>
          </w:p>
        </w:tc>
      </w:tr>
      <w:tr w:rsidR="00213DBF" w:rsidTr="00B35DC1">
        <w:trPr>
          <w:trHeight w:val="354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torta</w:t>
            </w:r>
            <w:proofErr w:type="spellEnd"/>
            <w:r w:rsidRPr="00964941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Cake</w:t>
            </w:r>
          </w:p>
        </w:tc>
      </w:tr>
      <w:tr w:rsidR="00213DBF" w:rsidTr="00B35DC1">
        <w:trPr>
          <w:trHeight w:val="384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uovo</w:t>
            </w:r>
            <w:proofErr w:type="spellEnd"/>
            <w:r w:rsidRPr="00964941">
              <w:rPr>
                <w:rFonts w:ascii="ArialMT" w:hAnsi="ArialMT" w:cs="ArialMT"/>
                <w:b/>
              </w:rPr>
              <w:t xml:space="preserve">, l’ (le </w:t>
            </w:r>
            <w:proofErr w:type="spellStart"/>
            <w:r w:rsidRPr="00964941">
              <w:rPr>
                <w:rFonts w:ascii="ArialMT" w:hAnsi="ArialMT" w:cs="ArialMT"/>
                <w:b/>
              </w:rPr>
              <w:t>uova</w:t>
            </w:r>
            <w:proofErr w:type="spellEnd"/>
            <w:r w:rsidRPr="00964941">
              <w:rPr>
                <w:rFonts w:ascii="ArialMT" w:hAnsi="ArialMT" w:cs="ArialMT"/>
                <w:b/>
              </w:rPr>
              <w:t>)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Egg, eggs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uva</w:t>
            </w:r>
            <w:proofErr w:type="spellEnd"/>
            <w:r w:rsidRPr="00964941">
              <w:rPr>
                <w:rFonts w:ascii="ArialMT" w:hAnsi="ArialMT" w:cs="ArialMT"/>
                <w:b/>
              </w:rPr>
              <w:t>, l’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Grapes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vaniglia</w:t>
            </w:r>
            <w:proofErr w:type="spellEnd"/>
            <w:r w:rsidRPr="00964941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Vanilla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vedere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see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verità</w:t>
            </w:r>
            <w:proofErr w:type="spellEnd"/>
            <w:r w:rsidRPr="00964941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The truth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vincere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win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vino, </w:t>
            </w:r>
            <w:proofErr w:type="spellStart"/>
            <w:r w:rsidRPr="00964941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403" w:type="dxa"/>
          </w:tcPr>
          <w:p w:rsidR="00213DBF" w:rsidRPr="000D2241" w:rsidRDefault="0096494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</w:t>
            </w:r>
            <w:r w:rsidR="00E349A2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ine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yogurt, lo</w:t>
            </w:r>
          </w:p>
        </w:tc>
        <w:tc>
          <w:tcPr>
            <w:tcW w:w="3403" w:type="dxa"/>
          </w:tcPr>
          <w:p w:rsidR="00213DBF" w:rsidRPr="000D2241" w:rsidRDefault="00E349A2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Yoghurt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zucchero</w:t>
            </w:r>
            <w:proofErr w:type="spellEnd"/>
            <w:r w:rsidRPr="00964941">
              <w:rPr>
                <w:rFonts w:ascii="ArialMT" w:hAnsi="ArialMT" w:cs="ArialMT"/>
                <w:b/>
              </w:rPr>
              <w:t>, lo</w:t>
            </w:r>
          </w:p>
        </w:tc>
        <w:tc>
          <w:tcPr>
            <w:tcW w:w="3403" w:type="dxa"/>
          </w:tcPr>
          <w:p w:rsidR="00213DBF" w:rsidRPr="000D2241" w:rsidRDefault="00E349A2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Sugar</w:t>
            </w:r>
          </w:p>
        </w:tc>
      </w:tr>
      <w:tr w:rsidR="00213DBF" w:rsidTr="00B35DC1">
        <w:trPr>
          <w:trHeight w:val="370"/>
        </w:trPr>
        <w:tc>
          <w:tcPr>
            <w:tcW w:w="4246" w:type="dxa"/>
          </w:tcPr>
          <w:p w:rsidR="00213DBF" w:rsidRPr="00964941" w:rsidRDefault="00E349A2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649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64941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64941">
              <w:rPr>
                <w:rFonts w:ascii="ArialMT" w:hAnsi="ArialMT" w:cs="ArialMT"/>
                <w:b/>
              </w:rPr>
              <w:t>Zuppa</w:t>
            </w:r>
            <w:proofErr w:type="spellEnd"/>
            <w:r w:rsidRPr="00964941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403" w:type="dxa"/>
          </w:tcPr>
          <w:p w:rsidR="00213DBF" w:rsidRPr="000D2241" w:rsidRDefault="00E349A2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Soup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4C610629" wp14:editId="413626A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9504" behindDoc="0" locked="0" layoutInCell="1" allowOverlap="1" wp14:anchorId="55762471" wp14:editId="3060F757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8" name="Picture 8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FD9ADA" wp14:editId="262A534C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100" w:rsidRPr="009F037A" w:rsidRDefault="00DC1100" w:rsidP="00DC1100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Spring Half Term 1</w:t>
                            </w:r>
                          </w:p>
                          <w:p w:rsidR="00213DBF" w:rsidRPr="009F037A" w:rsidRDefault="00213DBF" w:rsidP="00B35DC1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9ADA" id="_x0000_s1029" type="#_x0000_t202" style="position:absolute;margin-left:209.4pt;margin-top:-58.5pt;width:264.75pt;height: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k0JQIAAEsEAAAOAAAAZHJzL2Uyb0RvYy54bWysVNuO0zAQfUfiHyy/06Rpu2yjpqulSxHS&#10;cpF2+QDHcRoL22Nst0n5esZOWypAPCDyYPkyPj5zzkxWd4NW5CCcl2AqOp3klAjDoZFmV9Evz9tX&#10;t5T4wEzDFBhR0aPw9G798sWqt6UooAPVCEcQxPiytxXtQrBllnneCc38BKwweNiC0yzg0u2yxrEe&#10;0bXKijy/yXpwjXXAhfe4+zAe0nXCb1vBw6e29SIQVVHkFtLo0ljHMVuvWLlzzHaSn2iwf2ChmTT4&#10;6AXqgQVG9k7+BqUld+ChDRMOOoO2lVykHDCbaf5LNk8dsyLlguJ4e5HJ/z9Y/vHw2RHZoHeUGKbR&#10;omcxBPIGBlJEdXrrSwx6shgWBtyOkTFTbx+Bf/XEwKZjZifunYO+E6xBdtN4M7u6OuL4CFL3H6DB&#10;Z9g+QAIaWqcjIIpBEB1dOl6ciVQ4bs5mN8WsWFDC8Ww2L5Z5si5j5fm2dT68E6BJnFTUofMJnR0e&#10;fYhsWHkOSexByWYrlUoLt6s3ypEDwyrZpi8lgElehylD+oouF8jj7xB5+v4EoWXAcldSV/T2EsTK&#10;KNtb06RiDEyqcY6UlTnpGKUbRQxDPSTDZmd7amiOKKyDsbqxG3HSgftOSY+VXVH/bc+coES9N2jO&#10;cjqfx1ZIi/nidYELd31SX58wwxGqooGScboJqX2iAgbu0cRWJn2j2yOTE2Ws2CT7qbtiS1yvU9TP&#10;f8D6B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iUEpNC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DC1100" w:rsidRPr="009F037A" w:rsidRDefault="00DC1100" w:rsidP="00DC1100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Spring Half Term 1</w:t>
                      </w:r>
                    </w:p>
                    <w:p w:rsidR="00213DBF" w:rsidRPr="009F037A" w:rsidRDefault="00213DBF" w:rsidP="00B35DC1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CA43A1" wp14:editId="2A915A18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100" w:rsidRPr="00034749" w:rsidRDefault="00DC1100" w:rsidP="00DC1100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Free time and hobbies</w:t>
                            </w:r>
                          </w:p>
                          <w:p w:rsidR="00213DBF" w:rsidRPr="00034749" w:rsidRDefault="00213DBF" w:rsidP="00B35DC1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A43A1" id="_x0000_s1030" type="#_x0000_t202" style="position:absolute;margin-left:97.25pt;margin-top:-22.45pt;width:484.5pt;height:3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uuJQIAAEsEAAAOAAAAZHJzL2Uyb0RvYy54bWysVNtu2zAMfR+wfxD0vviypGuNOEWXLsOA&#10;7gK0+wBZlmNhkqhJSuzs60vJaZrdXob5QSBF6pA8JL28HrUie+G8BFPTYpZTIgyHVpptTb8+bF5d&#10;UuIDMy1TYERND8LT69XLF8vBVqKEHlQrHEEQ46vB1rQPwVZZ5nkvNPMzsMKgsQOnWUDVbbPWsQHR&#10;tcrKPL/IBnCtdcCF93h7OxnpKuF3neDhc9d5EYiqKeYW0unS2cQzWy1ZtXXM9pIf02D/kIVm0mDQ&#10;E9QtC4zsnPwNSkvuwEMXZhx0Bl0nuUg1YDVF/ks19z2zItWC5Hh7osn/P1j+af/FEdnWtKTEMI0t&#10;ehBjIG9hJGVkZ7C+Qqd7i25hxGvscqrU2zvg3zwxsO6Z2Yob52DoBWsxuyK+zM6eTjg+gjTDR2gx&#10;DNsFSEBj53SkDskgiI5dOpw6E1PheHlRLF4XCzRxtM3zPEc5hmDV02vrfHgvQJMo1NRh5xM629/5&#10;MLk+ucRgHpRsN1KppLhts1aO7BlOySZ9R/Sf3JQhQ02vFuViIuCvEJgffn+C0DLguCupa3p5cmJV&#10;pO2daTFNVgUm1SRjdcoceYzUTSSGsRlTw+YxQOS4gfaAxDqYphu3EYUe3A9KBpzsmvrvO+YEJeqD&#10;weZcFfN5XIWkzBdvSlTcuaU5tzDDEaqmgZJJXIe0PjFVAzfYxE4mfp8zOaaME5s6dNyuuBLnevJ6&#10;/gesHgE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Jgyq6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DC1100" w:rsidRPr="00034749" w:rsidRDefault="00DC1100" w:rsidP="00DC1100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Free time and hobbies</w:t>
                      </w:r>
                    </w:p>
                    <w:p w:rsidR="00213DBF" w:rsidRPr="00034749" w:rsidRDefault="00213DBF" w:rsidP="00B35DC1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397"/>
        <w:gridCol w:w="3969"/>
      </w:tblGrid>
      <w:tr w:rsidR="00B35DC1" w:rsidTr="00B35DC1">
        <w:trPr>
          <w:trHeight w:val="356"/>
        </w:trPr>
        <w:tc>
          <w:tcPr>
            <w:tcW w:w="7366" w:type="dxa"/>
            <w:gridSpan w:val="2"/>
          </w:tcPr>
          <w:p w:rsidR="00B35DC1" w:rsidRPr="00755DE9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4:   3.</w:t>
            </w:r>
            <w:r w:rsidR="00213DB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5.2.7 Opinions</w:t>
            </w:r>
          </w:p>
        </w:tc>
      </w:tr>
      <w:tr w:rsidR="00B35DC1" w:rsidTr="00B35DC1">
        <w:trPr>
          <w:trHeight w:val="356"/>
        </w:trPr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comico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comic/comical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convincere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convince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credere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believe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d’accordo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agreed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desiderare</w:t>
            </w:r>
            <w:proofErr w:type="spellEnd"/>
          </w:p>
        </w:tc>
        <w:tc>
          <w:tcPr>
            <w:tcW w:w="3969" w:type="dxa"/>
          </w:tcPr>
          <w:p w:rsidR="00B35DC1" w:rsidRPr="00755DE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want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divertirsi</w:t>
            </w:r>
            <w:proofErr w:type="spellEnd"/>
          </w:p>
        </w:tc>
        <w:tc>
          <w:tcPr>
            <w:tcW w:w="3969" w:type="dxa"/>
          </w:tcPr>
          <w:p w:rsidR="00B35DC1" w:rsidRPr="00755DE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enjoy oneself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essere</w:t>
            </w:r>
            <w:proofErr w:type="spellEnd"/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d’accordo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agree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felice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happy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infelice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unhappy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interessante</w:t>
            </w:r>
            <w:proofErr w:type="spellEnd"/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interesting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interessarsi</w:t>
            </w:r>
            <w:proofErr w:type="spellEnd"/>
            <w:r w:rsidRPr="009E737B">
              <w:rPr>
                <w:rFonts w:ascii="ArialMT" w:hAnsi="ArialMT" w:cs="ArialMT"/>
                <w:b/>
              </w:rPr>
              <w:t xml:space="preserve"> a</w:t>
            </w:r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interested in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="ArialMT" w:hAnsi="ArialMT" w:cs="ArialMT"/>
                <w:b/>
              </w:rPr>
              <w:t xml:space="preserve"> </w:t>
            </w:r>
            <w:r w:rsidR="009E737B">
              <w:rPr>
                <w:rFonts w:ascii="ArialMT" w:hAnsi="ArialMT" w:cs="ArialMT"/>
                <w:b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>inutile</w:t>
            </w:r>
          </w:p>
        </w:tc>
        <w:tc>
          <w:tcPr>
            <w:tcW w:w="3969" w:type="dxa"/>
          </w:tcPr>
          <w:p w:rsidR="00B35DC1" w:rsidRPr="00034749" w:rsidRDefault="00606305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useless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lato</w:t>
            </w:r>
            <w:proofErr w:type="spellEnd"/>
            <w:r w:rsidRPr="009E737B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9E737B">
              <w:rPr>
                <w:rFonts w:ascii="ArialMT" w:hAnsi="ArialMT" w:cs="ArialMT"/>
                <w:b/>
              </w:rPr>
              <w:t>negativo</w:t>
            </w:r>
            <w:proofErr w:type="spellEnd"/>
            <w:r w:rsidRPr="009E737B">
              <w:rPr>
                <w:rFonts w:ascii="ArialMT" w:hAnsi="ArialMT" w:cs="ArialMT"/>
                <w:b/>
              </w:rPr>
              <w:t>/</w:t>
            </w:r>
            <w:proofErr w:type="spellStart"/>
            <w:r w:rsidRPr="009E737B">
              <w:rPr>
                <w:rFonts w:ascii="ArialMT" w:hAnsi="ArialMT" w:cs="ArialMT"/>
                <w:b/>
              </w:rPr>
              <w:t>positivo</w:t>
            </w:r>
            <w:proofErr w:type="spellEnd"/>
          </w:p>
        </w:tc>
        <w:tc>
          <w:tcPr>
            <w:tcW w:w="3969" w:type="dxa"/>
          </w:tcPr>
          <w:p w:rsidR="00B35DC1" w:rsidRPr="00034749" w:rsidRDefault="008312A9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the negative/positive side</w:t>
            </w:r>
          </w:p>
        </w:tc>
      </w:tr>
      <w:tr w:rsidR="00B35DC1" w:rsidTr="00B35DC1">
        <w:tc>
          <w:tcPr>
            <w:tcW w:w="3397" w:type="dxa"/>
          </w:tcPr>
          <w:p w:rsidR="00B35DC1" w:rsidRPr="009E737B" w:rsidRDefault="008312A9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E737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9E737B">
              <w:rPr>
                <w:rFonts w:ascii="ArialMT" w:hAnsi="ArialMT" w:cs="ArialMT"/>
                <w:b/>
              </w:rPr>
              <w:t xml:space="preserve"> male</w:t>
            </w:r>
          </w:p>
        </w:tc>
        <w:tc>
          <w:tcPr>
            <w:tcW w:w="3969" w:type="dxa"/>
          </w:tcPr>
          <w:p w:rsidR="00B35DC1" w:rsidRPr="00034749" w:rsidRDefault="008312A9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Badly 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A260F" wp14:editId="42D2D109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DBF" w:rsidRPr="00034749" w:rsidRDefault="00213DBF" w:rsidP="00B35DC1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</w:t>
                            </w:r>
                            <w:r w:rsidR="009E737B">
                              <w:rPr>
                                <w:sz w:val="28"/>
                                <w:szCs w:val="32"/>
                              </w:rPr>
                              <w:t>free time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213DBF" w:rsidRPr="00034749" w:rsidRDefault="00213DBF" w:rsidP="00B35DC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A260F" id="_x0000_s1031" type="#_x0000_t202" style="position:absolute;margin-left:363.75pt;margin-top:283.25pt;width:362.8pt;height:1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YuKA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bSgzT&#10;KNGT6AN5Bz2ZRHY66wsMerQYFno8RpVTpd4+AP/uiYFNy8xO3DkHXStYjdmN483s6uqA4yNI1X2C&#10;Gp9h+wAJqG+cjtQhGQTRUaXjRZmYCsfD6Ty/mU/mlHD0jRf58maWtMtYcb5unQ8fBGgSNyV1KH2C&#10;Z4cHH2I6rDiHxNc8KFlvpVLJcLtqoxw5MGyTbfpSBS/ClCFdSZezyWxg4K8Qefr+BKFlwH5XUpd0&#10;cQliReTtvalTNwYm1bDHlJU5ERm5G1gMfdUnxWZnfSqoj8isg6G9cRxx04L7SUmHrV1S/2PPnKBE&#10;fTSoznI8ncZZSMZ0djNBw117qmsPMxyhShooGbabkOYn8mbgDlVsZOI3yj1kckoZWzbRfhqvOBPX&#10;dor69RNYPwMAAP//AwBQSwMEFAAGAAgAAAAhAD6jyeHiAAAADAEAAA8AAABkcnMvZG93bnJldi54&#10;bWxMj8tOwzAQRfdI/IM1SGwQddLWSQlxKoQEgh20FWzdeJpE+BFiNw1/z3QFuxnN1Zlzy/VkDRtx&#10;CJ13EtJZAgxd7XXnGgm77dPtCliIymllvEMJPxhgXV1elKrQ/uTecdzEhhHEhUJJaGPsC85D3aJV&#10;YeZ7dHQ7+MGqSOvQcD2oE8Gt4fMkybhVnaMPrerxscX6a3O0ElbLl/EzvC7ePursYO7iTT4+fw9S&#10;Xl9ND/fAIk7xLwxnfVKHipz2/uh0YEZCPs8FRSWILKPhnFiKRQpsT3yRCuBVyf+XqH4BAAD//wMA&#10;UEsBAi0AFAAGAAgAAAAhALaDOJL+AAAA4QEAABMAAAAAAAAAAAAAAAAAAAAAAFtDb250ZW50X1R5&#10;cGVzXS54bWxQSwECLQAUAAYACAAAACEAOP0h/9YAAACUAQAACwAAAAAAAAAAAAAAAAAvAQAAX3Jl&#10;bHMvLnJlbHNQSwECLQAUAAYACAAAACEAFGzGLigCAABMBAAADgAAAAAAAAAAAAAAAAAuAgAAZHJz&#10;L2Uyb0RvYy54bWxQSwECLQAUAAYACAAAACEAPqPJ4eIAAAAMAQAADwAAAAAAAAAAAAAAAACCBAAA&#10;ZHJzL2Rvd25yZXYueG1sUEsFBgAAAAAEAAQA8wAAAJEFAAAAAA==&#10;">
                <v:textbox>
                  <w:txbxContent>
                    <w:p w:rsidR="00213DBF" w:rsidRPr="00034749" w:rsidRDefault="00213DBF" w:rsidP="00B35DC1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213DBF" w:rsidRPr="00034749" w:rsidRDefault="00213DBF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</w:t>
                      </w:r>
                      <w:r w:rsidR="009E737B">
                        <w:rPr>
                          <w:sz w:val="28"/>
                          <w:szCs w:val="32"/>
                        </w:rPr>
                        <w:t>free time</w:t>
                      </w:r>
                      <w:r>
                        <w:rPr>
                          <w:sz w:val="28"/>
                          <w:szCs w:val="32"/>
                        </w:rPr>
                        <w:t xml:space="preserve">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213DBF" w:rsidRPr="00034749" w:rsidRDefault="00213DBF" w:rsidP="00B35DC1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4F0DCF" w:rsidRDefault="004F0DCF"/>
    <w:sectPr w:rsidR="004F0DCF" w:rsidSect="001214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25737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E9"/>
    <w:rsid w:val="000B58A0"/>
    <w:rsid w:val="001214E9"/>
    <w:rsid w:val="001323DD"/>
    <w:rsid w:val="00213DBF"/>
    <w:rsid w:val="002B484D"/>
    <w:rsid w:val="0044126E"/>
    <w:rsid w:val="004F0DCF"/>
    <w:rsid w:val="00520410"/>
    <w:rsid w:val="00606305"/>
    <w:rsid w:val="006B3FCC"/>
    <w:rsid w:val="007F11C6"/>
    <w:rsid w:val="008312A9"/>
    <w:rsid w:val="008601E6"/>
    <w:rsid w:val="00964941"/>
    <w:rsid w:val="00975861"/>
    <w:rsid w:val="009E737B"/>
    <w:rsid w:val="00B35DC1"/>
    <w:rsid w:val="00B7038A"/>
    <w:rsid w:val="00D27651"/>
    <w:rsid w:val="00DC1100"/>
    <w:rsid w:val="00E349A2"/>
    <w:rsid w:val="00EC041C"/>
    <w:rsid w:val="00FE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FF392"/>
  <w15:chartTrackingRefBased/>
  <w15:docId w15:val="{9CE6B494-17D9-4253-8261-CF1C26D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F65BF-15A8-4687-8AF5-26E84BF1E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9E0E2172</Template>
  <TotalTime>46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8</cp:revision>
  <dcterms:created xsi:type="dcterms:W3CDTF">2019-06-21T08:32:00Z</dcterms:created>
  <dcterms:modified xsi:type="dcterms:W3CDTF">2019-06-21T12:00:00Z</dcterms:modified>
</cp:coreProperties>
</file>