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0C5D90" w14:textId="005AFC04" w:rsidR="00C953F1" w:rsidRDefault="00F25AA2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E0BF6A8" wp14:editId="6B84043C">
                <wp:simplePos x="0" y="0"/>
                <wp:positionH relativeFrom="margin">
                  <wp:posOffset>3114675</wp:posOffset>
                </wp:positionH>
                <wp:positionV relativeFrom="paragraph">
                  <wp:posOffset>9525</wp:posOffset>
                </wp:positionV>
                <wp:extent cx="3181350" cy="367030"/>
                <wp:effectExtent l="0" t="0" r="19050" b="1397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367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E09D7F" w14:textId="468E4076" w:rsidR="008B2607" w:rsidRPr="00350562" w:rsidRDefault="008432FB" w:rsidP="00350562">
                            <w:pPr>
                              <w:shd w:val="clear" w:color="auto" w:fill="00B0F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Tema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1</w:t>
                            </w:r>
                            <w:r w:rsidR="008B2607" w:rsidRPr="0035056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</w:t>
                            </w:r>
                            <w:r w:rsidR="00682ABE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>– Healthy living</w:t>
                            </w:r>
                            <w:r w:rsidR="008B2607" w:rsidRPr="00350562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0BF6A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5.25pt;margin-top:.75pt;width:250.5pt;height:28.9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" strokecolor="window">
                <v:textbox>
                  <w:txbxContent>
                    <w:p w14:paraId="27E09D7F" w14:textId="468E4076" w:rsidR="008B2607" w:rsidRPr="00350562" w:rsidRDefault="008432FB" w:rsidP="00350562">
                      <w:pPr>
                        <w:shd w:val="clear" w:color="auto" w:fill="00B0F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Tema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1</w:t>
                      </w:r>
                      <w:r w:rsidR="008B2607" w:rsidRPr="00350562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</w:t>
                      </w:r>
                      <w:r w:rsidR="00682ABE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>– Healthy living</w:t>
                      </w:r>
                      <w:r w:rsidR="008B2607" w:rsidRPr="00350562">
                        <w:rPr>
                          <w:rFonts w:ascii="Comic Sans MS" w:hAnsi="Comic Sans MS"/>
                          <w:b/>
                          <w:sz w:val="28"/>
                          <w:szCs w:val="32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F25AA2">
        <w:rPr>
          <w:noProof/>
          <w:lang w:val="en-GB" w:eastAsia="en-GB"/>
        </w:rPr>
        <w:drawing>
          <wp:anchor distT="0" distB="0" distL="114300" distR="114300" simplePos="0" relativeHeight="251664384" behindDoc="0" locked="0" layoutInCell="1" allowOverlap="1" wp14:anchorId="6CE105DC" wp14:editId="04037F8D">
            <wp:simplePos x="0" y="0"/>
            <wp:positionH relativeFrom="margin">
              <wp:posOffset>2200275</wp:posOffset>
            </wp:positionH>
            <wp:positionV relativeFrom="paragraph">
              <wp:posOffset>-167640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25AA2"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227D4A35" wp14:editId="648BE8F5">
            <wp:simplePos x="0" y="0"/>
            <wp:positionH relativeFrom="margin">
              <wp:posOffset>6597015</wp:posOffset>
            </wp:positionH>
            <wp:positionV relativeFrom="paragraph">
              <wp:posOffset>-199390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B112D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52ADF324" wp14:editId="582FD55F">
                <wp:simplePos x="0" y="0"/>
                <wp:positionH relativeFrom="column">
                  <wp:posOffset>-142875</wp:posOffset>
                </wp:positionH>
                <wp:positionV relativeFrom="paragraph">
                  <wp:posOffset>28575</wp:posOffset>
                </wp:positionV>
                <wp:extent cx="2181225" cy="5857875"/>
                <wp:effectExtent l="19050" t="19050" r="28575" b="28575"/>
                <wp:wrapNone/>
                <wp:docPr id="28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81225" cy="585787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4CDF7C" w14:textId="2A18DA7B" w:rsidR="008B2607" w:rsidRDefault="00B82781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Key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s-ES"/>
                              </w:rPr>
                              <w:t>vocabulary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55266B4B" w14:textId="6C3A0770" w:rsidR="008B2607" w:rsidRPr="00C919F7" w:rsidRDefault="00756535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alute</w:t>
                            </w: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health</w:t>
                            </w:r>
                            <w:proofErr w:type="spellEnd"/>
                          </w:p>
                          <w:p w14:paraId="3DEEEE85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alcool</w:t>
                            </w:r>
                            <w:proofErr w:type="spellEnd"/>
                          </w:p>
                          <w:p w14:paraId="124128BB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bottiglie</w:t>
                            </w:r>
                            <w:proofErr w:type="spellEnd"/>
                          </w:p>
                          <w:p w14:paraId="68C43B30" w14:textId="4CE92427" w:rsidR="008B2607" w:rsidRDefault="00756535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consumo</w:t>
                            </w:r>
                          </w:p>
                          <w:p w14:paraId="4B1F958D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bevande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alcoliche</w:t>
                            </w:r>
                            <w:proofErr w:type="spellEnd"/>
                          </w:p>
                          <w:p w14:paraId="15B91865" w14:textId="13360C5C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canapa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(cannabis)</w:t>
                            </w:r>
                          </w:p>
                          <w:p w14:paraId="78E989D1" w14:textId="0988E221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tabacco</w:t>
                            </w:r>
                            <w:proofErr w:type="spellEnd"/>
                          </w:p>
                          <w:p w14:paraId="325920CC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droghe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leggere</w:t>
                            </w:r>
                            <w:proofErr w:type="spellEnd"/>
                          </w:p>
                          <w:p w14:paraId="204BEDFB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droghe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pesanti</w:t>
                            </w:r>
                            <w:proofErr w:type="spellEnd"/>
                          </w:p>
                          <w:p w14:paraId="1BF56EAF" w14:textId="77777777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bevande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zuccherate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rinfreschi</w:t>
                            </w:r>
                            <w:proofErr w:type="spellEnd"/>
                          </w:p>
                          <w:p w14:paraId="31A3E167" w14:textId="05424873" w:rsidR="008B2607" w:rsidRDefault="00774D74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Fast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Food</w:t>
                            </w:r>
                            <w:proofErr w:type="spellEnd"/>
                          </w:p>
                          <w:p w14:paraId="770AFE3D" w14:textId="404135C5" w:rsidR="008B2607" w:rsidRDefault="00774D74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Essere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u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briaco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/a</w:t>
                            </w:r>
                          </w:p>
                          <w:p w14:paraId="7BC8517C" w14:textId="6166EF6B" w:rsidR="008B2607" w:rsidRDefault="00774D74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ano</w:t>
                            </w: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/a</w:t>
                            </w:r>
                          </w:p>
                          <w:p w14:paraId="4EEAEE78" w14:textId="4AF73DFF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Un</w:t>
                            </w:r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a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canna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/ uno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spinello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(a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joint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25CB4524" w14:textId="72725FCC" w:rsidR="008B2607" w:rsidRDefault="00774D74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Avvertire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di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warn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against</w:t>
                            </w:r>
                            <w:proofErr w:type="spellEnd"/>
                          </w:p>
                          <w:p w14:paraId="02283DDD" w14:textId="72F25030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fegato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liver</w:t>
                            </w:r>
                            <w:proofErr w:type="spellEnd"/>
                          </w:p>
                          <w:p w14:paraId="5CD9FB36" w14:textId="5455A3FE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Heart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–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cuore</w:t>
                            </w:r>
                            <w:proofErr w:type="spellEnd"/>
                          </w:p>
                          <w:p w14:paraId="31871BBD" w14:textId="23F5EF16" w:rsidR="008B2607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Statistiche</w:t>
                            </w:r>
                            <w:proofErr w:type="spellEnd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774D74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Statistics</w:t>
                            </w:r>
                            <w:proofErr w:type="spellEnd"/>
                          </w:p>
                          <w:p w14:paraId="273FF954" w14:textId="4FBA298B" w:rsidR="008B2607" w:rsidRDefault="00774D74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P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ericoloso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Dangerous</w:t>
                            </w:r>
                            <w:proofErr w:type="spellEnd"/>
                          </w:p>
                          <w:p w14:paraId="1D6DEF6B" w14:textId="1FB9D9DA" w:rsidR="00756535" w:rsidRDefault="00756535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Evitare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avoid</w:t>
                            </w:r>
                            <w:proofErr w:type="spellEnd"/>
                          </w:p>
                          <w:p w14:paraId="5C4CD2EC" w14:textId="01176D74" w:rsidR="008B2607" w:rsidRDefault="00756535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um</w:t>
                            </w: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are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smoke</w:t>
                            </w:r>
                            <w:proofErr w:type="spellEnd"/>
                          </w:p>
                          <w:p w14:paraId="2A232872" w14:textId="03C27A47" w:rsidR="00756535" w:rsidRDefault="00756535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Drogarsi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take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drugs</w:t>
                            </w:r>
                            <w:proofErr w:type="spellEnd"/>
                          </w:p>
                          <w:p w14:paraId="01C40F39" w14:textId="55137816" w:rsidR="008B2607" w:rsidRDefault="00756535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U</w:t>
                            </w:r>
                            <w:r w:rsidR="008B2607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briacarsi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get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drunk</w:t>
                            </w:r>
                            <w:proofErr w:type="spellEnd"/>
                          </w:p>
                          <w:p w14:paraId="5988BC7F" w14:textId="711B1C10" w:rsidR="008B2607" w:rsidRDefault="00756535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Proibire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prohibit</w:t>
                            </w:r>
                            <w:proofErr w:type="spellEnd"/>
                          </w:p>
                          <w:p w14:paraId="6DB43638" w14:textId="5F55E389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Mantenersi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in forma</w:t>
                            </w:r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keep</w:t>
                            </w:r>
                            <w:proofErr w:type="spellEnd"/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fit</w:t>
                            </w:r>
                            <w:proofErr w:type="spellEnd"/>
                          </w:p>
                          <w:p w14:paraId="3590EA45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dieta</w:t>
                            </w:r>
                          </w:p>
                          <w:p w14:paraId="13783083" w14:textId="233CFF16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fame</w:t>
                            </w:r>
                            <w:proofErr w:type="spellEnd"/>
                            <w:r w:rsidR="00756535"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/ sete</w:t>
                            </w:r>
                          </w:p>
                          <w:p w14:paraId="04E9C418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danno</w:t>
                            </w:r>
                            <w:proofErr w:type="spellEnd"/>
                          </w:p>
                          <w:p w14:paraId="0AF973A5" w14:textId="105647E2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Una dieta sana</w:t>
                            </w:r>
                          </w:p>
                          <w:p w14:paraId="1ED64A4C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Cercate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mangiare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bene</w:t>
                            </w:r>
                          </w:p>
                          <w:p w14:paraId="1DED18C8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Dormire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otto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ore</w:t>
                            </w:r>
                          </w:p>
                          <w:p w14:paraId="2BDC7BF6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Evitare lo stress</w:t>
                            </w:r>
                          </w:p>
                          <w:p w14:paraId="448C54E6" w14:textId="77777777" w:rsidR="008B2607" w:rsidRDefault="008B2607" w:rsidP="00C95E56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L'esercizio</w:t>
                            </w:r>
                            <w:proofErr w:type="spellEnd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  <w:t>fisico</w:t>
                            </w:r>
                            <w:proofErr w:type="spellEnd"/>
                          </w:p>
                          <w:p w14:paraId="56A1CECD" w14:textId="77777777" w:rsidR="008B2607" w:rsidRPr="00EB7896" w:rsidRDefault="008B2607" w:rsidP="00C953F1">
                            <w:pPr>
                              <w:spacing w:after="0" w:line="240" w:lineRule="auto"/>
                              <w:rPr>
                                <w:rFonts w:ascii="Segoe UI Symbol" w:hAnsi="Segoe UI Symbol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2ADF324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-11.25pt;margin-top:2.25pt;width:171.75pt;height:461.25pt;flip:x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" strokeweight="2.25pt">
                <v:stroke dashstyle="longDashDotDot"/>
                <v:textbox>
                  <w:txbxContent>
                    <w:p w14:paraId="394CDF7C" w14:textId="2A18DA7B" w:rsidR="008B2607" w:rsidRDefault="00B82781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s-ES"/>
                        </w:rPr>
                        <w:t xml:space="preserve">Key </w:t>
                      </w:r>
                      <w:proofErr w:type="spellStart"/>
                      <w:r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s-ES"/>
                        </w:rPr>
                        <w:t>vocabulary</w:t>
                      </w:r>
                      <w:proofErr w:type="spellEnd"/>
                      <w:r>
                        <w:rPr>
                          <w:rFonts w:ascii="Segoe UI Symbol" w:hAnsi="Segoe UI Symbol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55266B4B" w14:textId="6C3A0770" w:rsidR="008B2607" w:rsidRPr="00C919F7" w:rsidRDefault="00756535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alute</w:t>
                      </w: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health</w:t>
                      </w:r>
                      <w:proofErr w:type="spellEnd"/>
                    </w:p>
                    <w:p w14:paraId="3DEEEE85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alcool</w:t>
                      </w:r>
                      <w:proofErr w:type="spellEnd"/>
                    </w:p>
                    <w:p w14:paraId="124128BB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bottiglie</w:t>
                      </w:r>
                      <w:proofErr w:type="spellEnd"/>
                    </w:p>
                    <w:p w14:paraId="68C43B30" w14:textId="4CE92427" w:rsidR="008B2607" w:rsidRDefault="00756535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consumo</w:t>
                      </w:r>
                    </w:p>
                    <w:p w14:paraId="4B1F958D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bevande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alcoliche</w:t>
                      </w:r>
                      <w:proofErr w:type="spellEnd"/>
                    </w:p>
                    <w:p w14:paraId="15B91865" w14:textId="13360C5C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canapa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(cannabis)</w:t>
                      </w:r>
                    </w:p>
                    <w:p w14:paraId="78E989D1" w14:textId="0988E221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tabacco</w:t>
                      </w:r>
                      <w:proofErr w:type="spellEnd"/>
                    </w:p>
                    <w:p w14:paraId="325920CC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droghe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leggere</w:t>
                      </w:r>
                      <w:proofErr w:type="spellEnd"/>
                    </w:p>
                    <w:p w14:paraId="204BEDFB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droghe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pesanti</w:t>
                      </w:r>
                      <w:proofErr w:type="spellEnd"/>
                    </w:p>
                    <w:p w14:paraId="1BF56EAF" w14:textId="77777777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bevande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zuccherate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rinfreschi</w:t>
                      </w:r>
                      <w:proofErr w:type="spellEnd"/>
                    </w:p>
                    <w:p w14:paraId="31A3E167" w14:textId="05424873" w:rsidR="008B2607" w:rsidRDefault="00774D74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Fast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Food</w:t>
                      </w:r>
                      <w:proofErr w:type="spellEnd"/>
                    </w:p>
                    <w:p w14:paraId="770AFE3D" w14:textId="404135C5" w:rsidR="008B2607" w:rsidRDefault="00774D74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Essere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u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briaco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/a</w:t>
                      </w:r>
                    </w:p>
                    <w:p w14:paraId="7BC8517C" w14:textId="6166EF6B" w:rsidR="008B2607" w:rsidRDefault="00774D74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ano</w:t>
                      </w: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/a</w:t>
                      </w:r>
                    </w:p>
                    <w:p w14:paraId="4EEAEE78" w14:textId="4AF73DFF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Un</w:t>
                      </w:r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a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canna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/ uno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spinello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(a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joint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)</w:t>
                      </w:r>
                    </w:p>
                    <w:p w14:paraId="25CB4524" w14:textId="72725FCC" w:rsidR="008B2607" w:rsidRDefault="00774D74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Avvertire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di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warn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against</w:t>
                      </w:r>
                      <w:proofErr w:type="spellEnd"/>
                    </w:p>
                    <w:p w14:paraId="02283DDD" w14:textId="72F25030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fegato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liver</w:t>
                      </w:r>
                      <w:proofErr w:type="spellEnd"/>
                    </w:p>
                    <w:p w14:paraId="5CD9FB36" w14:textId="5455A3FE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Heart </w:t>
                      </w:r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–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il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cuore</w:t>
                      </w:r>
                      <w:proofErr w:type="spellEnd"/>
                    </w:p>
                    <w:p w14:paraId="31871BBD" w14:textId="23F5EF16" w:rsidR="008B2607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Statistiche</w:t>
                      </w:r>
                      <w:proofErr w:type="spellEnd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774D74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Statistics</w:t>
                      </w:r>
                      <w:proofErr w:type="spellEnd"/>
                    </w:p>
                    <w:p w14:paraId="273FF954" w14:textId="4FBA298B" w:rsidR="008B2607" w:rsidRDefault="00774D74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P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ericoloso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Dangerous</w:t>
                      </w:r>
                      <w:proofErr w:type="spellEnd"/>
                    </w:p>
                    <w:p w14:paraId="1D6DEF6B" w14:textId="1FB9D9DA" w:rsidR="00756535" w:rsidRDefault="00756535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Evitare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avoid</w:t>
                      </w:r>
                      <w:proofErr w:type="spellEnd"/>
                    </w:p>
                    <w:p w14:paraId="5C4CD2EC" w14:textId="01176D74" w:rsidR="008B2607" w:rsidRDefault="00756535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um</w:t>
                      </w: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are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smoke</w:t>
                      </w:r>
                      <w:proofErr w:type="spellEnd"/>
                    </w:p>
                    <w:p w14:paraId="2A232872" w14:textId="03C27A47" w:rsidR="00756535" w:rsidRDefault="00756535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Drogarsi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take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drugs</w:t>
                      </w:r>
                      <w:proofErr w:type="spellEnd"/>
                    </w:p>
                    <w:p w14:paraId="01C40F39" w14:textId="55137816" w:rsidR="008B2607" w:rsidRDefault="00756535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U</w:t>
                      </w:r>
                      <w:r w:rsidR="008B2607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briacarsi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get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drunk</w:t>
                      </w:r>
                      <w:proofErr w:type="spellEnd"/>
                    </w:p>
                    <w:p w14:paraId="5988BC7F" w14:textId="711B1C10" w:rsidR="008B2607" w:rsidRDefault="00756535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Proibire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prohibit</w:t>
                      </w:r>
                      <w:proofErr w:type="spellEnd"/>
                    </w:p>
                    <w:p w14:paraId="6DB43638" w14:textId="5F55E389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Mantenersi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in forma</w:t>
                      </w:r>
                      <w:proofErr w:type="gramEnd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– </w:t>
                      </w:r>
                      <w:proofErr w:type="spellStart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to</w:t>
                      </w:r>
                      <w:proofErr w:type="spellEnd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keep</w:t>
                      </w:r>
                      <w:proofErr w:type="spellEnd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fit</w:t>
                      </w:r>
                      <w:proofErr w:type="spellEnd"/>
                    </w:p>
                    <w:p w14:paraId="3590EA45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dieta</w:t>
                      </w:r>
                    </w:p>
                    <w:p w14:paraId="13783083" w14:textId="233CFF16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fame</w:t>
                      </w:r>
                      <w:proofErr w:type="spellEnd"/>
                      <w:r w:rsidR="00756535"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/ sete</w:t>
                      </w:r>
                    </w:p>
                    <w:p w14:paraId="04E9C418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danno</w:t>
                      </w:r>
                      <w:proofErr w:type="spellEnd"/>
                    </w:p>
                    <w:p w14:paraId="0AF973A5" w14:textId="105647E2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Una dieta sana</w:t>
                      </w:r>
                    </w:p>
                    <w:p w14:paraId="1ED64A4C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Cercate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mangiare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bene</w:t>
                      </w:r>
                    </w:p>
                    <w:p w14:paraId="1DED18C8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Dormire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otto ore</w:t>
                      </w:r>
                    </w:p>
                    <w:p w14:paraId="2BDC7BF6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Evitare lo stress</w:t>
                      </w:r>
                    </w:p>
                    <w:p w14:paraId="448C54E6" w14:textId="77777777" w:rsidR="008B2607" w:rsidRDefault="008B2607" w:rsidP="00C95E56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L'esercizio</w:t>
                      </w:r>
                      <w:proofErr w:type="spellEnd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Segoe UI Symbol" w:hAnsi="Segoe UI Symbol"/>
                          <w:sz w:val="20"/>
                          <w:lang w:val="es-ES"/>
                        </w:rPr>
                        <w:t>fisico</w:t>
                      </w:r>
                      <w:proofErr w:type="spellEnd"/>
                    </w:p>
                    <w:p w14:paraId="56A1CECD" w14:textId="77777777" w:rsidR="008B2607" w:rsidRPr="00EB7896" w:rsidRDefault="008B2607" w:rsidP="00C953F1">
                      <w:pPr>
                        <w:spacing w:after="0" w:line="240" w:lineRule="auto"/>
                        <w:rPr>
                          <w:rFonts w:ascii="Segoe UI Symbol" w:hAnsi="Segoe UI Symbol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20B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C026373" wp14:editId="3E197434">
                <wp:simplePos x="0" y="0"/>
                <wp:positionH relativeFrom="column">
                  <wp:posOffset>7629525</wp:posOffset>
                </wp:positionH>
                <wp:positionV relativeFrom="paragraph">
                  <wp:posOffset>9525</wp:posOffset>
                </wp:positionV>
                <wp:extent cx="2272665" cy="2200275"/>
                <wp:effectExtent l="0" t="0" r="13335" b="28575"/>
                <wp:wrapNone/>
                <wp:docPr id="27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665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7FDE3" w14:textId="77777777" w:rsidR="00CE44EB" w:rsidRPr="00F83D1E" w:rsidRDefault="00CE44EB" w:rsidP="00CE44EB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F83D1E">
                              <w:rPr>
                                <w:rFonts w:ascii="Comic Sans MS" w:eastAsia="Times New Roman" w:hAnsi="Comic Sans MS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6163A9B5" w14:textId="77777777" w:rsidR="00CE44EB" w:rsidRDefault="00CE44EB" w:rsidP="00CE44EB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If listening / reading for increase or decrease – make sure you use the whole section – not just a key word.</w:t>
                            </w:r>
                          </w:p>
                          <w:p w14:paraId="47726017" w14:textId="79295712" w:rsidR="00CE44EB" w:rsidRPr="00F83D1E" w:rsidRDefault="00CE44EB" w:rsidP="00CE44EB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Make sure you plan your verb endings carefully if you talk about your friends use </w:t>
                            </w:r>
                            <w:proofErr w:type="gram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THEY</w:t>
                            </w:r>
                            <w:proofErr w:type="gram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:</w:t>
                            </w:r>
                          </w:p>
                          <w:p w14:paraId="61895437" w14:textId="382D42AE" w:rsidR="008B2607" w:rsidRPr="00F83D1E" w:rsidRDefault="00CE44EB" w:rsidP="00CE44EB">
                            <w:pPr>
                              <w:spacing w:after="0"/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</w:t>
                            </w:r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(</w:t>
                            </w:r>
                            <w:proofErr w:type="spellStart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sono</w:t>
                            </w:r>
                            <w:proofErr w:type="spellEnd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be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vono</w:t>
                            </w:r>
                            <w:proofErr w:type="spellEnd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mangi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ano</w:t>
                            </w:r>
                            <w:proofErr w:type="spellEnd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fa</w:t>
                            </w:r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nno</w:t>
                            </w:r>
                            <w:proofErr w:type="spellEnd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stanno</w:t>
                            </w:r>
                            <w:proofErr w:type="spellEnd"/>
                            <w:r w:rsidR="008B2607">
                              <w:rPr>
                                <w:rFonts w:ascii="Comic Sans MS" w:eastAsia="Times New Roman" w:hAnsi="Comic Sans MS"/>
                                <w:iCs/>
                                <w:sz w:val="20"/>
                                <w:szCs w:val="20"/>
                                <w:lang w:val="en-GB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026373" id="Text Box 29" o:spid="_x0000_s1028" type="#_x0000_t202" style="position:absolute;margin-left:600.75pt;margin-top:.75pt;width:178.95pt;height:173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" strokecolor="red">
                <v:stroke dashstyle="longDashDotDot"/>
                <v:textbox>
                  <w:txbxContent>
                    <w:p w14:paraId="26C7FDE3" w14:textId="77777777" w:rsidR="00CE44EB" w:rsidRPr="00F83D1E" w:rsidRDefault="00CE44EB" w:rsidP="00CE44EB">
                      <w:pPr>
                        <w:spacing w:after="0"/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F83D1E">
                        <w:rPr>
                          <w:rFonts w:ascii="Comic Sans MS" w:eastAsia="Times New Roman" w:hAnsi="Comic Sans MS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6163A9B5" w14:textId="77777777" w:rsidR="00CE44EB" w:rsidRDefault="00CE44EB" w:rsidP="00CE44EB">
                      <w:pPr>
                        <w:pBdr>
                          <w:bottom w:val="single" w:sz="6" w:space="1" w:color="auto"/>
                        </w:pBd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If listening / reading for increase or decrease – make sure you use the whole section – not just a key word.</w:t>
                      </w:r>
                    </w:p>
                    <w:p w14:paraId="47726017" w14:textId="79295712" w:rsidR="00CE44EB" w:rsidRPr="00F83D1E" w:rsidRDefault="00CE44EB" w:rsidP="00CE44EB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Make sure you plan your verb endings carefully if you talk about your friends </w:t>
                      </w:r>
                      <w:proofErr w:type="gramStart"/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use</w:t>
                      </w:r>
                      <w:proofErr w:type="gramEnd"/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THEY:</w:t>
                      </w:r>
                    </w:p>
                    <w:p w14:paraId="61895437" w14:textId="382D42AE" w:rsidR="008B2607" w:rsidRPr="00F83D1E" w:rsidRDefault="00CE44EB" w:rsidP="00CE44EB">
                      <w:pPr>
                        <w:spacing w:after="0"/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</w:pP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</w:t>
                      </w:r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(</w:t>
                      </w:r>
                      <w:proofErr w:type="spellStart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sono</w:t>
                      </w:r>
                      <w:proofErr w:type="spellEnd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/ </w:t>
                      </w:r>
                      <w:proofErr w:type="spellStart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be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vono</w:t>
                      </w:r>
                      <w:proofErr w:type="spellEnd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/ </w:t>
                      </w:r>
                      <w:proofErr w:type="spellStart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mangi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ano</w:t>
                      </w:r>
                      <w:proofErr w:type="spellEnd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/ </w:t>
                      </w:r>
                      <w:proofErr w:type="spellStart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fa</w:t>
                      </w:r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nno</w:t>
                      </w:r>
                      <w:proofErr w:type="spellEnd"/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stanno</w:t>
                      </w:r>
                      <w:proofErr w:type="spellEnd"/>
                      <w:r w:rsidR="008B2607">
                        <w:rPr>
                          <w:rFonts w:ascii="Comic Sans MS" w:eastAsia="Times New Roman" w:hAnsi="Comic Sans MS"/>
                          <w:iCs/>
                          <w:sz w:val="20"/>
                          <w:szCs w:val="20"/>
                          <w:lang w:val="en-GB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066E3F19" w14:textId="4AFAC7B3" w:rsidR="00C953F1" w:rsidRDefault="00ED20B3" w:rsidP="00C953F1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655870A" wp14:editId="42B1FC54">
                <wp:simplePos x="0" y="0"/>
                <wp:positionH relativeFrom="margin">
                  <wp:align>center</wp:align>
                </wp:positionH>
                <wp:positionV relativeFrom="paragraph">
                  <wp:posOffset>124460</wp:posOffset>
                </wp:positionV>
                <wp:extent cx="5095875" cy="2781300"/>
                <wp:effectExtent l="0" t="0" r="28575" b="19050"/>
                <wp:wrapNone/>
                <wp:docPr id="3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95875" cy="27813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9743CC" w14:textId="3FCF2E86" w:rsidR="008B2607" w:rsidRDefault="00B82781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Secondo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te,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vita sano</w:t>
                            </w:r>
                            <w:r w:rsidR="008B2607"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Da un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lato</w:t>
                            </w:r>
                            <w:proofErr w:type="spellEnd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perché </w:t>
                            </w:r>
                            <w:proofErr w:type="spellStart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faccio</w:t>
                            </w:r>
                            <w:proofErr w:type="spellEnd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</w:t>
                            </w:r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esercizio</w:t>
                            </w:r>
                            <w:proofErr w:type="spellEnd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2359EE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fisico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 w:rsidR="008B2607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fumo ...</w:t>
                            </w:r>
                          </w:p>
                          <w:p w14:paraId="7210BCBA" w14:textId="520C93C1" w:rsidR="000D5A5F" w:rsidRDefault="000D5A5F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Quali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cattive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abitudini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821E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Dormo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poco e </w:t>
                            </w:r>
                            <w:proofErr w:type="spellStart"/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passo</w:t>
                            </w:r>
                            <w:proofErr w:type="spellEnd"/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troppo</w:t>
                            </w:r>
                            <w:proofErr w:type="spellEnd"/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tempo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sul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cellulare</w:t>
                            </w:r>
                            <w:proofErr w:type="spellEnd"/>
                          </w:p>
                          <w:p w14:paraId="072520B0" w14:textId="22CF107A" w:rsidR="000D5A5F" w:rsidRDefault="000D5A5F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Perché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pensi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che i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giovani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mangiano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sacco</w:t>
                            </w:r>
                            <w:proofErr w:type="spellEnd"/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E821E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fast-food</w:t>
                            </w:r>
                            <w:proofErr w:type="spellEnd"/>
                            <w:r w:rsidR="00E821E3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Pr="000D5A5F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,</w:t>
                            </w:r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mangi</w:t>
                            </w:r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sacco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E821E3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fast-food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 è gustoso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economico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3663AFD1" w14:textId="765EAA25" w:rsidR="008B2607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gram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hai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mantener</w:t>
                            </w:r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</w:t>
                            </w: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in forma</w:t>
                            </w:r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ultimamente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proofErr w:type="gramEnd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</w:t>
                            </w:r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eri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fatto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l’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esercizio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durante la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lezione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educazione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fisica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mangiato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bene.</w:t>
                            </w:r>
                          </w:p>
                          <w:p w14:paraId="295CC164" w14:textId="44074896" w:rsidR="008B2607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Ti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senti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stressato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/a</w:t>
                            </w: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a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volte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Adesso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se non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fosse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esami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no. </w:t>
                            </w:r>
                          </w:p>
                          <w:p w14:paraId="3E5815A0" w14:textId="544262C1" w:rsidR="001B112D" w:rsidRDefault="000D5A5F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è la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</w:t>
                            </w: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ua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opinione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sulle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droghe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pericolosi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e anche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illegal</w:t>
                            </w:r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045982F1" w14:textId="666AEC78" w:rsidR="008B2607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</w:t>
                            </w:r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… si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dovrebbe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vietare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l'alcol</w:t>
                            </w:r>
                            <w:proofErr w:type="spellEnd"/>
                            <w:r w:rsidRPr="00DD4FE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?</w:t>
                            </w:r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Davvero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non credo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soluzione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.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parere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governo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dovrebbe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campagne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prevenzione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79010C86" w14:textId="677BCCCC" w:rsidR="008B2607" w:rsidRPr="00134B05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Che cosa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migliorare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salute?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Dorm</w:t>
                            </w:r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irò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sempre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otto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ore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ed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eviterò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di usare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celluare</w:t>
                            </w:r>
                            <w:proofErr w:type="spellEnd"/>
                            <w:r w:rsidR="001B112D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655870A" id="Rectangle 17" o:spid="_x0000_s1029" style="position:absolute;margin-left:0;margin-top:9.8pt;width:401.25pt;height:219pt;z-index:-2516541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" fillcolor="yellow">
                <v:textbox>
                  <w:txbxContent>
                    <w:p w14:paraId="1C9743CC" w14:textId="3FCF2E86" w:rsidR="008B2607" w:rsidRDefault="00B82781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Secondo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te,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uno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stile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vita sano</w:t>
                      </w:r>
                      <w:r w:rsidR="008B2607"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Da un lato</w:t>
                      </w:r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perché </w:t>
                      </w:r>
                      <w:proofErr w:type="spellStart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faccio</w:t>
                      </w:r>
                      <w:proofErr w:type="spellEnd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</w:t>
                      </w:r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esercizio</w:t>
                      </w:r>
                      <w:proofErr w:type="spellEnd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2359EE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fisico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 w:rsidR="008B2607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fumo ...</w:t>
                      </w:r>
                    </w:p>
                    <w:p w14:paraId="7210BCBA" w14:textId="520C93C1" w:rsidR="000D5A5F" w:rsidRDefault="000D5A5F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Quali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cattive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abitudini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E821E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Dormo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poco e </w:t>
                      </w:r>
                      <w:proofErr w:type="spellStart"/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passo</w:t>
                      </w:r>
                      <w:proofErr w:type="spellEnd"/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troppo</w:t>
                      </w:r>
                      <w:proofErr w:type="spellEnd"/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tempo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sul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cellulare</w:t>
                      </w:r>
                      <w:proofErr w:type="spellEnd"/>
                    </w:p>
                    <w:p w14:paraId="072520B0" w14:textId="22CF107A" w:rsidR="000D5A5F" w:rsidRDefault="000D5A5F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Perché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pensi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che i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giovani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mangiano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sacco</w:t>
                      </w:r>
                      <w:proofErr w:type="spellEnd"/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E821E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fast-food</w:t>
                      </w:r>
                      <w:proofErr w:type="spellEnd"/>
                      <w:r w:rsidR="00E821E3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Pr="000D5A5F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,</w:t>
                      </w:r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mangi</w:t>
                      </w:r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sacco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E821E3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fast-food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 è gustoso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economico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3663AFD1" w14:textId="765EAA25" w:rsidR="008B2607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hai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mantener</w:t>
                      </w:r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</w:t>
                      </w: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gram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in forma</w:t>
                      </w:r>
                      <w:proofErr w:type="gramEnd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ultimamente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</w:t>
                      </w:r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eri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fatto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l’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esercizio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durante la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lezione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educazione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fisica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mangiato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bene.</w:t>
                      </w:r>
                    </w:p>
                    <w:p w14:paraId="295CC164" w14:textId="44074896" w:rsidR="008B2607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Ti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senti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stressato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/a</w:t>
                      </w: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a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volte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Adesso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se non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fosse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stato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esami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no. </w:t>
                      </w:r>
                    </w:p>
                    <w:p w14:paraId="3E5815A0" w14:textId="544262C1" w:rsidR="001B112D" w:rsidRDefault="000D5A5F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è la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</w:t>
                      </w: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ua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opinione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sulle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droghe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pericolosi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e anche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illegal</w:t>
                      </w:r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045982F1" w14:textId="666AEC78" w:rsidR="008B2607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</w:t>
                      </w:r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… si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dovrebbe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vietare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l'alcol</w:t>
                      </w:r>
                      <w:proofErr w:type="spellEnd"/>
                      <w:r w:rsidRPr="00DD4FE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?</w:t>
                      </w:r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Davvero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non credo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soluzione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.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parere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governo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dovrebbe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più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campagne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prevenzione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  <w:p w14:paraId="79010C86" w14:textId="677BCCCC" w:rsidR="008B2607" w:rsidRPr="00134B05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Che cosa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migliorare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tua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salute?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Dorm</w:t>
                      </w:r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irò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sempre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otto ore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ed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eviterò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di usare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celluare</w:t>
                      </w:r>
                      <w:proofErr w:type="spellEnd"/>
                      <w:r w:rsidR="001B112D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E775721" w14:textId="79080AED" w:rsidR="00C953F1" w:rsidRDefault="00C953F1" w:rsidP="00C953F1"/>
    <w:p w14:paraId="53567DE8" w14:textId="77777777" w:rsidR="00C953F1" w:rsidRDefault="00C953F1" w:rsidP="00C953F1"/>
    <w:p w14:paraId="3828FCDB" w14:textId="77777777" w:rsidR="00C953F1" w:rsidRPr="006A733F" w:rsidRDefault="00C953F1" w:rsidP="00134B05"/>
    <w:p w14:paraId="177933A7" w14:textId="7B2674F5" w:rsidR="00C953F1" w:rsidRPr="006A733F" w:rsidRDefault="00C953F1" w:rsidP="00C953F1"/>
    <w:p w14:paraId="1FBF5C32" w14:textId="369B754A" w:rsidR="00C953F1" w:rsidRPr="006A733F" w:rsidRDefault="00C953F1" w:rsidP="00C953F1"/>
    <w:p w14:paraId="0B40AB6E" w14:textId="2AC33B86" w:rsidR="00C953F1" w:rsidRPr="006A733F" w:rsidRDefault="00C953F1" w:rsidP="00C953F1">
      <w:bookmarkStart w:id="0" w:name="_GoBack"/>
      <w:bookmarkEnd w:id="0"/>
    </w:p>
    <w:p w14:paraId="4AFD5674" w14:textId="1ECF513C" w:rsidR="00C953F1" w:rsidRPr="006A733F" w:rsidRDefault="00F25AA2" w:rsidP="00C953F1">
      <w:pPr>
        <w:jc w:val="righ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5A4E65D2" wp14:editId="14349E4C">
                <wp:simplePos x="0" y="0"/>
                <wp:positionH relativeFrom="page">
                  <wp:posOffset>7954010</wp:posOffset>
                </wp:positionH>
                <wp:positionV relativeFrom="paragraph">
                  <wp:posOffset>243205</wp:posOffset>
                </wp:positionV>
                <wp:extent cx="2478405" cy="3153410"/>
                <wp:effectExtent l="0" t="0" r="17145" b="27940"/>
                <wp:wrapNone/>
                <wp:docPr id="1" name="Auto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8405" cy="3153410"/>
                        </a:xfrm>
                        <a:prstGeom prst="wedgeRoundRectCallout">
                          <a:avLst>
                            <a:gd name="adj1" fmla="val 26583"/>
                            <a:gd name="adj2" fmla="val 3420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604A7B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83A656" w14:textId="61ADB4A9" w:rsidR="008B2607" w:rsidRPr="006F4D8F" w:rsidRDefault="004B433B" w:rsidP="00EB7896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>Recognising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>increase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>decrease</w:t>
                            </w:r>
                            <w:proofErr w:type="spellEnd"/>
                            <w:r>
                              <w:rPr>
                                <w:rFonts w:ascii="Arial Narrow" w:hAnsi="Arial Narrow"/>
                                <w:b/>
                                <w:sz w:val="24"/>
                                <w:szCs w:val="24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3090EE89" w14:textId="13653B20" w:rsidR="008B2607" w:rsidRDefault="008B2607" w:rsidP="00EB7896">
                            <w:pPr>
                              <w:spacing w:after="0" w:line="240" w:lineRule="auto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Aumentare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to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increase</w:t>
                            </w:r>
                            <w:proofErr w:type="spellEnd"/>
                          </w:p>
                          <w:p w14:paraId="2D99F931" w14:textId="0C9EE101" w:rsidR="004B433B" w:rsidRPr="00160EDC" w:rsidRDefault="004B433B" w:rsidP="00EB7896">
                            <w:pPr>
                              <w:spacing w:after="0" w:line="240" w:lineRule="auto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Crescere</w:t>
                            </w:r>
                            <w:proofErr w:type="spellEnd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grow</w:t>
                            </w:r>
                            <w:proofErr w:type="spellEnd"/>
                          </w:p>
                          <w:p w14:paraId="1BC42906" w14:textId="6F2CA489" w:rsidR="008B2607" w:rsidRPr="00160EDC" w:rsidRDefault="004B433B" w:rsidP="00EB7896">
                            <w:pPr>
                              <w:spacing w:after="0" w:line="240" w:lineRule="auto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Diminuire</w:t>
                            </w:r>
                            <w:proofErr w:type="spellEnd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– to </w:t>
                            </w: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decrease</w:t>
                            </w:r>
                            <w:proofErr w:type="spellEnd"/>
                          </w:p>
                          <w:p w14:paraId="4F667DC1" w14:textId="7AC930E2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Ridurre</w:t>
                            </w:r>
                            <w:proofErr w:type="spellEnd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to reduce</w:t>
                            </w:r>
                          </w:p>
                          <w:p w14:paraId="13053274" w14:textId="7E4520B8" w:rsidR="008B2607" w:rsidRPr="00160EDC" w:rsidRDefault="004B433B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Pesare – to </w:t>
                            </w: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weigh</w:t>
                            </w:r>
                            <w:proofErr w:type="spellEnd"/>
                          </w:p>
                          <w:p w14:paraId="496D356D" w14:textId="7E966C66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Meno -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less</w:t>
                            </w:r>
                            <w:proofErr w:type="spellEnd"/>
                          </w:p>
                          <w:p w14:paraId="7DA773A8" w14:textId="6579E728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Sempre</w:t>
                            </w:r>
                            <w:proofErr w:type="spellEnd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meno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–</w:t>
                            </w: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les and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less</w:t>
                            </w:r>
                            <w:proofErr w:type="spellEnd"/>
                          </w:p>
                          <w:p w14:paraId="1C0CE4CD" w14:textId="0058BCE3" w:rsidR="008B2607" w:rsidRPr="00160EDC" w:rsidRDefault="004B433B" w:rsidP="004B433B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Una </w:t>
                            </w:r>
                            <w:r w:rsidR="008B2607"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cifra </w:t>
                            </w:r>
                            <w:proofErr w:type="spellStart"/>
                            <w:r w:rsidR="008B2607"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elev</w:t>
                            </w:r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ata</w:t>
                            </w:r>
                            <w:proofErr w:type="spellEnd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– a </w:t>
                            </w: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high</w:t>
                            </w:r>
                            <w:proofErr w:type="spellEnd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number</w:t>
                            </w:r>
                            <w:proofErr w:type="spellEnd"/>
                          </w:p>
                          <w:p w14:paraId="35B24E30" w14:textId="4F0132A1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Una cifra </w:t>
                            </w: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bassa</w:t>
                            </w:r>
                            <w:proofErr w:type="spellEnd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– a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low</w:t>
                            </w:r>
                            <w:proofErr w:type="spellEnd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number</w:t>
                            </w:r>
                            <w:proofErr w:type="spellEnd"/>
                          </w:p>
                          <w:p w14:paraId="146E4661" w14:textId="0247E0CE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ritardo</w:t>
                            </w:r>
                            <w:proofErr w:type="spellEnd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- late</w:t>
                            </w:r>
                          </w:p>
                          <w:p w14:paraId="658EC0E4" w14:textId="39E70582" w:rsidR="008B2607" w:rsidRPr="00160EDC" w:rsidRDefault="008B2607" w:rsidP="00C953F1">
                            <w:pPr>
                              <w:pBdr>
                                <w:bottom w:val="single" w:sz="6" w:space="1" w:color="auto"/>
                              </w:pBd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Presto -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early</w:t>
                            </w:r>
                            <w:proofErr w:type="spellEnd"/>
                          </w:p>
                          <w:p w14:paraId="308AD9E0" w14:textId="5BD4A33F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lo </w:t>
                            </w: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stesso</w:t>
                            </w:r>
                            <w:proofErr w:type="spellEnd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same</w:t>
                            </w:r>
                            <w:proofErr w:type="spellEnd"/>
                          </w:p>
                          <w:p w14:paraId="59D52131" w14:textId="0AB9419E" w:rsidR="008B2607" w:rsidRPr="00160EDC" w:rsidRDefault="008B2607" w:rsidP="00C953F1">
                            <w:pPr>
                              <w:spacing w:after="0"/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Simile</w:t>
                            </w:r>
                            <w:proofErr w:type="spellEnd"/>
                            <w:r w:rsidRPr="00160EDC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B433B">
                              <w:rPr>
                                <w:rFonts w:ascii="Arial Narrow" w:hAnsi="Arial Narrow" w:cs="Calibri"/>
                                <w:sz w:val="24"/>
                                <w:szCs w:val="24"/>
                                <w:lang w:val="es-ES"/>
                              </w:rPr>
                              <w:t>- similar</w:t>
                            </w:r>
                          </w:p>
                          <w:p w14:paraId="60674531" w14:textId="77777777" w:rsidR="008B2607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4D65452" w14:textId="77777777" w:rsidR="008B2607" w:rsidRPr="00432113" w:rsidRDefault="008B2607" w:rsidP="00C953F1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A4E65D2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2" o:spid="_x0000_s1030" type="#_x0000_t62" style="position:absolute;left:0;text-align:left;margin-left:626.3pt;margin-top:19.15pt;width:195.15pt;height:248.3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" adj="16542,18188" strokecolor="#604a7b">
                <v:textbox>
                  <w:txbxContent>
                    <w:p w14:paraId="1783A656" w14:textId="61ADB4A9" w:rsidR="008B2607" w:rsidRPr="006F4D8F" w:rsidRDefault="004B433B" w:rsidP="00EB7896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>Recognising</w:t>
                      </w:r>
                      <w:proofErr w:type="spellEnd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>increase</w:t>
                      </w:r>
                      <w:proofErr w:type="spellEnd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>decrease</w:t>
                      </w:r>
                      <w:proofErr w:type="spellEnd"/>
                      <w:r>
                        <w:rPr>
                          <w:rFonts w:ascii="Arial Narrow" w:hAnsi="Arial Narrow"/>
                          <w:b/>
                          <w:sz w:val="24"/>
                          <w:szCs w:val="24"/>
                          <w:u w:val="single"/>
                          <w:lang w:val="es-ES"/>
                        </w:rPr>
                        <w:t>:</w:t>
                      </w:r>
                    </w:p>
                    <w:p w14:paraId="3090EE89" w14:textId="13653B20" w:rsidR="008B2607" w:rsidRDefault="008B2607" w:rsidP="00EB7896">
                      <w:pPr>
                        <w:spacing w:after="0" w:line="240" w:lineRule="auto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Aumentare </w:t>
                      </w:r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to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increase</w:t>
                      </w:r>
                      <w:proofErr w:type="spellEnd"/>
                    </w:p>
                    <w:p w14:paraId="2D99F931" w14:textId="0C9EE101" w:rsidR="004B433B" w:rsidRPr="00160EDC" w:rsidRDefault="004B433B" w:rsidP="00EB7896">
                      <w:pPr>
                        <w:spacing w:after="0" w:line="240" w:lineRule="auto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Crescere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grow</w:t>
                      </w:r>
                      <w:proofErr w:type="spellEnd"/>
                    </w:p>
                    <w:p w14:paraId="1BC42906" w14:textId="6F2CA489" w:rsidR="008B2607" w:rsidRPr="00160EDC" w:rsidRDefault="004B433B" w:rsidP="00EB7896">
                      <w:pPr>
                        <w:spacing w:after="0" w:line="240" w:lineRule="auto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Diminuire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decrease</w:t>
                      </w:r>
                      <w:proofErr w:type="spellEnd"/>
                    </w:p>
                    <w:p w14:paraId="4F667DC1" w14:textId="7AC930E2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Ridurre</w:t>
                      </w:r>
                      <w:proofErr w:type="spellEnd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to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reduce</w:t>
                      </w:r>
                    </w:p>
                    <w:p w14:paraId="13053274" w14:textId="7E4520B8" w:rsidR="008B2607" w:rsidRPr="00160EDC" w:rsidRDefault="004B433B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Pesare –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weigh</w:t>
                      </w:r>
                      <w:proofErr w:type="spellEnd"/>
                    </w:p>
                    <w:p w14:paraId="496D356D" w14:textId="7E966C66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Meno -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less</w:t>
                      </w:r>
                      <w:proofErr w:type="spellEnd"/>
                    </w:p>
                    <w:p w14:paraId="7DA773A8" w14:textId="6579E728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Sempre</w:t>
                      </w:r>
                      <w:proofErr w:type="spellEnd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meno </w:t>
                      </w:r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–</w:t>
                      </w: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les and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less</w:t>
                      </w:r>
                      <w:proofErr w:type="spellEnd"/>
                    </w:p>
                    <w:p w14:paraId="1C0CE4CD" w14:textId="0058BCE3" w:rsidR="008B2607" w:rsidRPr="00160EDC" w:rsidRDefault="004B433B" w:rsidP="004B433B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Una </w:t>
                      </w:r>
                      <w:r w:rsidR="008B2607"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cifra </w:t>
                      </w:r>
                      <w:proofErr w:type="spellStart"/>
                      <w:r w:rsidR="008B2607"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elev</w:t>
                      </w:r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ata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– a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high</w:t>
                      </w:r>
                      <w:proofErr w:type="spellEnd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number</w:t>
                      </w:r>
                      <w:proofErr w:type="spellEnd"/>
                    </w:p>
                    <w:p w14:paraId="35B24E30" w14:textId="4F0132A1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Una cifra </w:t>
                      </w: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bassa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– a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low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number</w:t>
                      </w:r>
                      <w:proofErr w:type="spellEnd"/>
                    </w:p>
                    <w:p w14:paraId="146E4661" w14:textId="0247E0CE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in </w:t>
                      </w: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ritardo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- late</w:t>
                      </w:r>
                    </w:p>
                    <w:p w14:paraId="658EC0E4" w14:textId="39E70582" w:rsidR="008B2607" w:rsidRPr="00160EDC" w:rsidRDefault="008B2607" w:rsidP="00C953F1">
                      <w:pPr>
                        <w:pBdr>
                          <w:bottom w:val="single" w:sz="6" w:space="1" w:color="auto"/>
                        </w:pBd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Presto -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early</w:t>
                      </w:r>
                      <w:proofErr w:type="spellEnd"/>
                    </w:p>
                    <w:p w14:paraId="308AD9E0" w14:textId="5BD4A33F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lo </w:t>
                      </w: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stesso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–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the</w:t>
                      </w:r>
                      <w:proofErr w:type="spellEnd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same</w:t>
                      </w:r>
                      <w:proofErr w:type="spellEnd"/>
                    </w:p>
                    <w:p w14:paraId="59D52131" w14:textId="0AB9419E" w:rsidR="008B2607" w:rsidRPr="00160EDC" w:rsidRDefault="008B2607" w:rsidP="00C953F1">
                      <w:pPr>
                        <w:spacing w:after="0"/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</w:pPr>
                      <w:proofErr w:type="spellStart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Simile</w:t>
                      </w:r>
                      <w:proofErr w:type="spellEnd"/>
                      <w:r w:rsidRPr="00160EDC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 xml:space="preserve"> </w:t>
                      </w:r>
                      <w:r w:rsidR="004B433B">
                        <w:rPr>
                          <w:rFonts w:ascii="Arial Narrow" w:hAnsi="Arial Narrow" w:cs="Calibri"/>
                          <w:sz w:val="24"/>
                          <w:szCs w:val="24"/>
                          <w:lang w:val="es-ES"/>
                        </w:rPr>
                        <w:t>- similar</w:t>
                      </w:r>
                    </w:p>
                    <w:p w14:paraId="60674531" w14:textId="77777777" w:rsidR="008B2607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4D65452" w14:textId="77777777" w:rsidR="008B2607" w:rsidRPr="00432113" w:rsidRDefault="008B2607" w:rsidP="00C953F1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3EA8285" w14:textId="08847133" w:rsidR="00C953F1" w:rsidRPr="006A733F" w:rsidRDefault="00C953F1" w:rsidP="00C953F1"/>
    <w:p w14:paraId="069E151E" w14:textId="78870E3E" w:rsidR="00C953F1" w:rsidRPr="006A733F" w:rsidRDefault="00F25AA2" w:rsidP="00C953F1">
      <w:pPr>
        <w:tabs>
          <w:tab w:val="left" w:pos="8475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A191370" wp14:editId="1B2FA40C">
                <wp:simplePos x="0" y="0"/>
                <wp:positionH relativeFrom="column">
                  <wp:posOffset>5495925</wp:posOffset>
                </wp:positionH>
                <wp:positionV relativeFrom="paragraph">
                  <wp:posOffset>93345</wp:posOffset>
                </wp:positionV>
                <wp:extent cx="1943100" cy="3095625"/>
                <wp:effectExtent l="0" t="0" r="19050" b="28575"/>
                <wp:wrapNone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3100" cy="309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0CA76C" w14:textId="4505E1A0" w:rsidR="008B2607" w:rsidRPr="004B433B" w:rsidRDefault="004B433B" w:rsidP="00C953F1">
                            <w:pPr>
                              <w:jc w:val="center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4B433B">
                              <w:rPr>
                                <w:b/>
                                <w:u w:val="single"/>
                                <w:lang w:val="en-GB"/>
                              </w:rPr>
                              <w:t>My key words: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A191370" id="_x0000_s1031" type="#_x0000_t202" style="position:absolute;margin-left:432.75pt;margin-top:7.35pt;width:153pt;height:243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" strokecolor="#0070c0">
                <v:textbox>
                  <w:txbxContent>
                    <w:p w14:paraId="3F0CA76C" w14:textId="4505E1A0" w:rsidR="008B2607" w:rsidRPr="004B433B" w:rsidRDefault="004B433B" w:rsidP="00C953F1">
                      <w:pPr>
                        <w:jc w:val="center"/>
                        <w:rPr>
                          <w:b/>
                          <w:u w:val="single"/>
                          <w:lang w:val="en-GB"/>
                        </w:rPr>
                      </w:pPr>
                      <w:r w:rsidRPr="004B433B">
                        <w:rPr>
                          <w:b/>
                          <w:u w:val="single"/>
                          <w:lang w:val="en-GB"/>
                        </w:rPr>
                        <w:t>My key words:</w:t>
                      </w:r>
                    </w:p>
                  </w:txbxContent>
                </v:textbox>
              </v:shape>
            </w:pict>
          </mc:Fallback>
        </mc:AlternateContent>
      </w:r>
      <w:r w:rsidR="004B433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19B38FB" wp14:editId="1AD5B899">
                <wp:simplePos x="0" y="0"/>
                <wp:positionH relativeFrom="column">
                  <wp:posOffset>2295525</wp:posOffset>
                </wp:positionH>
                <wp:positionV relativeFrom="paragraph">
                  <wp:posOffset>64770</wp:posOffset>
                </wp:positionV>
                <wp:extent cx="3190875" cy="1733550"/>
                <wp:effectExtent l="19050" t="19050" r="28575" b="19050"/>
                <wp:wrapNone/>
                <wp:docPr id="33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90875" cy="1733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95A86" w14:textId="5AA28374" w:rsidR="008B2607" w:rsidRPr="004B433B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u w:val="single"/>
                                <w:lang w:val="es-ES"/>
                              </w:rPr>
                            </w:pPr>
                            <w:r w:rsidRPr="00662E71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Expressing</w:t>
                            </w:r>
                            <w:proofErr w:type="spellEnd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agreement</w:t>
                            </w:r>
                            <w:proofErr w:type="spellEnd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and </w:t>
                            </w:r>
                            <w:proofErr w:type="spellStart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disagreement</w:t>
                            </w:r>
                            <w:proofErr w:type="spellEnd"/>
                            <w:r w:rsidR="004B433B" w:rsidRPr="004B433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5372BA4B" w14:textId="791E2023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d'accordo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con 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– I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agree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with</w:t>
                            </w:r>
                            <w:proofErr w:type="spellEnd"/>
                          </w:p>
                          <w:p w14:paraId="7361B37F" w14:textId="308FB71B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favore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di 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I’m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in favor of</w:t>
                            </w:r>
                          </w:p>
                          <w:p w14:paraId="063010B1" w14:textId="20DD94EE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contro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I’m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against</w:t>
                            </w:r>
                            <w:proofErr w:type="spellEnd"/>
                          </w:p>
                          <w:p w14:paraId="12C32517" w14:textId="36F52A16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ragione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4B433B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are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right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…</w:t>
                            </w:r>
                          </w:p>
                          <w:p w14:paraId="3CB84A92" w14:textId="7131F70E" w:rsidR="008B2607" w:rsidRDefault="004B433B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H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ai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torto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ti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sbagli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are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wrong</w:t>
                            </w:r>
                            <w:proofErr w:type="spellEnd"/>
                          </w:p>
                          <w:p w14:paraId="1D5F7655" w14:textId="77777777" w:rsidR="004B433B" w:rsidRDefault="004B433B" w:rsidP="004B433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è vero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it’s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true</w:t>
                            </w:r>
                          </w:p>
                          <w:p w14:paraId="724B4DAD" w14:textId="73FB91DB" w:rsidR="004B433B" w:rsidRDefault="004B433B" w:rsidP="004B433B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è falso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it’s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false</w:t>
                            </w:r>
                          </w:p>
                          <w:p w14:paraId="5766C9FB" w14:textId="77777777" w:rsidR="004B433B" w:rsidRPr="00662E71" w:rsidRDefault="004B433B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19B38FB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32" type="#_x0000_t176" style="position:absolute;margin-left:180.75pt;margin-top:5.1pt;width:251.25pt;height:136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" strokecolor="#0070c0" strokeweight="2.25pt">
                <v:stroke dashstyle="1 1" endcap="round"/>
                <v:textbox>
                  <w:txbxContent>
                    <w:p w14:paraId="5ED95A86" w14:textId="5AA28374" w:rsidR="008B2607" w:rsidRPr="004B433B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u w:val="single"/>
                          <w:lang w:val="es-ES"/>
                        </w:rPr>
                      </w:pPr>
                      <w:r w:rsidRPr="00662E71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Expressing</w:t>
                      </w:r>
                      <w:proofErr w:type="spellEnd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agreement</w:t>
                      </w:r>
                      <w:proofErr w:type="spellEnd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and </w:t>
                      </w:r>
                      <w:proofErr w:type="spellStart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disagreement</w:t>
                      </w:r>
                      <w:proofErr w:type="spellEnd"/>
                      <w:r w:rsidR="004B433B" w:rsidRPr="004B433B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:</w:t>
                      </w:r>
                    </w:p>
                    <w:p w14:paraId="5372BA4B" w14:textId="791E2023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d'accordo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con 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– I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agree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with</w:t>
                      </w:r>
                      <w:proofErr w:type="spellEnd"/>
                    </w:p>
                    <w:p w14:paraId="7361B37F" w14:textId="308FB71B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favore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di 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I’m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in favor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of</w:t>
                      </w:r>
                      <w:proofErr w:type="spellEnd"/>
                    </w:p>
                    <w:p w14:paraId="063010B1" w14:textId="20DD94EE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contro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I’m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against</w:t>
                      </w:r>
                      <w:proofErr w:type="spellEnd"/>
                    </w:p>
                    <w:p w14:paraId="12C32517" w14:textId="36F52A16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Hai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ragione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You</w:t>
                      </w:r>
                      <w:proofErr w:type="spellEnd"/>
                      <w:r w:rsidR="004B433B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are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right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…</w:t>
                      </w:r>
                    </w:p>
                    <w:p w14:paraId="3CB84A92" w14:textId="7131F70E" w:rsidR="008B2607" w:rsidRDefault="004B433B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H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ai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torto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ti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sbagli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you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are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wrong</w:t>
                      </w:r>
                      <w:proofErr w:type="spellEnd"/>
                    </w:p>
                    <w:p w14:paraId="1D5F7655" w14:textId="77777777" w:rsidR="004B433B" w:rsidRDefault="004B433B" w:rsidP="004B433B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è vero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it’s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true</w:t>
                      </w:r>
                    </w:p>
                    <w:p w14:paraId="724B4DAD" w14:textId="73FB91DB" w:rsidR="004B433B" w:rsidRDefault="004B433B" w:rsidP="004B433B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è falso </w:t>
                      </w:r>
                      <w:bookmarkStart w:id="1" w:name="_GoBack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it’s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false</w:t>
                      </w:r>
                    </w:p>
                    <w:bookmarkEnd w:id="1"/>
                    <w:p w14:paraId="5766C9FB" w14:textId="77777777" w:rsidR="004B433B" w:rsidRPr="00662E71" w:rsidRDefault="004B433B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53F1">
        <w:tab/>
      </w:r>
    </w:p>
    <w:p w14:paraId="799CC97B" w14:textId="155EFFC6" w:rsidR="00C953F1" w:rsidRDefault="00C953F1" w:rsidP="00C953F1"/>
    <w:p w14:paraId="0EEA6C9F" w14:textId="3709ED2B" w:rsidR="00C953F1" w:rsidRPr="006A733F" w:rsidRDefault="00C953F1" w:rsidP="00C953F1"/>
    <w:p w14:paraId="5255C9D5" w14:textId="40BCC882" w:rsidR="00C953F1" w:rsidRPr="006A733F" w:rsidRDefault="00C953F1" w:rsidP="00C953F1"/>
    <w:p w14:paraId="402CC174" w14:textId="58159CA5" w:rsidR="00C953F1" w:rsidRDefault="00C953F1" w:rsidP="00C953F1"/>
    <w:p w14:paraId="24A12A54" w14:textId="00F84C8B" w:rsidR="004B433B" w:rsidRDefault="00F25AA2" w:rsidP="00E967F6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A5041B" wp14:editId="26B0431C">
                <wp:simplePos x="0" y="0"/>
                <wp:positionH relativeFrom="column">
                  <wp:posOffset>2181225</wp:posOffset>
                </wp:positionH>
                <wp:positionV relativeFrom="paragraph">
                  <wp:posOffset>277495</wp:posOffset>
                </wp:positionV>
                <wp:extent cx="3276600" cy="1714500"/>
                <wp:effectExtent l="19050" t="19050" r="19050" b="19050"/>
                <wp:wrapNone/>
                <wp:docPr id="3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76600" cy="171450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8791FC" w14:textId="0C52EE43" w:rsidR="008B2607" w:rsidRPr="006F4D8F" w:rsidRDefault="004D22D6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Negations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29F85866" w14:textId="7BDADB62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Fumo - Non fum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Non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goes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BEFORE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the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verb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.</w:t>
                            </w:r>
                          </w:p>
                          <w:p w14:paraId="0F339771" w14:textId="77777777" w:rsidR="004D22D6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</w:t>
                            </w:r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othing</w:t>
                            </w:r>
                            <w:proofErr w:type="spellEnd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</w:t>
                            </w:r>
                          </w:p>
                          <w:p w14:paraId="37641174" w14:textId="5765CC89" w:rsidR="008B2607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Nessuno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="004D22D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nobody</w:t>
                            </w:r>
                            <w:proofErr w:type="spellEnd"/>
                          </w:p>
                          <w:p w14:paraId="14FE6529" w14:textId="5C1479D8" w:rsidR="008B2607" w:rsidRDefault="004D22D6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never</w:t>
                            </w:r>
                            <w:proofErr w:type="spellEnd"/>
                          </w:p>
                          <w:p w14:paraId="7E7B9D73" w14:textId="3E764FF9" w:rsidR="008B2607" w:rsidRPr="004D22D6" w:rsidRDefault="008B2607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</w:pPr>
                            <w:r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In </w:t>
                            </w:r>
                            <w:proofErr w:type="spellStart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Italian</w:t>
                            </w:r>
                            <w:proofErr w:type="spellEnd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we</w:t>
                            </w:r>
                            <w:proofErr w:type="spellEnd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use a </w:t>
                            </w:r>
                            <w:proofErr w:type="spellStart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double</w:t>
                            </w:r>
                            <w:proofErr w:type="spellEnd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negative</w:t>
                            </w:r>
                            <w:proofErr w:type="spellEnd"/>
                            <w:r w:rsidR="004D22D6" w:rsidRPr="004D22D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:</w:t>
                            </w:r>
                          </w:p>
                          <w:p w14:paraId="27C2F8EE" w14:textId="5E37576B" w:rsidR="008B2607" w:rsidRPr="004D22D6" w:rsidRDefault="004D22D6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Non fumo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mai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= i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never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smoke</w:t>
                            </w:r>
                            <w:proofErr w:type="spellEnd"/>
                          </w:p>
                          <w:p w14:paraId="0C218582" w14:textId="37455A95" w:rsidR="004D22D6" w:rsidRPr="004D22D6" w:rsidRDefault="004D22D6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Non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c’era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nessuno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Nobody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was</w:t>
                            </w:r>
                            <w:proofErr w:type="spellEnd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D22D6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there</w:t>
                            </w:r>
                            <w:proofErr w:type="spellEnd"/>
                          </w:p>
                          <w:p w14:paraId="0B4E4C8B" w14:textId="77777777" w:rsidR="004D22D6" w:rsidRPr="006F4D8F" w:rsidRDefault="004D22D6" w:rsidP="00C953F1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CA5041B" id="_x0000_s1033" type="#_x0000_t176" style="position:absolute;left:0;text-align:left;margin-left:171.75pt;margin-top:21.85pt;width:258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" strokecolor="red" strokeweight="2.25pt">
                <v:stroke dashstyle="1 1" endcap="round"/>
                <v:textbox>
                  <w:txbxContent>
                    <w:p w14:paraId="568791FC" w14:textId="0C52EE43" w:rsidR="008B2607" w:rsidRPr="006F4D8F" w:rsidRDefault="004D22D6" w:rsidP="00C953F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Negations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29F85866" w14:textId="7BDADB62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Fumo - Non fum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Non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goes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BEFORE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the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verb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.</w:t>
                      </w:r>
                    </w:p>
                    <w:p w14:paraId="0F339771" w14:textId="77777777" w:rsidR="004D22D6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Nulla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</w:t>
                      </w:r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othing</w:t>
                      </w:r>
                      <w:proofErr w:type="spellEnd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</w:t>
                      </w:r>
                    </w:p>
                    <w:p w14:paraId="37641174" w14:textId="5765CC89" w:rsidR="008B2607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Nessuno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- </w:t>
                      </w:r>
                      <w:proofErr w:type="spellStart"/>
                      <w:r w:rsidR="004D22D6">
                        <w:rPr>
                          <w:rFonts w:ascii="Comic Sans MS" w:hAnsi="Comic Sans MS"/>
                          <w:sz w:val="20"/>
                          <w:lang w:val="es-ES"/>
                        </w:rPr>
                        <w:t>nobody</w:t>
                      </w:r>
                      <w:proofErr w:type="spellEnd"/>
                    </w:p>
                    <w:p w14:paraId="14FE6529" w14:textId="5C1479D8" w:rsidR="008B2607" w:rsidRDefault="004D22D6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Mai -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never</w:t>
                      </w:r>
                      <w:proofErr w:type="spellEnd"/>
                    </w:p>
                    <w:p w14:paraId="7E7B9D73" w14:textId="3E764FF9" w:rsidR="008B2607" w:rsidRPr="004D22D6" w:rsidRDefault="008B2607" w:rsidP="00C953F1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</w:pPr>
                      <w:r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In </w:t>
                      </w:r>
                      <w:proofErr w:type="spellStart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Italian</w:t>
                      </w:r>
                      <w:proofErr w:type="spellEnd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we</w:t>
                      </w:r>
                      <w:proofErr w:type="spellEnd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use a </w:t>
                      </w:r>
                      <w:proofErr w:type="spellStart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double</w:t>
                      </w:r>
                      <w:proofErr w:type="spellEnd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negative</w:t>
                      </w:r>
                      <w:proofErr w:type="spellEnd"/>
                      <w:r w:rsidR="004D22D6" w:rsidRPr="004D22D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:</w:t>
                      </w:r>
                    </w:p>
                    <w:p w14:paraId="27C2F8EE" w14:textId="5E37576B" w:rsidR="008B2607" w:rsidRPr="004D22D6" w:rsidRDefault="004D22D6" w:rsidP="00C953F1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Non fumo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mai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= i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never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smoke</w:t>
                      </w:r>
                      <w:proofErr w:type="spellEnd"/>
                    </w:p>
                    <w:p w14:paraId="0C218582" w14:textId="37455A95" w:rsidR="004D22D6" w:rsidRPr="004D22D6" w:rsidRDefault="004D22D6" w:rsidP="00C953F1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Non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c’era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nessuno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Nobody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was</w:t>
                      </w:r>
                      <w:proofErr w:type="spellEnd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4D22D6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there</w:t>
                      </w:r>
                      <w:proofErr w:type="spellEnd"/>
                    </w:p>
                    <w:p w14:paraId="0B4E4C8B" w14:textId="77777777" w:rsidR="004D22D6" w:rsidRPr="006F4D8F" w:rsidRDefault="004D22D6" w:rsidP="00C953F1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E4AA151" w14:textId="1BFE2C5A" w:rsidR="004B433B" w:rsidRDefault="004B433B" w:rsidP="00E967F6">
      <w:pPr>
        <w:jc w:val="center"/>
      </w:pPr>
    </w:p>
    <w:p w14:paraId="59F78B52" w14:textId="2246B9AC" w:rsidR="004B433B" w:rsidRDefault="004B433B" w:rsidP="00E967F6">
      <w:pPr>
        <w:jc w:val="center"/>
      </w:pPr>
    </w:p>
    <w:p w14:paraId="10064726" w14:textId="474BE889" w:rsidR="00C953F1" w:rsidRDefault="00ED20B3" w:rsidP="00E967F6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AE5BF5D" wp14:editId="434B7AEF">
                <wp:simplePos x="0" y="0"/>
                <wp:positionH relativeFrom="column">
                  <wp:posOffset>7686675</wp:posOffset>
                </wp:positionH>
                <wp:positionV relativeFrom="paragraph">
                  <wp:posOffset>1341755</wp:posOffset>
                </wp:positionV>
                <wp:extent cx="1864360" cy="602615"/>
                <wp:effectExtent l="0" t="0" r="2540" b="6985"/>
                <wp:wrapNone/>
                <wp:docPr id="36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64360" cy="6026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09FD6E" w14:textId="77777777" w:rsidR="008B2607" w:rsidRPr="0069151B" w:rsidRDefault="008B2607" w:rsidP="00376C91">
                            <w:pPr>
                              <w:jc w:val="center"/>
                              <w:rPr>
                                <w:b/>
                                <w:lang w:val="en-GB"/>
                              </w:rPr>
                            </w:pPr>
                            <w:proofErr w:type="spellStart"/>
                            <w:r w:rsidRPr="0069151B">
                              <w:rPr>
                                <w:b/>
                                <w:lang w:val="en-GB"/>
                              </w:rPr>
                              <w:t>Ancora</w:t>
                            </w:r>
                            <w:proofErr w:type="spellEnd"/>
                            <w:r w:rsidRPr="0069151B">
                              <w:rPr>
                                <w:b/>
                                <w:lang w:val="en-GB"/>
                              </w:rPr>
                              <w:t xml:space="preserve"> da </w:t>
                            </w:r>
                            <w:proofErr w:type="spellStart"/>
                            <w:r w:rsidRPr="0069151B">
                              <w:rPr>
                                <w:b/>
                                <w:lang w:val="en-GB"/>
                              </w:rPr>
                              <w:t>imparare</w:t>
                            </w:r>
                            <w:proofErr w:type="spellEnd"/>
                            <w:r w:rsidRPr="0069151B">
                              <w:rPr>
                                <w:b/>
                                <w:lang w:val="en-GB"/>
                              </w:rPr>
                              <w:t xml:space="preserve">! : </w:t>
                            </w:r>
                            <w:proofErr w:type="spellStart"/>
                            <w:proofErr w:type="gramStart"/>
                            <w:r w:rsidRPr="0069151B">
                              <w:rPr>
                                <w:b/>
                                <w:lang w:val="en-GB"/>
                              </w:rPr>
                              <w:t>congiuntivo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AE5BF5D" id="Text Box 36" o:spid="_x0000_s1034" type="#_x0000_t202" style="position:absolute;left:0;text-align:left;margin-left:605.25pt;margin-top:105.65pt;width:146.8pt;height:47.4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" fillcolor="window" strokeweight=".5pt">
                <v:path arrowok="t"/>
                <v:textbox>
                  <w:txbxContent>
                    <w:p w14:paraId="0F09FD6E" w14:textId="77777777" w:rsidR="008B2607" w:rsidRPr="0069151B" w:rsidRDefault="008B2607" w:rsidP="00376C91">
                      <w:pPr>
                        <w:jc w:val="center"/>
                        <w:rPr>
                          <w:b/>
                          <w:lang w:val="en-GB"/>
                        </w:rPr>
                      </w:pPr>
                      <w:proofErr w:type="spellStart"/>
                      <w:r w:rsidRPr="0069151B">
                        <w:rPr>
                          <w:b/>
                          <w:lang w:val="en-GB"/>
                        </w:rPr>
                        <w:t>Ancora</w:t>
                      </w:r>
                      <w:proofErr w:type="spellEnd"/>
                      <w:r w:rsidRPr="0069151B">
                        <w:rPr>
                          <w:b/>
                          <w:lang w:val="en-GB"/>
                        </w:rPr>
                        <w:t xml:space="preserve"> da </w:t>
                      </w:r>
                      <w:proofErr w:type="spellStart"/>
                      <w:r w:rsidRPr="0069151B">
                        <w:rPr>
                          <w:b/>
                          <w:lang w:val="en-GB"/>
                        </w:rPr>
                        <w:t>imparare</w:t>
                      </w:r>
                      <w:proofErr w:type="spellEnd"/>
                      <w:proofErr w:type="gramStart"/>
                      <w:r w:rsidRPr="0069151B">
                        <w:rPr>
                          <w:b/>
                          <w:lang w:val="en-GB"/>
                        </w:rPr>
                        <w:t>! :</w:t>
                      </w:r>
                      <w:proofErr w:type="gramEnd"/>
                      <w:r w:rsidRPr="0069151B">
                        <w:rPr>
                          <w:b/>
                          <w:lang w:val="en-GB"/>
                        </w:rPr>
                        <w:t xml:space="preserve"> </w:t>
                      </w:r>
                      <w:proofErr w:type="spellStart"/>
                      <w:r w:rsidRPr="0069151B">
                        <w:rPr>
                          <w:b/>
                          <w:lang w:val="en-GB"/>
                        </w:rPr>
                        <w:t>congiuntivo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AEB25E1" wp14:editId="1BB48AA3">
            <wp:simplePos x="0" y="0"/>
            <wp:positionH relativeFrom="column">
              <wp:posOffset>6806565</wp:posOffset>
            </wp:positionH>
            <wp:positionV relativeFrom="paragraph">
              <wp:posOffset>1301115</wp:posOffset>
            </wp:positionV>
            <wp:extent cx="561340" cy="384175"/>
            <wp:effectExtent l="0" t="0" r="0" b="0"/>
            <wp:wrapNone/>
            <wp:docPr id="20" name="Picture 20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47"/>
        <w:gridCol w:w="12665"/>
      </w:tblGrid>
      <w:tr w:rsidR="00C953F1" w:rsidRPr="00F83D1E" w14:paraId="3EA7B6CC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5F5046F8" w14:textId="01CD7D6F" w:rsidR="00C953F1" w:rsidRPr="006F4D8F" w:rsidRDefault="00363A83" w:rsidP="006F4D8F">
            <w:pPr>
              <w:spacing w:after="0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lastRenderedPageBreak/>
              <w:t>Secondo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te,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hai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uno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stile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di vita sano</w:t>
            </w:r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?</w:t>
            </w:r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</w:p>
        </w:tc>
        <w:tc>
          <w:tcPr>
            <w:tcW w:w="12665" w:type="dxa"/>
            <w:shd w:val="clear" w:color="auto" w:fill="auto"/>
          </w:tcPr>
          <w:p w14:paraId="25BF803F" w14:textId="77777777" w:rsidR="00C953F1" w:rsidRPr="00F83D1E" w:rsidRDefault="00C953F1" w:rsidP="00F83D1E">
            <w:pPr>
              <w:spacing w:after="0" w:line="240" w:lineRule="auto"/>
              <w:rPr>
                <w:sz w:val="21"/>
                <w:szCs w:val="21"/>
                <w:lang w:val="es-ES"/>
              </w:rPr>
            </w:pPr>
          </w:p>
        </w:tc>
      </w:tr>
      <w:tr w:rsidR="00C953F1" w:rsidRPr="00F83D1E" w14:paraId="0B01DE66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431C75A5" w14:textId="36760914" w:rsidR="006F4D8F" w:rsidRPr="006F4D8F" w:rsidRDefault="000D5A5F" w:rsidP="006F4D8F">
            <w:pPr>
              <w:spacing w:after="0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Quali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cattive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abitudini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hai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?</w:t>
            </w:r>
          </w:p>
          <w:p w14:paraId="35DA03FF" w14:textId="77777777" w:rsidR="00C953F1" w:rsidRPr="006F4D8F" w:rsidRDefault="00C953F1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</w:p>
        </w:tc>
        <w:tc>
          <w:tcPr>
            <w:tcW w:w="12665" w:type="dxa"/>
            <w:shd w:val="clear" w:color="auto" w:fill="auto"/>
          </w:tcPr>
          <w:p w14:paraId="07D82B4D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18C16D2E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61BDB616" w14:textId="532BF886" w:rsidR="006F4D8F" w:rsidRPr="006F4D8F" w:rsidRDefault="006F4D8F" w:rsidP="006F4D8F">
            <w:pPr>
              <w:spacing w:after="0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proofErr w:type="gram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Perché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pensi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che i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giovani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mangiano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un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sacco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di </w:t>
            </w:r>
            <w:proofErr w:type="spellStart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fast</w:t>
            </w:r>
            <w:proofErr w:type="spellEnd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food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?</w:t>
            </w:r>
            <w:proofErr w:type="gramEnd"/>
          </w:p>
          <w:p w14:paraId="45FF4B53" w14:textId="77777777" w:rsidR="00C953F1" w:rsidRPr="006F4D8F" w:rsidRDefault="00C953F1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</w:p>
        </w:tc>
        <w:tc>
          <w:tcPr>
            <w:tcW w:w="12665" w:type="dxa"/>
            <w:shd w:val="clear" w:color="auto" w:fill="auto"/>
          </w:tcPr>
          <w:p w14:paraId="6DF9871E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79EE17C4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4F864B1C" w14:textId="0C6DF128" w:rsidR="006F4D8F" w:rsidRPr="006F4D8F" w:rsidRDefault="000D5A5F" w:rsidP="006F4D8F">
            <w:pPr>
              <w:spacing w:after="0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proofErr w:type="gram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Che cosa </w:t>
            </w: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hai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fatto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per </w:t>
            </w:r>
            <w:proofErr w:type="spellStart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mantener</w:t>
            </w:r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t</w:t>
            </w:r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i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in forma</w:t>
            </w:r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ultimamente</w:t>
            </w:r>
            <w:proofErr w:type="spellEnd"/>
            <w:r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?</w:t>
            </w:r>
            <w:proofErr w:type="gramEnd"/>
          </w:p>
          <w:p w14:paraId="6DFC635C" w14:textId="77777777" w:rsidR="00C953F1" w:rsidRPr="006F4D8F" w:rsidRDefault="00C953F1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</w:p>
        </w:tc>
        <w:tc>
          <w:tcPr>
            <w:tcW w:w="12665" w:type="dxa"/>
            <w:shd w:val="clear" w:color="auto" w:fill="auto"/>
          </w:tcPr>
          <w:p w14:paraId="067CB9BC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677D6909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3E12BC6E" w14:textId="7227310B" w:rsidR="000D5A5F" w:rsidRPr="006F4D8F" w:rsidRDefault="000D5A5F" w:rsidP="000D5A5F">
            <w:pPr>
              <w:spacing w:after="0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Ti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senti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stressato</w:t>
            </w:r>
            <w:proofErr w:type="spellEnd"/>
            <w:r w:rsidR="00363A83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/a</w:t>
            </w:r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 a </w:t>
            </w:r>
            <w:proofErr w:type="spellStart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>volte</w:t>
            </w:r>
            <w:proofErr w:type="spellEnd"/>
            <w:r w:rsidRPr="006F4D8F">
              <w:rPr>
                <w:rFonts w:ascii="Comic Sans MS" w:hAnsi="Comic Sans MS"/>
                <w:b/>
                <w:sz w:val="21"/>
                <w:szCs w:val="21"/>
                <w:lang w:val="es-ES_tradnl"/>
              </w:rPr>
              <w:t xml:space="preserve">? </w:t>
            </w:r>
          </w:p>
          <w:p w14:paraId="6FD3961C" w14:textId="77777777" w:rsidR="00C953F1" w:rsidRPr="006F4D8F" w:rsidRDefault="00C953F1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</w:p>
        </w:tc>
        <w:tc>
          <w:tcPr>
            <w:tcW w:w="12665" w:type="dxa"/>
            <w:shd w:val="clear" w:color="auto" w:fill="auto"/>
          </w:tcPr>
          <w:p w14:paraId="23329B52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0311FBE9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3CDE7848" w14:textId="0A7E0B72" w:rsidR="00C953F1" w:rsidRPr="006F4D8F" w:rsidRDefault="00363A83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Qual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è la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t</w:t>
            </w:r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ua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opinione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sulle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droghe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?</w:t>
            </w:r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</w:p>
        </w:tc>
        <w:tc>
          <w:tcPr>
            <w:tcW w:w="12665" w:type="dxa"/>
            <w:shd w:val="clear" w:color="auto" w:fill="auto"/>
          </w:tcPr>
          <w:p w14:paraId="3DB926CB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0AA045DB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037AF634" w14:textId="5C825526" w:rsidR="00C953F1" w:rsidRPr="006F4D8F" w:rsidRDefault="00363A83" w:rsidP="00F83D1E">
            <w:pPr>
              <w:spacing w:after="0" w:line="240" w:lineRule="auto"/>
              <w:jc w:val="center"/>
              <w:rPr>
                <w:rFonts w:ascii="Comic Sans MS" w:hAnsi="Comic Sans MS"/>
                <w:sz w:val="21"/>
                <w:szCs w:val="21"/>
                <w:lang w:val="es-ES_tradnl"/>
              </w:rPr>
            </w:pPr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E</w:t>
            </w:r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… si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dovrebbe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vietare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l'alcol</w:t>
            </w:r>
            <w:proofErr w:type="spellEnd"/>
            <w:r w:rsidRPr="00DD4FED">
              <w:rPr>
                <w:rFonts w:ascii="Comic Sans MS" w:hAnsi="Comic Sans MS"/>
                <w:b/>
                <w:sz w:val="20"/>
                <w:lang w:val="es-ES_tradnl"/>
              </w:rPr>
              <w:t>?</w:t>
            </w:r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</w:p>
        </w:tc>
        <w:tc>
          <w:tcPr>
            <w:tcW w:w="12665" w:type="dxa"/>
            <w:shd w:val="clear" w:color="auto" w:fill="auto"/>
          </w:tcPr>
          <w:p w14:paraId="1F43E476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  <w:tr w:rsidR="00C953F1" w:rsidRPr="000D5A5F" w14:paraId="560C39EC" w14:textId="77777777" w:rsidTr="00363A83">
        <w:trPr>
          <w:trHeight w:val="1134"/>
        </w:trPr>
        <w:tc>
          <w:tcPr>
            <w:tcW w:w="2647" w:type="dxa"/>
            <w:shd w:val="clear" w:color="auto" w:fill="auto"/>
          </w:tcPr>
          <w:p w14:paraId="41A4A4DF" w14:textId="4D78EF1E" w:rsidR="006F4D8F" w:rsidRPr="00134B05" w:rsidRDefault="006F4D8F" w:rsidP="006F4D8F">
            <w:pPr>
              <w:spacing w:after="0"/>
              <w:rPr>
                <w:rFonts w:ascii="Comic Sans MS" w:hAnsi="Comic Sans MS"/>
                <w:sz w:val="20"/>
                <w:lang w:val="es-ES_tradnl"/>
              </w:rPr>
            </w:pPr>
            <w:r>
              <w:rPr>
                <w:rFonts w:ascii="Comic Sans MS" w:hAnsi="Comic Sans MS"/>
                <w:b/>
                <w:sz w:val="20"/>
                <w:lang w:val="es-ES_tradnl"/>
              </w:rPr>
              <w:t>Che cosa</w:t>
            </w:r>
            <w:r w:rsidR="00363A83">
              <w:rPr>
                <w:rFonts w:ascii="Comic Sans MS" w:hAnsi="Comic Sans MS"/>
                <w:b/>
                <w:sz w:val="20"/>
                <w:lang w:val="es-ES_tradnl"/>
              </w:rPr>
              <w:t xml:space="preserve"> </w:t>
            </w:r>
            <w:proofErr w:type="spellStart"/>
            <w:r w:rsidR="00363A83">
              <w:rPr>
                <w:rFonts w:ascii="Comic Sans MS" w:hAnsi="Comic Sans MS"/>
                <w:b/>
                <w:sz w:val="20"/>
                <w:lang w:val="es-ES_tradnl"/>
              </w:rPr>
              <w:t>farai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per </w:t>
            </w:r>
            <w:proofErr w:type="spellStart"/>
            <w:r>
              <w:rPr>
                <w:rFonts w:ascii="Comic Sans MS" w:hAnsi="Comic Sans MS"/>
                <w:b/>
                <w:sz w:val="20"/>
                <w:lang w:val="es-ES_tradnl"/>
              </w:rPr>
              <w:t>migliorare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la </w:t>
            </w:r>
            <w:proofErr w:type="spellStart"/>
            <w:r w:rsidR="00363A83">
              <w:rPr>
                <w:rFonts w:ascii="Comic Sans MS" w:hAnsi="Comic Sans MS"/>
                <w:b/>
                <w:sz w:val="20"/>
                <w:lang w:val="es-ES_tradnl"/>
              </w:rPr>
              <w:t>tua</w:t>
            </w:r>
            <w:proofErr w:type="spellEnd"/>
            <w:r>
              <w:rPr>
                <w:rFonts w:ascii="Comic Sans MS" w:hAnsi="Comic Sans MS"/>
                <w:b/>
                <w:sz w:val="20"/>
                <w:lang w:val="es-ES_tradnl"/>
              </w:rPr>
              <w:t xml:space="preserve"> salute? </w:t>
            </w:r>
          </w:p>
          <w:p w14:paraId="6455CF55" w14:textId="77777777" w:rsidR="00C953F1" w:rsidRPr="00F83D1E" w:rsidRDefault="00C953F1" w:rsidP="00F83D1E">
            <w:pPr>
              <w:spacing w:after="0" w:line="240" w:lineRule="auto"/>
              <w:jc w:val="center"/>
              <w:rPr>
                <w:rFonts w:ascii="Comic Sans MS" w:hAnsi="Comic Sans MS"/>
                <w:sz w:val="23"/>
                <w:szCs w:val="23"/>
                <w:lang w:val="es-ES_tradnl"/>
              </w:rPr>
            </w:pPr>
          </w:p>
        </w:tc>
        <w:tc>
          <w:tcPr>
            <w:tcW w:w="12665" w:type="dxa"/>
            <w:shd w:val="clear" w:color="auto" w:fill="auto"/>
          </w:tcPr>
          <w:p w14:paraId="4AFFE54B" w14:textId="77777777" w:rsidR="00C953F1" w:rsidRPr="00F83D1E" w:rsidRDefault="00C953F1" w:rsidP="00F83D1E">
            <w:pPr>
              <w:spacing w:after="0" w:line="240" w:lineRule="auto"/>
              <w:rPr>
                <w:rFonts w:ascii="Comic Sans MS" w:hAnsi="Comic Sans MS"/>
                <w:b/>
                <w:sz w:val="21"/>
                <w:szCs w:val="21"/>
                <w:lang w:val="es-ES_tradnl"/>
              </w:rPr>
            </w:pPr>
          </w:p>
        </w:tc>
      </w:tr>
    </w:tbl>
    <w:p w14:paraId="651A6EFB" w14:textId="75898EB9" w:rsidR="00363A83" w:rsidRPr="00363A83" w:rsidRDefault="00363A83" w:rsidP="00363A83">
      <w:pPr>
        <w:tabs>
          <w:tab w:val="left" w:pos="9090"/>
        </w:tabs>
        <w:rPr>
          <w:lang w:val="es-ES"/>
        </w:rPr>
      </w:pPr>
    </w:p>
    <w:sectPr w:rsidR="00363A83" w:rsidRPr="00363A83" w:rsidSect="009F220C">
      <w:footerReference w:type="default" r:id="rId11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E0554E" w14:textId="77777777" w:rsidR="001A166F" w:rsidRDefault="001A166F" w:rsidP="009F220C">
      <w:pPr>
        <w:spacing w:after="0" w:line="240" w:lineRule="auto"/>
      </w:pPr>
      <w:r>
        <w:separator/>
      </w:r>
    </w:p>
  </w:endnote>
  <w:endnote w:type="continuationSeparator" w:id="0">
    <w:p w14:paraId="141EDFE8" w14:textId="77777777" w:rsidR="001A166F" w:rsidRDefault="001A166F" w:rsidP="009F2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1EAD28" w14:textId="05858683" w:rsidR="008B2607" w:rsidRDefault="008B2607">
    <w:pPr>
      <w:pStyle w:val="Footer"/>
      <w:jc w:val="right"/>
    </w:pPr>
  </w:p>
  <w:p w14:paraId="63E5C6F3" w14:textId="77777777" w:rsidR="008B2607" w:rsidRDefault="008B2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1E741" w14:textId="77777777" w:rsidR="001A166F" w:rsidRDefault="001A166F" w:rsidP="009F220C">
      <w:pPr>
        <w:spacing w:after="0" w:line="240" w:lineRule="auto"/>
      </w:pPr>
      <w:r>
        <w:separator/>
      </w:r>
    </w:p>
  </w:footnote>
  <w:footnote w:type="continuationSeparator" w:id="0">
    <w:p w14:paraId="66B9EB2B" w14:textId="77777777" w:rsidR="001A166F" w:rsidRDefault="001A166F" w:rsidP="009F22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47F05"/>
    <w:multiLevelType w:val="hybridMultilevel"/>
    <w:tmpl w:val="86D892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481879"/>
    <w:multiLevelType w:val="hybridMultilevel"/>
    <w:tmpl w:val="1E888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 fillcolor="white">
      <v:fill color="white"/>
      <o:colormru v:ext="edit" colors="#f6f,#0cf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CF4"/>
    <w:rsid w:val="00003006"/>
    <w:rsid w:val="000175FF"/>
    <w:rsid w:val="000245E6"/>
    <w:rsid w:val="00031948"/>
    <w:rsid w:val="00041686"/>
    <w:rsid w:val="000705A1"/>
    <w:rsid w:val="0007440C"/>
    <w:rsid w:val="000D5A5F"/>
    <w:rsid w:val="000D77F9"/>
    <w:rsid w:val="000E1BAF"/>
    <w:rsid w:val="000E2731"/>
    <w:rsid w:val="000E6DD0"/>
    <w:rsid w:val="000F2A48"/>
    <w:rsid w:val="000F5606"/>
    <w:rsid w:val="0010172E"/>
    <w:rsid w:val="00113D3F"/>
    <w:rsid w:val="00134B05"/>
    <w:rsid w:val="00140BEE"/>
    <w:rsid w:val="00146D96"/>
    <w:rsid w:val="00151378"/>
    <w:rsid w:val="00160EDC"/>
    <w:rsid w:val="001639AE"/>
    <w:rsid w:val="00177773"/>
    <w:rsid w:val="00182AE0"/>
    <w:rsid w:val="001A166F"/>
    <w:rsid w:val="001B112D"/>
    <w:rsid w:val="001C7C80"/>
    <w:rsid w:val="001E0A0C"/>
    <w:rsid w:val="001E2725"/>
    <w:rsid w:val="001E555B"/>
    <w:rsid w:val="001F1BBB"/>
    <w:rsid w:val="00202DEC"/>
    <w:rsid w:val="002126A2"/>
    <w:rsid w:val="00217BBE"/>
    <w:rsid w:val="002359EE"/>
    <w:rsid w:val="00237C15"/>
    <w:rsid w:val="00266CF4"/>
    <w:rsid w:val="0026720F"/>
    <w:rsid w:val="00270E0F"/>
    <w:rsid w:val="00273FBE"/>
    <w:rsid w:val="0027530C"/>
    <w:rsid w:val="0028438F"/>
    <w:rsid w:val="00286B72"/>
    <w:rsid w:val="002E272C"/>
    <w:rsid w:val="002E6653"/>
    <w:rsid w:val="00330804"/>
    <w:rsid w:val="00341201"/>
    <w:rsid w:val="00345EB4"/>
    <w:rsid w:val="00350562"/>
    <w:rsid w:val="00357093"/>
    <w:rsid w:val="00363A83"/>
    <w:rsid w:val="0037221F"/>
    <w:rsid w:val="00376C91"/>
    <w:rsid w:val="003A6DFB"/>
    <w:rsid w:val="003B5398"/>
    <w:rsid w:val="003E1C6C"/>
    <w:rsid w:val="003E450E"/>
    <w:rsid w:val="004219FA"/>
    <w:rsid w:val="00422B1B"/>
    <w:rsid w:val="00432113"/>
    <w:rsid w:val="00434966"/>
    <w:rsid w:val="00450368"/>
    <w:rsid w:val="00450C08"/>
    <w:rsid w:val="00452E2D"/>
    <w:rsid w:val="0045484E"/>
    <w:rsid w:val="00460229"/>
    <w:rsid w:val="00460FB7"/>
    <w:rsid w:val="00481E95"/>
    <w:rsid w:val="004B3C7E"/>
    <w:rsid w:val="004B433B"/>
    <w:rsid w:val="004D22D6"/>
    <w:rsid w:val="004E48F6"/>
    <w:rsid w:val="00526179"/>
    <w:rsid w:val="0053228C"/>
    <w:rsid w:val="00536CE7"/>
    <w:rsid w:val="005A149D"/>
    <w:rsid w:val="005C4356"/>
    <w:rsid w:val="005D4FAD"/>
    <w:rsid w:val="005F0E5B"/>
    <w:rsid w:val="005F3502"/>
    <w:rsid w:val="00600E5D"/>
    <w:rsid w:val="0061116F"/>
    <w:rsid w:val="00651F1E"/>
    <w:rsid w:val="00657478"/>
    <w:rsid w:val="00662E71"/>
    <w:rsid w:val="006756F0"/>
    <w:rsid w:val="00682ABE"/>
    <w:rsid w:val="0069151B"/>
    <w:rsid w:val="006A20F0"/>
    <w:rsid w:val="006A38FC"/>
    <w:rsid w:val="006A733F"/>
    <w:rsid w:val="006B6721"/>
    <w:rsid w:val="006C3B66"/>
    <w:rsid w:val="006F4D8F"/>
    <w:rsid w:val="006F659F"/>
    <w:rsid w:val="006F7AE9"/>
    <w:rsid w:val="00704FEB"/>
    <w:rsid w:val="00733A1E"/>
    <w:rsid w:val="00756535"/>
    <w:rsid w:val="00774D74"/>
    <w:rsid w:val="00780FDF"/>
    <w:rsid w:val="00784D05"/>
    <w:rsid w:val="007D4DC9"/>
    <w:rsid w:val="007D5092"/>
    <w:rsid w:val="007D7869"/>
    <w:rsid w:val="007F11C3"/>
    <w:rsid w:val="007F52AB"/>
    <w:rsid w:val="00800530"/>
    <w:rsid w:val="008112F4"/>
    <w:rsid w:val="008346AF"/>
    <w:rsid w:val="008432FB"/>
    <w:rsid w:val="00850020"/>
    <w:rsid w:val="00851443"/>
    <w:rsid w:val="00860744"/>
    <w:rsid w:val="00873A52"/>
    <w:rsid w:val="0087467D"/>
    <w:rsid w:val="00880C65"/>
    <w:rsid w:val="008B16E2"/>
    <w:rsid w:val="008B2607"/>
    <w:rsid w:val="008F1B15"/>
    <w:rsid w:val="00914A06"/>
    <w:rsid w:val="009263F5"/>
    <w:rsid w:val="00926657"/>
    <w:rsid w:val="00941A97"/>
    <w:rsid w:val="00976BEF"/>
    <w:rsid w:val="00983C90"/>
    <w:rsid w:val="00987580"/>
    <w:rsid w:val="009B779E"/>
    <w:rsid w:val="009C349C"/>
    <w:rsid w:val="009C5310"/>
    <w:rsid w:val="009F220C"/>
    <w:rsid w:val="009F6832"/>
    <w:rsid w:val="00A038FE"/>
    <w:rsid w:val="00A150AF"/>
    <w:rsid w:val="00A52841"/>
    <w:rsid w:val="00A543D5"/>
    <w:rsid w:val="00A74A5C"/>
    <w:rsid w:val="00A92C8B"/>
    <w:rsid w:val="00A97913"/>
    <w:rsid w:val="00AA1D03"/>
    <w:rsid w:val="00AC41E4"/>
    <w:rsid w:val="00AD0E8D"/>
    <w:rsid w:val="00AD1CF5"/>
    <w:rsid w:val="00AD4D8B"/>
    <w:rsid w:val="00AE4814"/>
    <w:rsid w:val="00B16DF0"/>
    <w:rsid w:val="00B21D5F"/>
    <w:rsid w:val="00B50462"/>
    <w:rsid w:val="00B73F96"/>
    <w:rsid w:val="00B82781"/>
    <w:rsid w:val="00B85F98"/>
    <w:rsid w:val="00BD1C42"/>
    <w:rsid w:val="00BD503E"/>
    <w:rsid w:val="00BE730D"/>
    <w:rsid w:val="00C07BA7"/>
    <w:rsid w:val="00C10F5E"/>
    <w:rsid w:val="00C15B3B"/>
    <w:rsid w:val="00C24B8B"/>
    <w:rsid w:val="00C351EF"/>
    <w:rsid w:val="00C40A17"/>
    <w:rsid w:val="00C72E6D"/>
    <w:rsid w:val="00C8648F"/>
    <w:rsid w:val="00C919F7"/>
    <w:rsid w:val="00C9448F"/>
    <w:rsid w:val="00C953F1"/>
    <w:rsid w:val="00C95E56"/>
    <w:rsid w:val="00C96D2F"/>
    <w:rsid w:val="00CA35C0"/>
    <w:rsid w:val="00CA55F7"/>
    <w:rsid w:val="00CB6BF7"/>
    <w:rsid w:val="00CC71C4"/>
    <w:rsid w:val="00CC739E"/>
    <w:rsid w:val="00CE38E0"/>
    <w:rsid w:val="00CE44EB"/>
    <w:rsid w:val="00CF6B71"/>
    <w:rsid w:val="00CF7658"/>
    <w:rsid w:val="00CF777B"/>
    <w:rsid w:val="00D077A1"/>
    <w:rsid w:val="00D23C91"/>
    <w:rsid w:val="00D93FF4"/>
    <w:rsid w:val="00D958C6"/>
    <w:rsid w:val="00DB5E5A"/>
    <w:rsid w:val="00DB67B0"/>
    <w:rsid w:val="00DB6802"/>
    <w:rsid w:val="00DD4FED"/>
    <w:rsid w:val="00DD6212"/>
    <w:rsid w:val="00DE7030"/>
    <w:rsid w:val="00DF003E"/>
    <w:rsid w:val="00DF59D7"/>
    <w:rsid w:val="00E33D0F"/>
    <w:rsid w:val="00E52391"/>
    <w:rsid w:val="00E650BF"/>
    <w:rsid w:val="00E66E7E"/>
    <w:rsid w:val="00E70CA8"/>
    <w:rsid w:val="00E821E3"/>
    <w:rsid w:val="00E967F6"/>
    <w:rsid w:val="00EB7896"/>
    <w:rsid w:val="00EC2913"/>
    <w:rsid w:val="00EC56A2"/>
    <w:rsid w:val="00EC6C57"/>
    <w:rsid w:val="00ED20B3"/>
    <w:rsid w:val="00EF07E1"/>
    <w:rsid w:val="00F25AA2"/>
    <w:rsid w:val="00F26AA5"/>
    <w:rsid w:val="00F274BD"/>
    <w:rsid w:val="00F40B29"/>
    <w:rsid w:val="00F814E8"/>
    <w:rsid w:val="00F83D1E"/>
    <w:rsid w:val="00FC119A"/>
    <w:rsid w:val="00FE3F82"/>
    <w:rsid w:val="00FF3BC9"/>
    <w:rsid w:val="00FF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F7F99A0"/>
  <w15:docId w15:val="{8E329220-B6D1-4FB4-BBFA-E12F7A750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F82"/>
    <w:pPr>
      <w:spacing w:after="200" w:line="276" w:lineRule="auto"/>
    </w:pPr>
    <w:rPr>
      <w:sz w:val="22"/>
      <w:szCs w:val="22"/>
      <w:lang w:val="fr-F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link w:val="NoSpacingChar"/>
    <w:uiPriority w:val="1"/>
    <w:qFormat/>
    <w:rsid w:val="00AD0E8D"/>
    <w:rPr>
      <w:sz w:val="22"/>
      <w:szCs w:val="22"/>
      <w:lang w:val="fr-FR" w:eastAsia="en-US"/>
    </w:rPr>
  </w:style>
  <w:style w:type="table" w:styleId="TableGrid">
    <w:name w:val="Table Grid"/>
    <w:basedOn w:val="TableNormal"/>
    <w:uiPriority w:val="59"/>
    <w:rsid w:val="00101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83C90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F220C"/>
    <w:rPr>
      <w:lang w:val="fr-FR"/>
    </w:rPr>
  </w:style>
  <w:style w:type="paragraph" w:styleId="Header">
    <w:name w:val="header"/>
    <w:basedOn w:val="Normal"/>
    <w:link w:val="Head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9F220C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9F22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9F220C"/>
    <w:rPr>
      <w:lang w:val="fr-FR"/>
    </w:rPr>
  </w:style>
  <w:style w:type="character" w:styleId="Emphasis">
    <w:name w:val="Emphasis"/>
    <w:uiPriority w:val="20"/>
    <w:qFormat/>
    <w:rsid w:val="0021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2018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FE905D7-2FAD-4281-AB73-70C146D25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D241BC88</Template>
  <TotalTime>41</TotalTime>
  <Pages>2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Theme 3</vt:lpstr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Theme 3</dc:title>
  <dc:subject>Current and Future Study and Employment</dc:subject>
  <dc:creator>A.McDonnell</dc:creator>
  <cp:keywords/>
  <cp:lastModifiedBy>Dawkes Joella</cp:lastModifiedBy>
  <cp:revision>17</cp:revision>
  <cp:lastPrinted>2018-02-26T08:06:00Z</cp:lastPrinted>
  <dcterms:created xsi:type="dcterms:W3CDTF">2019-07-08T09:33:00Z</dcterms:created>
  <dcterms:modified xsi:type="dcterms:W3CDTF">2019-07-09T07:52:00Z</dcterms:modified>
</cp:coreProperties>
</file>