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601"/>
        <w:tblW w:w="0" w:type="auto"/>
        <w:tblLook w:val="04A0" w:firstRow="1" w:lastRow="0" w:firstColumn="1" w:lastColumn="0" w:noHBand="0" w:noVBand="1"/>
      </w:tblPr>
      <w:tblGrid>
        <w:gridCol w:w="3880"/>
        <w:gridCol w:w="3165"/>
      </w:tblGrid>
      <w:tr w:rsidR="00B96103" w:rsidTr="00A24BDE">
        <w:trPr>
          <w:trHeight w:val="361"/>
        </w:trPr>
        <w:tc>
          <w:tcPr>
            <w:tcW w:w="7045" w:type="dxa"/>
            <w:gridSpan w:val="2"/>
          </w:tcPr>
          <w:p w:rsidR="00B96103" w:rsidRPr="00B96103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0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0"/>
                <w:u w:val="single"/>
              </w:rPr>
              <w:t xml:space="preserve">SECTION 1: </w:t>
            </w:r>
            <w:r w:rsidR="00B96103" w:rsidRPr="00B96103">
              <w:rPr>
                <w:rFonts w:asciiTheme="majorHAnsi" w:hAnsiTheme="majorHAnsi" w:cstheme="majorHAnsi"/>
                <w:b/>
                <w:i/>
                <w:color w:val="000000"/>
                <w:sz w:val="30"/>
                <w:u w:val="single"/>
              </w:rPr>
              <w:t xml:space="preserve">Festivals - </w:t>
            </w:r>
            <w:r>
              <w:rPr>
                <w:rFonts w:asciiTheme="majorHAnsi" w:hAnsiTheme="majorHAnsi" w:cstheme="majorHAnsi"/>
                <w:b/>
                <w:i/>
                <w:color w:val="000000"/>
                <w:sz w:val="30"/>
                <w:u w:val="single"/>
              </w:rPr>
              <w:t>Customs and Traditions</w:t>
            </w:r>
            <w:r w:rsidR="00B96103" w:rsidRPr="00B96103">
              <w:rPr>
                <w:rFonts w:asciiTheme="majorHAnsi" w:hAnsiTheme="majorHAnsi" w:cstheme="majorHAnsi"/>
                <w:b/>
                <w:i/>
                <w:color w:val="000000"/>
                <w:sz w:val="30"/>
                <w:u w:val="single"/>
              </w:rPr>
              <w:t xml:space="preserve"> </w:t>
            </w:r>
          </w:p>
        </w:tc>
      </w:tr>
      <w:tr w:rsidR="00B96103" w:rsidTr="00A24BDE">
        <w:trPr>
          <w:trHeight w:val="361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albero di Natale  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Christmas tree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auguri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(best) wishes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Babbo Natale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Father Christmas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Capodanno, il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New Year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chiesa, la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church</w:t>
            </w:r>
          </w:p>
        </w:tc>
      </w:tr>
      <w:tr w:rsidR="00B96103" w:rsidTr="00A24BDE">
        <w:trPr>
          <w:trHeight w:val="380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compleanno, il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birthday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ebreo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Jewish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Epifania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twelfth night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Ferragosto, il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summer bank holiday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festa, la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party, festival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festa della mamma la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mother’s day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festeggiare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to celebrate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fuochi d’artificio, i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fireworks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moschea, la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mosque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musulmano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Muslim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Natale, il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Christmas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B96103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Pasqua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Easter</w:t>
            </w:r>
          </w:p>
        </w:tc>
      </w:tr>
      <w:tr w:rsidR="00B96103" w:rsidTr="00A24BDE">
        <w:trPr>
          <w:trHeight w:val="380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regalo, il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a gift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religioso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religious</w:t>
            </w:r>
          </w:p>
        </w:tc>
      </w:tr>
      <w:tr w:rsidR="00B96103" w:rsidTr="00A24BDE">
        <w:trPr>
          <w:trHeight w:val="365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spumante, lo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fizzy white wine</w:t>
            </w:r>
          </w:p>
        </w:tc>
      </w:tr>
      <w:tr w:rsidR="00B96103" w:rsidTr="00A24BDE">
        <w:trPr>
          <w:trHeight w:val="350"/>
        </w:trPr>
        <w:tc>
          <w:tcPr>
            <w:tcW w:w="3880" w:type="dxa"/>
          </w:tcPr>
          <w:p w:rsidR="00B96103" w:rsidRPr="00034749" w:rsidRDefault="00A24BDE" w:rsidP="0003474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B96103" w:rsidRPr="00034749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vigilia di Natale, la</w:t>
            </w:r>
          </w:p>
        </w:tc>
        <w:tc>
          <w:tcPr>
            <w:tcW w:w="3165" w:type="dxa"/>
          </w:tcPr>
          <w:p w:rsidR="00B96103" w:rsidRPr="00F037B1" w:rsidRDefault="00B96103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30"/>
              </w:rPr>
            </w:pPr>
            <w:r w:rsidRPr="00F037B1">
              <w:rPr>
                <w:rFonts w:asciiTheme="majorHAnsi" w:hAnsiTheme="majorHAnsi" w:cstheme="majorHAnsi"/>
                <w:color w:val="000000"/>
                <w:sz w:val="30"/>
              </w:rPr>
              <w:t>Christmas eve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631"/>
        <w:tblW w:w="0" w:type="auto"/>
        <w:tblLook w:val="04A0" w:firstRow="1" w:lastRow="0" w:firstColumn="1" w:lastColumn="0" w:noHBand="0" w:noVBand="1"/>
      </w:tblPr>
      <w:tblGrid>
        <w:gridCol w:w="3256"/>
        <w:gridCol w:w="3402"/>
      </w:tblGrid>
      <w:tr w:rsidR="00034749" w:rsidTr="00034749">
        <w:trPr>
          <w:trHeight w:val="356"/>
        </w:trPr>
        <w:tc>
          <w:tcPr>
            <w:tcW w:w="6658" w:type="dxa"/>
            <w:gridSpan w:val="2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28"/>
                <w:szCs w:val="28"/>
                <w:u w:val="single"/>
              </w:rPr>
              <w:t xml:space="preserve">SECTION 2:   </w:t>
            </w:r>
            <w:r w:rsidRPr="00034749">
              <w:rPr>
                <w:rFonts w:asciiTheme="majorHAnsi" w:hAnsiTheme="majorHAnsi" w:cstheme="majorHAnsi"/>
                <w:b/>
                <w:i/>
                <w:color w:val="000000"/>
                <w:sz w:val="28"/>
                <w:szCs w:val="28"/>
                <w:u w:val="single"/>
              </w:rPr>
              <w:t>3.5.2.1 Comparisons</w:t>
            </w:r>
          </w:p>
        </w:tc>
      </w:tr>
      <w:tr w:rsidR="00034749" w:rsidTr="00034749">
        <w:trPr>
          <w:trHeight w:val="356"/>
        </w:trPr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diverso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different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maggiore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greater/bigger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massimo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maximum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meglio/migliore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better/best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minimo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minimum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minore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smaller/minor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ottimo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best, excellent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peggio/peggiore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worse/worst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pessimo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awful, very poor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più/meno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more/less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poco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few/little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simile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similar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stesso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same</w:t>
            </w:r>
          </w:p>
        </w:tc>
      </w:tr>
      <w:tr w:rsidR="00034749" w:rsidTr="00034749">
        <w:tc>
          <w:tcPr>
            <w:tcW w:w="3256" w:type="dxa"/>
          </w:tcPr>
          <w:p w:rsidR="00034749" w:rsidRPr="00A24BDE" w:rsidRDefault="00A24BDE" w:rsidP="00A24BD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034749" w:rsidRPr="00A24BDE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>uguale (…a)</w:t>
            </w:r>
          </w:p>
        </w:tc>
        <w:tc>
          <w:tcPr>
            <w:tcW w:w="3402" w:type="dxa"/>
          </w:tcPr>
          <w:p w:rsidR="00034749" w:rsidRPr="00034749" w:rsidRDefault="00034749" w:rsidP="0003474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3474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equal to</w:t>
            </w:r>
          </w:p>
        </w:tc>
      </w:tr>
    </w:tbl>
    <w:p w:rsidR="00F037B1" w:rsidRPr="00F037B1" w:rsidRDefault="00A24BDE" w:rsidP="00F037B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522E92"/>
          <w:sz w:val="32"/>
          <w:szCs w:val="32"/>
        </w:rPr>
      </w:pP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2336" behindDoc="0" locked="0" layoutInCell="1" allowOverlap="1" wp14:anchorId="5959AFAF" wp14:editId="60B5B6E5">
            <wp:simplePos x="0" y="0"/>
            <wp:positionH relativeFrom="margin">
              <wp:posOffset>-102045</wp:posOffset>
            </wp:positionH>
            <wp:positionV relativeFrom="paragraph">
              <wp:posOffset>-586493</wp:posOffset>
            </wp:positionV>
            <wp:extent cx="1146175" cy="776605"/>
            <wp:effectExtent l="0" t="0" r="0" b="4445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3360" behindDoc="0" locked="0" layoutInCell="1" allowOverlap="1" wp14:anchorId="5FE9780B" wp14:editId="1AAF3848">
            <wp:simplePos x="0" y="0"/>
            <wp:positionH relativeFrom="margin">
              <wp:align>right</wp:align>
            </wp:positionH>
            <wp:positionV relativeFrom="paragraph">
              <wp:posOffset>-736762</wp:posOffset>
            </wp:positionV>
            <wp:extent cx="771272" cy="1032062"/>
            <wp:effectExtent l="0" t="0" r="0" b="0"/>
            <wp:wrapNone/>
            <wp:docPr id="4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4749"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89EC8C7" wp14:editId="7E896EE1">
                <wp:simplePos x="0" y="0"/>
                <wp:positionH relativeFrom="margin">
                  <wp:posOffset>1171575</wp:posOffset>
                </wp:positionH>
                <wp:positionV relativeFrom="paragraph">
                  <wp:posOffset>-228600</wp:posOffset>
                </wp:positionV>
                <wp:extent cx="6153150" cy="4000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7ED" w:rsidRPr="00034749" w:rsidRDefault="006707ED" w:rsidP="00034749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1: FESTIVALS, CUSTOMS AND TRADITIONS</w:t>
                            </w:r>
                          </w:p>
                          <w:p w:rsidR="006707ED" w:rsidRPr="00034749" w:rsidRDefault="006707ED" w:rsidP="00034749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9EC8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2.25pt;margin-top:-18pt;width:484.5pt;height:3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">
                <v:textbox>
                  <w:txbxContent>
                    <w:p w:rsidR="006707ED" w:rsidRPr="00034749" w:rsidRDefault="006707ED" w:rsidP="00034749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1: FESTIVALS, CUSTOMS AND TRADITIONS</w:t>
                      </w:r>
                    </w:p>
                    <w:p w:rsidR="006707ED" w:rsidRPr="00034749" w:rsidRDefault="006707ED" w:rsidP="00034749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34749"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C5271A4" wp14:editId="11DE800A">
                <wp:simplePos x="0" y="0"/>
                <wp:positionH relativeFrom="margin">
                  <wp:posOffset>2362200</wp:posOffset>
                </wp:positionH>
                <wp:positionV relativeFrom="paragraph">
                  <wp:posOffset>-771525</wp:posOffset>
                </wp:positionV>
                <wp:extent cx="3362325" cy="3429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7ED" w:rsidRPr="009F037A" w:rsidRDefault="006707ED" w:rsidP="00034749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Autumn Half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271A4" id="_x0000_s1027" type="#_x0000_t202" style="position:absolute;margin-left:186pt;margin-top:-60.75pt;width:264.75pt;height:2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">
                <v:textbox>
                  <w:txbxContent>
                    <w:p w:rsidR="006707ED" w:rsidRPr="009F037A" w:rsidRDefault="006707ED" w:rsidP="00034749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Autumn Half Term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037B1" w:rsidRDefault="00A24BDE" w:rsidP="00F037B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FFFF"/>
        </w:rPr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4629810</wp:posOffset>
                </wp:positionH>
                <wp:positionV relativeFrom="paragraph">
                  <wp:posOffset>3591662</wp:posOffset>
                </wp:positionV>
                <wp:extent cx="4219575" cy="1809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7ED" w:rsidRPr="00034749" w:rsidRDefault="006707ED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6707ED" w:rsidRPr="00034749" w:rsidRDefault="006707ED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6707ED" w:rsidRPr="00034749" w:rsidRDefault="006707ED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6707ED" w:rsidRPr="00034749" w:rsidRDefault="006707ED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sentences about festivals and traditions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that combine vocabulary from section 1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2.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6707ED" w:rsidRPr="00034749" w:rsidRDefault="006707ED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64.55pt;margin-top:282.8pt;width:332.25pt;height:1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">
                <v:textbox>
                  <w:txbxContent>
                    <w:p w:rsidR="006707ED" w:rsidRPr="00034749" w:rsidRDefault="006707ED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6707ED" w:rsidRPr="00034749" w:rsidRDefault="006707ED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6707ED" w:rsidRPr="00034749" w:rsidRDefault="006707ED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6707ED" w:rsidRPr="00034749" w:rsidRDefault="006707ED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sentences about festivals and traditions</w:t>
                      </w:r>
                      <w:r>
                        <w:rPr>
                          <w:sz w:val="28"/>
                          <w:szCs w:val="32"/>
                        </w:rPr>
                        <w:t xml:space="preserve"> that combine vocabulary from section 1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2.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6707ED" w:rsidRPr="00034749" w:rsidRDefault="006707ED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037B1">
        <w:rPr>
          <w:rFonts w:ascii="Arial-BoldMT" w:hAnsi="Arial-BoldMT" w:cs="Arial-BoldMT"/>
          <w:b/>
          <w:bCs/>
          <w:color w:val="FFFFFF"/>
        </w:rPr>
        <w:t xml:space="preserve"> Italian English</w:t>
      </w:r>
    </w:p>
    <w:p w:rsidR="00B96103" w:rsidRDefault="00B96103" w:rsidP="00034749">
      <w:pPr>
        <w:tabs>
          <w:tab w:val="left" w:pos="1470"/>
        </w:tabs>
      </w:pPr>
    </w:p>
    <w:p w:rsidR="00BA141F" w:rsidRDefault="00BA141F" w:rsidP="00034749">
      <w:pPr>
        <w:tabs>
          <w:tab w:val="left" w:pos="1470"/>
        </w:tabs>
      </w:pPr>
    </w:p>
    <w:p w:rsidR="00BA141F" w:rsidRDefault="00BA141F" w:rsidP="00034749">
      <w:pPr>
        <w:tabs>
          <w:tab w:val="left" w:pos="1470"/>
        </w:tabs>
      </w:pPr>
    </w:p>
    <w:p w:rsidR="00BA141F" w:rsidRDefault="00BA141F" w:rsidP="00034749">
      <w:pPr>
        <w:tabs>
          <w:tab w:val="left" w:pos="1470"/>
        </w:tabs>
      </w:pPr>
    </w:p>
    <w:p w:rsidR="00BA141F" w:rsidRDefault="00BA141F" w:rsidP="00034749">
      <w:pPr>
        <w:tabs>
          <w:tab w:val="left" w:pos="1470"/>
        </w:tabs>
      </w:pPr>
    </w:p>
    <w:p w:rsidR="00BA141F" w:rsidRDefault="00BA141F" w:rsidP="00034749">
      <w:pPr>
        <w:tabs>
          <w:tab w:val="left" w:pos="1470"/>
        </w:tabs>
      </w:pPr>
    </w:p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246"/>
        <w:gridCol w:w="3404"/>
      </w:tblGrid>
      <w:tr w:rsidR="00F64EEA" w:rsidTr="00F64EEA">
        <w:trPr>
          <w:trHeight w:val="366"/>
        </w:trPr>
        <w:tc>
          <w:tcPr>
            <w:tcW w:w="7650" w:type="dxa"/>
            <w:gridSpan w:val="2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lastRenderedPageBreak/>
              <w:t>SECTION 3</w:t>
            </w:r>
            <w:r w:rsidRPr="000D2241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: Fitness and Health  - Sei in forma?</w:t>
            </w:r>
          </w:p>
        </w:tc>
      </w:tr>
      <w:tr w:rsidR="00F64EEA" w:rsidTr="00F64EEA">
        <w:trPr>
          <w:trHeight w:val="366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acqua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water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aiutare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help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aiuto  l’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help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alcolici, gli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sz w:val="28"/>
                <w:szCs w:val="28"/>
              </w:rPr>
              <w:t>alcoholic drinks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alcolismo, l’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sz w:val="28"/>
                <w:szCs w:val="28"/>
              </w:rPr>
              <w:t>alcoholism</w:t>
            </w:r>
          </w:p>
        </w:tc>
      </w:tr>
      <w:tr w:rsidR="00F64EEA" w:rsidTr="00F64EEA">
        <w:trPr>
          <w:trHeight w:val="385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alcool/alcol, l’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sz w:val="28"/>
                <w:szCs w:val="28"/>
              </w:rPr>
              <w:t>alcohol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ambulanza, l’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ambulance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ambulatorio, l’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Surgery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ammalarsi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become ill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ammalato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ill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andare a dormire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go to bed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andare dal medico/dentista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go to the doctor/dentist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aspirina, l’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Aspirin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astemio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Non-drinker of alcohol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avere caldo/freddo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be hot/ cold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avere fame/sete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be hungry/ thirsty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242357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="00F64EEA"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avere mal di (testa)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have a (head) ache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avere sonno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be sleepy</w:t>
            </w:r>
          </w:p>
        </w:tc>
      </w:tr>
      <w:tr w:rsidR="00F64EEA" w:rsidTr="00F64EEA">
        <w:trPr>
          <w:trHeight w:val="370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="006707E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b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>ellezza, la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beauty</w:t>
            </w:r>
          </w:p>
        </w:tc>
      </w:tr>
      <w:tr w:rsidR="00F64EEA" w:rsidTr="00F64EEA">
        <w:trPr>
          <w:trHeight w:val="354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</w:t>
            </w:r>
            <w:r w:rsidRPr="000D224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bere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0D224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drink</w:t>
            </w:r>
          </w:p>
        </w:tc>
      </w:tr>
      <w:tr w:rsidR="00F64EEA" w:rsidTr="00F64EEA">
        <w:trPr>
          <w:trHeight w:val="384"/>
        </w:trPr>
        <w:tc>
          <w:tcPr>
            <w:tcW w:w="4246" w:type="dxa"/>
          </w:tcPr>
          <w:p w:rsidR="00F64EEA" w:rsidRPr="000D2241" w:rsidRDefault="00F64EEA" w:rsidP="00F64EE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8"/>
                <w:szCs w:val="28"/>
              </w:rPr>
              <w:t xml:space="preserve"> Avere paura di</w:t>
            </w:r>
          </w:p>
        </w:tc>
        <w:tc>
          <w:tcPr>
            <w:tcW w:w="3403" w:type="dxa"/>
          </w:tcPr>
          <w:p w:rsidR="00F64EEA" w:rsidRPr="000D2241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be afraid of</w:t>
            </w:r>
          </w:p>
        </w:tc>
      </w:tr>
    </w:tbl>
    <w:p w:rsidR="00BA141F" w:rsidRDefault="00F64EEA" w:rsidP="00034749">
      <w:pPr>
        <w:tabs>
          <w:tab w:val="left" w:pos="1470"/>
        </w:tabs>
      </w:pPr>
      <w:bookmarkStart w:id="0" w:name="_GoBack"/>
      <w:bookmarkEnd w:id="0"/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78720" behindDoc="0" locked="0" layoutInCell="1" allowOverlap="1" wp14:anchorId="470223B3" wp14:editId="3820739A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81792" behindDoc="0" locked="0" layoutInCell="1" allowOverlap="1" wp14:anchorId="21F57F50" wp14:editId="6221D556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9" name="Picture 9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9686985" wp14:editId="25A4D46E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7ED" w:rsidRPr="009F037A" w:rsidRDefault="006707ED" w:rsidP="00F64EEA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Autumn Half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86985" id="_x0000_s1029" type="#_x0000_t202" style="position:absolute;margin-left:209.4pt;margin-top:-58.5pt;width:264.75pt;height:27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">
                <v:textbox>
                  <w:txbxContent>
                    <w:p w:rsidR="006707ED" w:rsidRPr="009F037A" w:rsidRDefault="006707ED" w:rsidP="00F64EEA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Autumn Half Term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FFFB229" wp14:editId="1F62B938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7ED" w:rsidRPr="00034749" w:rsidRDefault="007C74DF" w:rsidP="00F64EEA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2</w:t>
                            </w:r>
                            <w:r w:rsidR="006707ED"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 w:rsidR="006707ED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FITNESS AND HEALTH</w:t>
                            </w:r>
                          </w:p>
                          <w:p w:rsidR="006707ED" w:rsidRPr="00034749" w:rsidRDefault="006707ED" w:rsidP="00F64EEA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FFB229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97.25pt;margin-top:-22.45pt;width:484.5pt;height:31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">
                <v:textbox>
                  <w:txbxContent>
                    <w:p w:rsidR="006707ED" w:rsidRPr="00034749" w:rsidRDefault="007C74DF" w:rsidP="00F64EEA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2</w:t>
                      </w:r>
                      <w:r w:rsidR="006707ED"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 w:rsidR="006707ED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FITNESS AND HEALTH</w:t>
                      </w:r>
                    </w:p>
                    <w:p w:rsidR="006707ED" w:rsidRPr="00034749" w:rsidRDefault="006707ED" w:rsidP="00F64EEA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2689"/>
        <w:gridCol w:w="4677"/>
      </w:tblGrid>
      <w:tr w:rsidR="00F64EEA" w:rsidTr="00F64EEA">
        <w:trPr>
          <w:trHeight w:val="356"/>
        </w:trPr>
        <w:tc>
          <w:tcPr>
            <w:tcW w:w="7366" w:type="dxa"/>
            <w:gridSpan w:val="2"/>
          </w:tcPr>
          <w:p w:rsidR="00F64EEA" w:rsidRPr="00755DE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4</w:t>
            </w:r>
            <w:r w:rsidR="00431C8E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:   3.5.2.2 Connectives</w:t>
            </w:r>
          </w:p>
        </w:tc>
      </w:tr>
      <w:tr w:rsidR="00F64EEA" w:rsidTr="00F64EEA">
        <w:trPr>
          <w:trHeight w:val="356"/>
        </w:trPr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>a dire la verità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tell the truth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>a parte questo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apart from this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>altrimenti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otherwise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>anche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also/too/even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>cioè</w:t>
            </w:r>
          </w:p>
        </w:tc>
        <w:tc>
          <w:tcPr>
            <w:tcW w:w="4677" w:type="dxa"/>
          </w:tcPr>
          <w:p w:rsidR="00F64EEA" w:rsidRPr="00755DE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that is to say/actually/rather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>come</w:t>
            </w:r>
          </w:p>
        </w:tc>
        <w:tc>
          <w:tcPr>
            <w:tcW w:w="4677" w:type="dxa"/>
          </w:tcPr>
          <w:p w:rsidR="00F64EEA" w:rsidRPr="00755DE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as/like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>comunque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anyway/in any case/even so/however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>dunque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therefore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>forse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maybe/perhaps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 inoltre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maybe/perhaps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 insomma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so/therefore/in conclusion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 nonostante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although/even though/despite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o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or</w:t>
            </w:r>
          </w:p>
        </w:tc>
      </w:tr>
      <w:tr w:rsidR="00F64EEA" w:rsidTr="00F64EEA">
        <w:tc>
          <w:tcPr>
            <w:tcW w:w="2689" w:type="dxa"/>
          </w:tcPr>
          <w:p w:rsidR="00F64EEA" w:rsidRPr="00755DE9" w:rsidRDefault="00F64EEA" w:rsidP="00F64EE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 ovviamente</w:t>
            </w:r>
          </w:p>
        </w:tc>
        <w:tc>
          <w:tcPr>
            <w:tcW w:w="4677" w:type="dxa"/>
          </w:tcPr>
          <w:p w:rsidR="00F64EEA" w:rsidRPr="00034749" w:rsidRDefault="00F64EEA" w:rsidP="00F64EEA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755D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obviously</w:t>
            </w:r>
          </w:p>
        </w:tc>
      </w:tr>
    </w:tbl>
    <w:p w:rsidR="00BA141F" w:rsidRDefault="00F64EEA" w:rsidP="00034749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AE07CFB" wp14:editId="7127A21D">
                <wp:simplePos x="0" y="0"/>
                <wp:positionH relativeFrom="margin">
                  <wp:posOffset>4619501</wp:posOffset>
                </wp:positionH>
                <wp:positionV relativeFrom="paragraph">
                  <wp:posOffset>3597481</wp:posOffset>
                </wp:positionV>
                <wp:extent cx="4607626" cy="1809750"/>
                <wp:effectExtent l="0" t="0" r="2159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626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7ED" w:rsidRPr="00034749" w:rsidRDefault="006707ED" w:rsidP="00755DE9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6707ED" w:rsidRPr="00034749" w:rsidRDefault="006707ED" w:rsidP="00755D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6707ED" w:rsidRPr="00034749" w:rsidRDefault="006707ED" w:rsidP="00755D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6707ED" w:rsidRPr="00034749" w:rsidRDefault="006707ED" w:rsidP="00755D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health and fitness that combine vocabulary from section 3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4.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6707ED" w:rsidRPr="00034749" w:rsidRDefault="006707ED" w:rsidP="00755DE9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07CFB" id="_x0000_s1031" type="#_x0000_t202" style="position:absolute;margin-left:363.75pt;margin-top:283.25pt;width:362.8pt;height:142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">
                <v:textbox>
                  <w:txbxContent>
                    <w:p w:rsidR="006707ED" w:rsidRPr="00034749" w:rsidRDefault="006707ED" w:rsidP="00755DE9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6707ED" w:rsidRPr="00034749" w:rsidRDefault="006707ED" w:rsidP="00755D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6707ED" w:rsidRPr="00034749" w:rsidRDefault="006707ED" w:rsidP="00755D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6707ED" w:rsidRPr="00034749" w:rsidRDefault="006707ED" w:rsidP="00755D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health and fitness that combine vocabulary from section 3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4.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6707ED" w:rsidRPr="00034749" w:rsidRDefault="006707ED" w:rsidP="00755DE9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BA141F" w:rsidRDefault="00BA141F" w:rsidP="00034749">
      <w:pPr>
        <w:tabs>
          <w:tab w:val="left" w:pos="1470"/>
        </w:tabs>
      </w:pPr>
    </w:p>
    <w:p w:rsidR="00BA141F" w:rsidRDefault="00BA141F" w:rsidP="00034749">
      <w:pPr>
        <w:tabs>
          <w:tab w:val="left" w:pos="1470"/>
        </w:tabs>
      </w:pPr>
    </w:p>
    <w:p w:rsidR="00BA141F" w:rsidRDefault="00BA141F" w:rsidP="00034749">
      <w:pPr>
        <w:tabs>
          <w:tab w:val="left" w:pos="1470"/>
        </w:tabs>
      </w:pPr>
    </w:p>
    <w:p w:rsidR="00BA141F" w:rsidRDefault="00BA141F" w:rsidP="00034749">
      <w:pPr>
        <w:tabs>
          <w:tab w:val="left" w:pos="1470"/>
        </w:tabs>
      </w:pPr>
    </w:p>
    <w:p w:rsidR="00BA141F" w:rsidRPr="00034749" w:rsidRDefault="00BA141F" w:rsidP="00034749">
      <w:pPr>
        <w:tabs>
          <w:tab w:val="left" w:pos="1470"/>
        </w:tabs>
      </w:pPr>
    </w:p>
    <w:sectPr w:rsidR="00BA141F" w:rsidRPr="00034749" w:rsidSect="00F037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7ED" w:rsidRDefault="006707ED" w:rsidP="00BA141F">
      <w:pPr>
        <w:spacing w:after="0" w:line="240" w:lineRule="auto"/>
      </w:pPr>
      <w:r>
        <w:separator/>
      </w:r>
    </w:p>
  </w:endnote>
  <w:endnote w:type="continuationSeparator" w:id="0">
    <w:p w:rsidR="006707ED" w:rsidRDefault="006707ED" w:rsidP="00BA1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7ED" w:rsidRDefault="006707ED" w:rsidP="00BA141F">
      <w:pPr>
        <w:spacing w:after="0" w:line="240" w:lineRule="auto"/>
      </w:pPr>
      <w:r>
        <w:separator/>
      </w:r>
    </w:p>
  </w:footnote>
  <w:footnote w:type="continuationSeparator" w:id="0">
    <w:p w:rsidR="006707ED" w:rsidRDefault="006707ED" w:rsidP="00BA14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6C60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F1B1F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06633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6701B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304EE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B1"/>
    <w:rsid w:val="00034749"/>
    <w:rsid w:val="000D2241"/>
    <w:rsid w:val="00242357"/>
    <w:rsid w:val="00431C8E"/>
    <w:rsid w:val="006707ED"/>
    <w:rsid w:val="00755DE9"/>
    <w:rsid w:val="007C74DF"/>
    <w:rsid w:val="00975861"/>
    <w:rsid w:val="00A24BDE"/>
    <w:rsid w:val="00B4508C"/>
    <w:rsid w:val="00B96103"/>
    <w:rsid w:val="00BA141F"/>
    <w:rsid w:val="00D05172"/>
    <w:rsid w:val="00D27651"/>
    <w:rsid w:val="00EC041C"/>
    <w:rsid w:val="00F037B1"/>
    <w:rsid w:val="00F6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F2415"/>
  <w15:chartTrackingRefBased/>
  <w15:docId w15:val="{A0AFE3E3-9138-433C-947F-81FE32844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47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14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41F"/>
  </w:style>
  <w:style w:type="paragraph" w:styleId="Footer">
    <w:name w:val="footer"/>
    <w:basedOn w:val="Normal"/>
    <w:link w:val="FooterChar"/>
    <w:uiPriority w:val="99"/>
    <w:unhideWhenUsed/>
    <w:rsid w:val="00BA14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D241BC88</Template>
  <TotalTime>97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Dawkes Joella</dc:creator>
  <cp:keywords/>
  <dc:description/>
  <cp:lastModifiedBy>Dawkes Joella</cp:lastModifiedBy>
  <cp:revision>10</cp:revision>
  <dcterms:created xsi:type="dcterms:W3CDTF">2019-06-17T14:51:00Z</dcterms:created>
  <dcterms:modified xsi:type="dcterms:W3CDTF">2019-07-09T07:58:00Z</dcterms:modified>
</cp:coreProperties>
</file>