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6EEB8C" w14:textId="26178216" w:rsidR="00A27731" w:rsidRPr="00A27731" w:rsidRDefault="001A17EB">
      <w:pPr>
        <w:rPr>
          <w:b/>
          <w:sz w:val="2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6BF0C2E1" wp14:editId="553858B5">
            <wp:simplePos x="0" y="0"/>
            <wp:positionH relativeFrom="column">
              <wp:posOffset>9731606</wp:posOffset>
            </wp:positionH>
            <wp:positionV relativeFrom="paragraph">
              <wp:posOffset>-386171</wp:posOffset>
            </wp:positionV>
            <wp:extent cx="396875" cy="464185"/>
            <wp:effectExtent l="0" t="0" r="3175" b="0"/>
            <wp:wrapNone/>
            <wp:docPr id="10" name="Picture 4" descr="Harrow High School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 descr="Harrow High School LOGO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46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521D2B" w:rsidRPr="00D650F1">
        <w:rPr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934233" wp14:editId="7578F48D">
                <wp:simplePos x="0" y="0"/>
                <wp:positionH relativeFrom="page">
                  <wp:posOffset>4464998</wp:posOffset>
                </wp:positionH>
                <wp:positionV relativeFrom="paragraph">
                  <wp:posOffset>-150050</wp:posOffset>
                </wp:positionV>
                <wp:extent cx="5915025" cy="268605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025" cy="2686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E1AEA5" w14:textId="77777777" w:rsidR="00A05E01" w:rsidRPr="004829E0" w:rsidRDefault="00F62FAC" w:rsidP="00A27731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Section 3</w:t>
                            </w:r>
                          </w:p>
                          <w:p w14:paraId="75F5BCF7" w14:textId="77777777" w:rsidR="00A05E01" w:rsidRPr="00F16F38" w:rsidRDefault="00A05E01" w:rsidP="00A27731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16F3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Skills and important rules when applying them.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45"/>
                              <w:gridCol w:w="6762"/>
                            </w:tblGrid>
                            <w:tr w:rsidR="00D96D20" w14:paraId="3006F0A5" w14:textId="77777777" w:rsidTr="004B32FB">
                              <w:tc>
                                <w:tcPr>
                                  <w:tcW w:w="2405" w:type="dxa"/>
                                </w:tcPr>
                                <w:p w14:paraId="6F5F4571" w14:textId="77777777" w:rsidR="004B32FB" w:rsidRPr="004B32FB" w:rsidRDefault="004B32FB" w:rsidP="004829E0">
                                  <w:pPr>
                                    <w:rPr>
                                      <w:b/>
                                    </w:rPr>
                                  </w:pPr>
                                  <w:r w:rsidRPr="004B32FB">
                                    <w:rPr>
                                      <w:b/>
                                      <w:color w:val="2E74B5" w:themeColor="accent1" w:themeShade="BF"/>
                                      <w:u w:val="single"/>
                                    </w:rPr>
                                    <w:t>The slap.</w:t>
                                  </w:r>
                                </w:p>
                              </w:tc>
                              <w:tc>
                                <w:tcPr>
                                  <w:tcW w:w="7307" w:type="dxa"/>
                                </w:tcPr>
                                <w:p w14:paraId="34F7E7AD" w14:textId="77777777" w:rsidR="004B32FB" w:rsidRPr="004B32FB" w:rsidRDefault="004B32FB" w:rsidP="004B32FB">
                                  <w:pPr>
                                    <w:rPr>
                                      <w:b/>
                                    </w:rPr>
                                  </w:pPr>
                                  <w:r w:rsidRPr="004B32FB">
                                    <w:t>Person A: Make sure head is moved quickly. Person B: Make the movement exaggerated so ~A knows when to move</w:t>
                                  </w:r>
                                </w:p>
                                <w:p w14:paraId="257FB9C8" w14:textId="77777777" w:rsidR="004B32FB" w:rsidRPr="004B32FB" w:rsidRDefault="004B32FB" w:rsidP="004829E0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D96D20" w14:paraId="5BD4EEE9" w14:textId="77777777" w:rsidTr="004B32FB">
                              <w:tc>
                                <w:tcPr>
                                  <w:tcW w:w="2405" w:type="dxa"/>
                                </w:tcPr>
                                <w:p w14:paraId="154AAC42" w14:textId="77777777" w:rsidR="004B32FB" w:rsidRPr="004B32FB" w:rsidRDefault="004B32FB" w:rsidP="004B32FB">
                                  <w:pPr>
                                    <w:rPr>
                                      <w:b/>
                                    </w:rPr>
                                  </w:pPr>
                                  <w:r w:rsidRPr="004B32FB">
                                    <w:rPr>
                                      <w:b/>
                                      <w:color w:val="7030A0"/>
                                      <w:u w:val="single"/>
                                    </w:rPr>
                                    <w:t>The kick.</w:t>
                                  </w:r>
                                  <w:r w:rsidRPr="004B32FB">
                                    <w:rPr>
                                      <w:b/>
                                      <w:color w:val="7030A0"/>
                                    </w:rPr>
                                    <w:t xml:space="preserve"> </w:t>
                                  </w:r>
                                </w:p>
                                <w:p w14:paraId="6CBF09EF" w14:textId="77777777" w:rsidR="004B32FB" w:rsidRPr="004B32FB" w:rsidRDefault="004B32FB" w:rsidP="004B32FB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07" w:type="dxa"/>
                                </w:tcPr>
                                <w:p w14:paraId="77ED0B3C" w14:textId="77777777" w:rsidR="004B32FB" w:rsidRPr="004B32FB" w:rsidRDefault="004B32FB" w:rsidP="004829E0">
                                  <w:pPr>
                                    <w:rPr>
                                      <w:b/>
                                    </w:rPr>
                                  </w:pPr>
                                  <w:r w:rsidRPr="004B32FB">
                                    <w:t>Person A: Exaggerate your fall in order to heighten the comedy. Person B: Do not kick hard and never the bottom of the back.</w:t>
                                  </w:r>
                                </w:p>
                              </w:tc>
                            </w:tr>
                            <w:tr w:rsidR="00D96D20" w14:paraId="1030029C" w14:textId="77777777" w:rsidTr="004B32FB">
                              <w:tc>
                                <w:tcPr>
                                  <w:tcW w:w="2405" w:type="dxa"/>
                                </w:tcPr>
                                <w:p w14:paraId="12DE5310" w14:textId="77777777" w:rsidR="004B32FB" w:rsidRPr="004B32FB" w:rsidRDefault="004B32FB" w:rsidP="004B32FB">
                                  <w:r w:rsidRPr="004B32FB">
                                    <w:rPr>
                                      <w:b/>
                                      <w:color w:val="FF0000"/>
                                      <w:u w:val="single"/>
                                    </w:rPr>
                                    <w:t>The hair pull.</w:t>
                                  </w:r>
                                  <w:r w:rsidRPr="004B32FB">
                                    <w:rPr>
                                      <w:b/>
                                      <w:color w:val="FF0000"/>
                                    </w:rPr>
                                    <w:t xml:space="preserve"> </w:t>
                                  </w:r>
                                </w:p>
                                <w:p w14:paraId="76254E4C" w14:textId="77777777" w:rsidR="004B32FB" w:rsidRPr="004B32FB" w:rsidRDefault="004B32FB" w:rsidP="004829E0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07" w:type="dxa"/>
                                </w:tcPr>
                                <w:p w14:paraId="1039B060" w14:textId="77777777" w:rsidR="004B32FB" w:rsidRPr="004B32FB" w:rsidRDefault="004B32FB" w:rsidP="004829E0">
                                  <w:pPr>
                                    <w:rPr>
                                      <w:b/>
                                    </w:rPr>
                                  </w:pPr>
                                  <w:r w:rsidRPr="004B32FB">
                                    <w:t>Person A: Push your head hard against person B so your hair is not pulled. Person B: Ensure you push your hand on their head to make sure you do not hurt them.</w:t>
                                  </w:r>
                                </w:p>
                              </w:tc>
                            </w:tr>
                          </w:tbl>
                          <w:p w14:paraId="1CE0C2D6" w14:textId="77777777" w:rsidR="00A05E01" w:rsidRPr="004829E0" w:rsidRDefault="00A05E01" w:rsidP="004829E0">
                            <w:pPr>
                              <w:rPr>
                                <w:b/>
                              </w:rPr>
                            </w:pPr>
                            <w:r w:rsidRPr="00532A1A">
                              <w:rPr>
                                <w:b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7CE305C" wp14:editId="2EED8AA9">
                                  <wp:extent cx="1256322" cy="856615"/>
                                  <wp:effectExtent l="0" t="0" r="1270" b="635"/>
                                  <wp:docPr id="2" name="Picture 2" descr="Image result for slapstick slap">
                                    <a:hlinkClick xmlns:a="http://schemas.openxmlformats.org/drawingml/2006/main" r:id="rId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lapstick slap">
                                            <a:hlinkClick r:id="rId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86640" cy="8772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53AE135" wp14:editId="1E8D4A85">
                                  <wp:extent cx="884375" cy="786765"/>
                                  <wp:effectExtent l="0" t="0" r="0" b="0"/>
                                  <wp:docPr id="11" name="Picture 11" descr="Image result for slapstick kick up the bum ">
                                    <a:hlinkClick xmlns:a="http://schemas.openxmlformats.org/drawingml/2006/main" r:id="rId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slapstick kick up the bum 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8445" cy="8259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      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color w:val="001BA0"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47D72EC" wp14:editId="0BAEB848">
                                  <wp:extent cx="1174750" cy="857250"/>
                                  <wp:effectExtent l="0" t="0" r="6350" b="0"/>
                                  <wp:docPr id="12" name="Picture 12" descr="Image result for pulling someones hair">
                                    <a:hlinkClick xmlns:a="http://schemas.openxmlformats.org/drawingml/2006/main" r:id="rId10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pulling someones hair">
                                            <a:hlinkClick r:id="rId10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0998" cy="8618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9F4D00" w14:textId="77777777" w:rsidR="00A05E01" w:rsidRDefault="00A05E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93423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51.55pt;margin-top:-11.8pt;width:465.75pt;height:211.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" fillcolor="white [3201]" strokeweight=".5pt">
                <v:textbox>
                  <w:txbxContent>
                    <w:p w14:paraId="1DE1AEA5" w14:textId="77777777" w:rsidR="00A05E01" w:rsidRPr="004829E0" w:rsidRDefault="00F62FAC" w:rsidP="00A27731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Section 3</w:t>
                      </w:r>
                    </w:p>
                    <w:p w14:paraId="75F5BCF7" w14:textId="77777777" w:rsidR="00A05E01" w:rsidRPr="00F16F38" w:rsidRDefault="00A05E01" w:rsidP="00A27731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16F38">
                        <w:rPr>
                          <w:b/>
                          <w:sz w:val="20"/>
                          <w:szCs w:val="20"/>
                          <w:u w:val="single"/>
                        </w:rPr>
                        <w:t>Skills and important rules when applying them.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45"/>
                        <w:gridCol w:w="6762"/>
                      </w:tblGrid>
                      <w:tr w:rsidR="00D96D20" w14:paraId="3006F0A5" w14:textId="77777777" w:rsidTr="004B32FB">
                        <w:tc>
                          <w:tcPr>
                            <w:tcW w:w="2405" w:type="dxa"/>
                          </w:tcPr>
                          <w:p w14:paraId="6F5F4571" w14:textId="77777777" w:rsidR="004B32FB" w:rsidRPr="004B32FB" w:rsidRDefault="004B32FB" w:rsidP="004829E0">
                            <w:pPr>
                              <w:rPr>
                                <w:b/>
                              </w:rPr>
                            </w:pPr>
                            <w:r w:rsidRPr="004B32FB">
                              <w:rPr>
                                <w:b/>
                                <w:color w:val="2E74B5" w:themeColor="accent1" w:themeShade="BF"/>
                                <w:u w:val="single"/>
                              </w:rPr>
                              <w:t>The slap.</w:t>
                            </w:r>
                          </w:p>
                        </w:tc>
                        <w:tc>
                          <w:tcPr>
                            <w:tcW w:w="7307" w:type="dxa"/>
                          </w:tcPr>
                          <w:p w14:paraId="34F7E7AD" w14:textId="77777777" w:rsidR="004B32FB" w:rsidRPr="004B32FB" w:rsidRDefault="004B32FB" w:rsidP="004B32FB">
                            <w:pPr>
                              <w:rPr>
                                <w:b/>
                              </w:rPr>
                            </w:pPr>
                            <w:r w:rsidRPr="004B32FB">
                              <w:t>Person A: Make sure head is moved quickly. Person B: Make the movement exaggerated so ~A knows when to move</w:t>
                            </w:r>
                          </w:p>
                          <w:p w14:paraId="257FB9C8" w14:textId="77777777" w:rsidR="004B32FB" w:rsidRPr="004B32FB" w:rsidRDefault="004B32FB" w:rsidP="004829E0">
                            <w:pPr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D96D20" w14:paraId="5BD4EEE9" w14:textId="77777777" w:rsidTr="004B32FB">
                        <w:tc>
                          <w:tcPr>
                            <w:tcW w:w="2405" w:type="dxa"/>
                          </w:tcPr>
                          <w:p w14:paraId="154AAC42" w14:textId="77777777" w:rsidR="004B32FB" w:rsidRPr="004B32FB" w:rsidRDefault="004B32FB" w:rsidP="004B32FB">
                            <w:pPr>
                              <w:rPr>
                                <w:b/>
                              </w:rPr>
                            </w:pPr>
                            <w:r w:rsidRPr="004B32FB">
                              <w:rPr>
                                <w:b/>
                                <w:color w:val="7030A0"/>
                                <w:u w:val="single"/>
                              </w:rPr>
                              <w:t>The kick.</w:t>
                            </w:r>
                            <w:r w:rsidRPr="004B32FB">
                              <w:rPr>
                                <w:b/>
                                <w:color w:val="7030A0"/>
                              </w:rPr>
                              <w:t xml:space="preserve"> </w:t>
                            </w:r>
                          </w:p>
                          <w:p w14:paraId="6CBF09EF" w14:textId="77777777" w:rsidR="004B32FB" w:rsidRPr="004B32FB" w:rsidRDefault="004B32FB" w:rsidP="004B32FB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7307" w:type="dxa"/>
                          </w:tcPr>
                          <w:p w14:paraId="77ED0B3C" w14:textId="77777777" w:rsidR="004B32FB" w:rsidRPr="004B32FB" w:rsidRDefault="004B32FB" w:rsidP="004829E0">
                            <w:pPr>
                              <w:rPr>
                                <w:b/>
                              </w:rPr>
                            </w:pPr>
                            <w:r w:rsidRPr="004B32FB">
                              <w:t>Person A: Exaggerate your fall in order to heighten the comedy. Person B: Do not kick hard and never the bottom of the back.</w:t>
                            </w:r>
                          </w:p>
                        </w:tc>
                      </w:tr>
                      <w:tr w:rsidR="00D96D20" w14:paraId="1030029C" w14:textId="77777777" w:rsidTr="004B32FB">
                        <w:tc>
                          <w:tcPr>
                            <w:tcW w:w="2405" w:type="dxa"/>
                          </w:tcPr>
                          <w:p w14:paraId="12DE5310" w14:textId="77777777" w:rsidR="004B32FB" w:rsidRPr="004B32FB" w:rsidRDefault="004B32FB" w:rsidP="004B32FB">
                            <w:r w:rsidRPr="004B32FB">
                              <w:rPr>
                                <w:b/>
                                <w:color w:val="FF0000"/>
                                <w:u w:val="single"/>
                              </w:rPr>
                              <w:t>The hair pull.</w:t>
                            </w:r>
                            <w:r w:rsidRPr="004B32FB">
                              <w:rPr>
                                <w:b/>
                                <w:color w:val="FF0000"/>
                              </w:rPr>
                              <w:t xml:space="preserve"> </w:t>
                            </w:r>
                          </w:p>
                          <w:p w14:paraId="76254E4C" w14:textId="77777777" w:rsidR="004B32FB" w:rsidRPr="004B32FB" w:rsidRDefault="004B32FB" w:rsidP="004829E0">
                            <w:pPr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7307" w:type="dxa"/>
                          </w:tcPr>
                          <w:p w14:paraId="1039B060" w14:textId="77777777" w:rsidR="004B32FB" w:rsidRPr="004B32FB" w:rsidRDefault="004B32FB" w:rsidP="004829E0">
                            <w:pPr>
                              <w:rPr>
                                <w:b/>
                              </w:rPr>
                            </w:pPr>
                            <w:r w:rsidRPr="004B32FB">
                              <w:t>Person A: Push your head hard against person B so your hair is not pulled. Person B: Ensure you push your hand on their head to make sure you do not hurt them.</w:t>
                            </w:r>
                          </w:p>
                        </w:tc>
                      </w:tr>
                    </w:tbl>
                    <w:p w14:paraId="1CE0C2D6" w14:textId="77777777" w:rsidR="00A05E01" w:rsidRPr="004829E0" w:rsidRDefault="00A05E01" w:rsidP="004829E0">
                      <w:pPr>
                        <w:rPr>
                          <w:b/>
                        </w:rPr>
                      </w:pPr>
                      <w:r w:rsidRPr="00532A1A">
                        <w:rPr>
                          <w:b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7CE305C" wp14:editId="2EED8AA9">
                            <wp:extent cx="1256322" cy="856615"/>
                            <wp:effectExtent l="0" t="0" r="1270" b="635"/>
                            <wp:docPr id="2" name="Picture 2" descr="Image result for slapstick slap">
                              <a:hlinkClick xmlns:a="http://schemas.openxmlformats.org/drawingml/2006/main" r:id="rId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lapstick slap">
                                      <a:hlinkClick r:id="rId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86640" cy="8772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                                  </w:t>
                      </w: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53AE135" wp14:editId="1E8D4A85">
                            <wp:extent cx="884375" cy="786765"/>
                            <wp:effectExtent l="0" t="0" r="0" b="0"/>
                            <wp:docPr id="11" name="Picture 11" descr="Image result for slapstick kick up the bum ">
                              <a:hlinkClick xmlns:a="http://schemas.openxmlformats.org/drawingml/2006/main" r:id="rId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slapstick kick up the bum ">
                                      <a:hlinkClick r:id="rId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8445" cy="8259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                                     </w:t>
                      </w:r>
                      <w:r>
                        <w:rPr>
                          <w:rFonts w:ascii="Arial" w:hAnsi="Arial" w:cs="Arial"/>
                          <w:noProof/>
                          <w:color w:val="001BA0"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47D72EC" wp14:editId="0BAEB848">
                            <wp:extent cx="1174750" cy="857250"/>
                            <wp:effectExtent l="0" t="0" r="6350" b="0"/>
                            <wp:docPr id="12" name="Picture 12" descr="Image result for pulling someones hair">
                              <a:hlinkClick xmlns:a="http://schemas.openxmlformats.org/drawingml/2006/main" r:id="rId10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pulling someones hair">
                                      <a:hlinkClick r:id="rId10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0998" cy="8618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9F4D00" w14:textId="77777777" w:rsidR="00A05E01" w:rsidRDefault="00A05E01"/>
                  </w:txbxContent>
                </v:textbox>
                <w10:wrap anchorx="page"/>
              </v:shape>
            </w:pict>
          </mc:Fallback>
        </mc:AlternateContent>
      </w:r>
      <w:r w:rsidR="00353243">
        <w:rPr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3971C7" wp14:editId="70108837">
                <wp:simplePos x="0" y="0"/>
                <wp:positionH relativeFrom="column">
                  <wp:posOffset>-352426</wp:posOffset>
                </wp:positionH>
                <wp:positionV relativeFrom="paragraph">
                  <wp:posOffset>-438150</wp:posOffset>
                </wp:positionV>
                <wp:extent cx="3971925" cy="2571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1FBAB9" w14:textId="29E4D29F" w:rsidR="00A05E01" w:rsidRPr="001E602F" w:rsidRDefault="00A05E01">
                            <w:pPr>
                              <w:rPr>
                                <w:b/>
                              </w:rPr>
                            </w:pPr>
                            <w:r w:rsidRPr="001E602F">
                              <w:rPr>
                                <w:b/>
                              </w:rPr>
                              <w:t xml:space="preserve">Year 8 </w:t>
                            </w:r>
                            <w:r>
                              <w:rPr>
                                <w:b/>
                              </w:rPr>
                              <w:t>Autumn</w:t>
                            </w:r>
                            <w:r w:rsidRPr="001E602F">
                              <w:rPr>
                                <w:b/>
                              </w:rPr>
                              <w:t xml:space="preserve"> 1 </w:t>
                            </w:r>
                            <w:r>
                              <w:rPr>
                                <w:b/>
                              </w:rPr>
                              <w:t>Drama Knowledge Organiser</w:t>
                            </w:r>
                            <w:r w:rsidR="00353243">
                              <w:rPr>
                                <w:b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</w:rPr>
                              <w:t>Slapstick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73971C7" id="Text Box 7" o:spid="_x0000_s1027" type="#_x0000_t202" style="position:absolute;margin-left:-27.75pt;margin-top:-34.5pt;width:312.7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" fillcolor="white [3201]" strokeweight=".5pt">
                <v:textbox>
                  <w:txbxContent>
                    <w:p w14:paraId="341FBAB9" w14:textId="29E4D29F" w:rsidR="00A05E01" w:rsidRPr="001E602F" w:rsidRDefault="00A05E01">
                      <w:pPr>
                        <w:rPr>
                          <w:b/>
                        </w:rPr>
                      </w:pPr>
                      <w:r w:rsidRPr="001E602F">
                        <w:rPr>
                          <w:b/>
                        </w:rPr>
                        <w:t xml:space="preserve">Year 8 </w:t>
                      </w:r>
                      <w:r>
                        <w:rPr>
                          <w:b/>
                        </w:rPr>
                        <w:t>Autumn</w:t>
                      </w:r>
                      <w:r w:rsidRPr="001E602F">
                        <w:rPr>
                          <w:b/>
                        </w:rPr>
                        <w:t xml:space="preserve"> 1 </w:t>
                      </w:r>
                      <w:r>
                        <w:rPr>
                          <w:b/>
                        </w:rPr>
                        <w:t>Drama Knowledge Organiser</w:t>
                      </w:r>
                      <w:r w:rsidR="00353243">
                        <w:rPr>
                          <w:b/>
                        </w:rPr>
                        <w:t xml:space="preserve">: </w:t>
                      </w:r>
                      <w:r>
                        <w:rPr>
                          <w:b/>
                        </w:rPr>
                        <w:t>Slapstick</w:t>
                      </w:r>
                    </w:p>
                  </w:txbxContent>
                </v:textbox>
              </v:shape>
            </w:pict>
          </mc:Fallback>
        </mc:AlternateContent>
      </w:r>
      <w:r w:rsidR="004B32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1DFFBF" wp14:editId="3B5F9B18">
                <wp:simplePos x="0" y="0"/>
                <wp:positionH relativeFrom="page">
                  <wp:posOffset>95250</wp:posOffset>
                </wp:positionH>
                <wp:positionV relativeFrom="paragraph">
                  <wp:posOffset>-171450</wp:posOffset>
                </wp:positionV>
                <wp:extent cx="4229100" cy="30289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3028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8E3C00" w14:textId="77777777" w:rsidR="00A05E01" w:rsidRPr="004829E0" w:rsidRDefault="00A05E01" w:rsidP="00363C59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4829E0">
                              <w:rPr>
                                <w:b/>
                                <w:u w:val="single"/>
                              </w:rPr>
                              <w:t>Section 1</w:t>
                            </w:r>
                          </w:p>
                          <w:p w14:paraId="16A086AC" w14:textId="77777777" w:rsidR="00A05E01" w:rsidRPr="00F16F38" w:rsidRDefault="00A05E01" w:rsidP="00363C59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F16F3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Key words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4939"/>
                            </w:tblGrid>
                            <w:tr w:rsidR="004B32FB" w14:paraId="31131C73" w14:textId="77777777" w:rsidTr="004B32FB">
                              <w:tc>
                                <w:tcPr>
                                  <w:tcW w:w="1413" w:type="dxa"/>
                                </w:tcPr>
                                <w:p w14:paraId="275B3094" w14:textId="77777777" w:rsidR="004B32FB" w:rsidRPr="004B32FB" w:rsidRDefault="004B32FB" w:rsidP="00363C59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4B32FB">
                                    <w:t>Slapstick</w:t>
                                  </w:r>
                                </w:p>
                              </w:tc>
                              <w:tc>
                                <w:tcPr>
                                  <w:tcW w:w="4939" w:type="dxa"/>
                                </w:tcPr>
                                <w:p w14:paraId="70636B2A" w14:textId="77777777" w:rsidR="004B32FB" w:rsidRPr="004B32FB" w:rsidRDefault="004B32FB" w:rsidP="00363C59">
                                  <w:r w:rsidRPr="004B32FB">
                                    <w:t>A form of comedy entertainment originating in the 16</w:t>
                                  </w:r>
                                  <w:r w:rsidRPr="004B32FB">
                                    <w:rPr>
                                      <w:vertAlign w:val="superscript"/>
                                    </w:rPr>
                                    <w:t>th</w:t>
                                  </w:r>
                                  <w:r w:rsidRPr="004B32FB">
                                    <w:t>-18</w:t>
                                  </w:r>
                                  <w:r w:rsidRPr="004B32FB">
                                    <w:rPr>
                                      <w:vertAlign w:val="superscript"/>
                                    </w:rPr>
                                    <w:t>th</w:t>
                                  </w:r>
                                  <w:r w:rsidRPr="004B32FB">
                                    <w:t xml:space="preserve"> century</w:t>
                                  </w:r>
                                </w:p>
                              </w:tc>
                            </w:tr>
                            <w:tr w:rsidR="004B32FB" w14:paraId="633CA9FC" w14:textId="77777777" w:rsidTr="004B32FB">
                              <w:tc>
                                <w:tcPr>
                                  <w:tcW w:w="1413" w:type="dxa"/>
                                </w:tcPr>
                                <w:p w14:paraId="45373AB9" w14:textId="77777777" w:rsidR="004B32FB" w:rsidRPr="004B32FB" w:rsidRDefault="004B32FB" w:rsidP="00363C59">
                                  <w:r w:rsidRPr="004B32FB">
                                    <w:t>Physical Theatre</w:t>
                                  </w:r>
                                </w:p>
                              </w:tc>
                              <w:tc>
                                <w:tcPr>
                                  <w:tcW w:w="4939" w:type="dxa"/>
                                </w:tcPr>
                                <w:p w14:paraId="72D4A7F7" w14:textId="77777777" w:rsidR="004B32FB" w:rsidRPr="004B32FB" w:rsidRDefault="004B32FB" w:rsidP="00363C59">
                                  <w:r w:rsidRPr="004B32FB">
                                    <w:t>A style of theatre which is using all the body to it’s extreme to perform.</w:t>
                                  </w:r>
                                </w:p>
                              </w:tc>
                            </w:tr>
                            <w:tr w:rsidR="004B32FB" w14:paraId="269E1AC7" w14:textId="77777777" w:rsidTr="004B32FB">
                              <w:tc>
                                <w:tcPr>
                                  <w:tcW w:w="1413" w:type="dxa"/>
                                </w:tcPr>
                                <w:p w14:paraId="2952211C" w14:textId="77777777" w:rsidR="004B32FB" w:rsidRPr="004B32FB" w:rsidRDefault="004B32FB" w:rsidP="00363C59">
                                  <w:r w:rsidRPr="004B32FB">
                                    <w:t>Comedy</w:t>
                                  </w:r>
                                </w:p>
                              </w:tc>
                              <w:tc>
                                <w:tcPr>
                                  <w:tcW w:w="4939" w:type="dxa"/>
                                </w:tcPr>
                                <w:p w14:paraId="4ECCEC9D" w14:textId="77777777" w:rsidR="004B32FB" w:rsidRPr="004B32FB" w:rsidRDefault="004B32FB" w:rsidP="00363C59">
                                  <w:r w:rsidRPr="004B32FB">
                                    <w:t>Form of humorous entertainment key to the genre of Slapstick.</w:t>
                                  </w:r>
                                </w:p>
                              </w:tc>
                            </w:tr>
                            <w:tr w:rsidR="004B32FB" w14:paraId="0E1A064D" w14:textId="77777777" w:rsidTr="004B32FB">
                              <w:tc>
                                <w:tcPr>
                                  <w:tcW w:w="1413" w:type="dxa"/>
                                </w:tcPr>
                                <w:p w14:paraId="1A7612AC" w14:textId="77777777" w:rsidR="004B32FB" w:rsidRPr="004B32FB" w:rsidRDefault="004B32FB" w:rsidP="00363C59">
                                  <w:r w:rsidRPr="004B32FB">
                                    <w:t>Mime</w:t>
                                  </w:r>
                                </w:p>
                              </w:tc>
                              <w:tc>
                                <w:tcPr>
                                  <w:tcW w:w="4939" w:type="dxa"/>
                                </w:tcPr>
                                <w:p w14:paraId="3EB703D0" w14:textId="77777777" w:rsidR="004B32FB" w:rsidRPr="004B32FB" w:rsidRDefault="004B32FB" w:rsidP="00363C59">
                                  <w:r w:rsidRPr="004B32FB">
                                    <w:t>A dramatic form where the performer does not speak and uses gestures and movement to show the action.</w:t>
                                  </w:r>
                                </w:p>
                              </w:tc>
                            </w:tr>
                            <w:tr w:rsidR="004B32FB" w14:paraId="72D4D5CB" w14:textId="77777777" w:rsidTr="004B32FB">
                              <w:tc>
                                <w:tcPr>
                                  <w:tcW w:w="1413" w:type="dxa"/>
                                </w:tcPr>
                                <w:p w14:paraId="1770733E" w14:textId="77777777" w:rsidR="004B32FB" w:rsidRPr="004B32FB" w:rsidRDefault="004B32FB" w:rsidP="00363C59">
                                  <w:r w:rsidRPr="004B32FB">
                                    <w:t>Props</w:t>
                                  </w:r>
                                </w:p>
                              </w:tc>
                              <w:tc>
                                <w:tcPr>
                                  <w:tcW w:w="4939" w:type="dxa"/>
                                </w:tcPr>
                                <w:p w14:paraId="5001DF00" w14:textId="77777777" w:rsidR="004B32FB" w:rsidRPr="004B32FB" w:rsidRDefault="004B32FB" w:rsidP="00363C59">
                                  <w:r w:rsidRPr="004B32FB">
                                    <w:t>Items which are used in a performance on the person. Such as a pen, a watch, a book.</w:t>
                                  </w:r>
                                </w:p>
                              </w:tc>
                            </w:tr>
                            <w:tr w:rsidR="004B32FB" w14:paraId="440D10BD" w14:textId="77777777" w:rsidTr="004B32FB">
                              <w:tc>
                                <w:tcPr>
                                  <w:tcW w:w="1413" w:type="dxa"/>
                                </w:tcPr>
                                <w:p w14:paraId="6A1AC1EF" w14:textId="77777777" w:rsidR="004B32FB" w:rsidRPr="004B32FB" w:rsidRDefault="004B32FB" w:rsidP="00363C59">
                                  <w:r w:rsidRPr="004B32FB">
                                    <w:t>Costume</w:t>
                                  </w:r>
                                </w:p>
                              </w:tc>
                              <w:tc>
                                <w:tcPr>
                                  <w:tcW w:w="4939" w:type="dxa"/>
                                </w:tcPr>
                                <w:p w14:paraId="1F8ECAF6" w14:textId="77777777" w:rsidR="004B32FB" w:rsidRPr="004B32FB" w:rsidRDefault="004B32FB" w:rsidP="00363C59">
                                  <w:r w:rsidRPr="004B32FB">
                                    <w:t>What someone wears which shows their character.</w:t>
                                  </w:r>
                                </w:p>
                              </w:tc>
                            </w:tr>
                          </w:tbl>
                          <w:p w14:paraId="4448068A" w14:textId="77777777" w:rsidR="00A05E01" w:rsidRPr="00363C59" w:rsidRDefault="00A05E01" w:rsidP="00363C59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DFFBF" id="Text Box 3" o:spid="_x0000_s1028" type="#_x0000_t202" style="position:absolute;margin-left:7.5pt;margin-top:-13.5pt;width:333pt;height:238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" fillcolor="white [3201]" strokeweight=".5pt">
                <v:textbox>
                  <w:txbxContent>
                    <w:p w14:paraId="278E3C00" w14:textId="77777777" w:rsidR="00A05E01" w:rsidRPr="004829E0" w:rsidRDefault="00A05E01" w:rsidP="00363C59">
                      <w:pPr>
                        <w:rPr>
                          <w:b/>
                          <w:u w:val="single"/>
                        </w:rPr>
                      </w:pPr>
                      <w:r w:rsidRPr="004829E0">
                        <w:rPr>
                          <w:b/>
                          <w:u w:val="single"/>
                        </w:rPr>
                        <w:t>Section 1</w:t>
                      </w:r>
                    </w:p>
                    <w:p w14:paraId="16A086AC" w14:textId="77777777" w:rsidR="00A05E01" w:rsidRPr="00F16F38" w:rsidRDefault="00A05E01" w:rsidP="00363C59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F16F38">
                        <w:rPr>
                          <w:b/>
                          <w:sz w:val="20"/>
                          <w:szCs w:val="20"/>
                          <w:u w:val="single"/>
                        </w:rPr>
                        <w:t>Key words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4939"/>
                      </w:tblGrid>
                      <w:tr w:rsidR="004B32FB" w14:paraId="31131C73" w14:textId="77777777" w:rsidTr="004B32FB">
                        <w:tc>
                          <w:tcPr>
                            <w:tcW w:w="1413" w:type="dxa"/>
                          </w:tcPr>
                          <w:p w14:paraId="275B3094" w14:textId="77777777" w:rsidR="004B32FB" w:rsidRPr="004B32FB" w:rsidRDefault="004B32FB" w:rsidP="00363C59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4B32FB">
                              <w:t>Slapstick</w:t>
                            </w:r>
                          </w:p>
                        </w:tc>
                        <w:tc>
                          <w:tcPr>
                            <w:tcW w:w="4939" w:type="dxa"/>
                          </w:tcPr>
                          <w:p w14:paraId="70636B2A" w14:textId="77777777" w:rsidR="004B32FB" w:rsidRPr="004B32FB" w:rsidRDefault="004B32FB" w:rsidP="00363C59">
                            <w:r w:rsidRPr="004B32FB">
                              <w:t>A form of comedy entertainment originating in the 16</w:t>
                            </w:r>
                            <w:r w:rsidRPr="004B32FB">
                              <w:rPr>
                                <w:vertAlign w:val="superscript"/>
                              </w:rPr>
                              <w:t>th</w:t>
                            </w:r>
                            <w:r w:rsidRPr="004B32FB">
                              <w:t>-18</w:t>
                            </w:r>
                            <w:r w:rsidRPr="004B32FB">
                              <w:rPr>
                                <w:vertAlign w:val="superscript"/>
                              </w:rPr>
                              <w:t>th</w:t>
                            </w:r>
                            <w:r w:rsidRPr="004B32FB">
                              <w:t xml:space="preserve"> century</w:t>
                            </w:r>
                          </w:p>
                        </w:tc>
                      </w:tr>
                      <w:tr w:rsidR="004B32FB" w14:paraId="633CA9FC" w14:textId="77777777" w:rsidTr="004B32FB">
                        <w:tc>
                          <w:tcPr>
                            <w:tcW w:w="1413" w:type="dxa"/>
                          </w:tcPr>
                          <w:p w14:paraId="45373AB9" w14:textId="77777777" w:rsidR="004B32FB" w:rsidRPr="004B32FB" w:rsidRDefault="004B32FB" w:rsidP="00363C59">
                            <w:r w:rsidRPr="004B32FB">
                              <w:t>Physical Theatre</w:t>
                            </w:r>
                          </w:p>
                        </w:tc>
                        <w:tc>
                          <w:tcPr>
                            <w:tcW w:w="4939" w:type="dxa"/>
                          </w:tcPr>
                          <w:p w14:paraId="72D4A7F7" w14:textId="77777777" w:rsidR="004B32FB" w:rsidRPr="004B32FB" w:rsidRDefault="004B32FB" w:rsidP="00363C59">
                            <w:r w:rsidRPr="004B32FB">
                              <w:t>A style of theatre which is using all the body to it’s extreme to perform.</w:t>
                            </w:r>
                          </w:p>
                        </w:tc>
                      </w:tr>
                      <w:tr w:rsidR="004B32FB" w14:paraId="269E1AC7" w14:textId="77777777" w:rsidTr="004B32FB">
                        <w:tc>
                          <w:tcPr>
                            <w:tcW w:w="1413" w:type="dxa"/>
                          </w:tcPr>
                          <w:p w14:paraId="2952211C" w14:textId="77777777" w:rsidR="004B32FB" w:rsidRPr="004B32FB" w:rsidRDefault="004B32FB" w:rsidP="00363C59">
                            <w:r w:rsidRPr="004B32FB">
                              <w:t>Comedy</w:t>
                            </w:r>
                          </w:p>
                        </w:tc>
                        <w:tc>
                          <w:tcPr>
                            <w:tcW w:w="4939" w:type="dxa"/>
                          </w:tcPr>
                          <w:p w14:paraId="4ECCEC9D" w14:textId="77777777" w:rsidR="004B32FB" w:rsidRPr="004B32FB" w:rsidRDefault="004B32FB" w:rsidP="00363C59">
                            <w:r w:rsidRPr="004B32FB">
                              <w:t>Form of humorous entertainment key to the genre of Slapstick.</w:t>
                            </w:r>
                          </w:p>
                        </w:tc>
                      </w:tr>
                      <w:tr w:rsidR="004B32FB" w14:paraId="0E1A064D" w14:textId="77777777" w:rsidTr="004B32FB">
                        <w:tc>
                          <w:tcPr>
                            <w:tcW w:w="1413" w:type="dxa"/>
                          </w:tcPr>
                          <w:p w14:paraId="1A7612AC" w14:textId="77777777" w:rsidR="004B32FB" w:rsidRPr="004B32FB" w:rsidRDefault="004B32FB" w:rsidP="00363C59">
                            <w:r w:rsidRPr="004B32FB">
                              <w:t>Mime</w:t>
                            </w:r>
                          </w:p>
                        </w:tc>
                        <w:tc>
                          <w:tcPr>
                            <w:tcW w:w="4939" w:type="dxa"/>
                          </w:tcPr>
                          <w:p w14:paraId="3EB703D0" w14:textId="77777777" w:rsidR="004B32FB" w:rsidRPr="004B32FB" w:rsidRDefault="004B32FB" w:rsidP="00363C59">
                            <w:r w:rsidRPr="004B32FB">
                              <w:t>A dramatic form where the performer does not speak and uses gestures and movement to show the action.</w:t>
                            </w:r>
                          </w:p>
                        </w:tc>
                      </w:tr>
                      <w:tr w:rsidR="004B32FB" w14:paraId="72D4D5CB" w14:textId="77777777" w:rsidTr="004B32FB">
                        <w:tc>
                          <w:tcPr>
                            <w:tcW w:w="1413" w:type="dxa"/>
                          </w:tcPr>
                          <w:p w14:paraId="1770733E" w14:textId="77777777" w:rsidR="004B32FB" w:rsidRPr="004B32FB" w:rsidRDefault="004B32FB" w:rsidP="00363C59">
                            <w:r w:rsidRPr="004B32FB">
                              <w:t>Props</w:t>
                            </w:r>
                          </w:p>
                        </w:tc>
                        <w:tc>
                          <w:tcPr>
                            <w:tcW w:w="4939" w:type="dxa"/>
                          </w:tcPr>
                          <w:p w14:paraId="5001DF00" w14:textId="77777777" w:rsidR="004B32FB" w:rsidRPr="004B32FB" w:rsidRDefault="004B32FB" w:rsidP="00363C59">
                            <w:r w:rsidRPr="004B32FB">
                              <w:t>Items which are used in a performance on the person. Such as a pen, a watch, a book.</w:t>
                            </w:r>
                          </w:p>
                        </w:tc>
                      </w:tr>
                      <w:tr w:rsidR="004B32FB" w14:paraId="440D10BD" w14:textId="77777777" w:rsidTr="004B32FB">
                        <w:tc>
                          <w:tcPr>
                            <w:tcW w:w="1413" w:type="dxa"/>
                          </w:tcPr>
                          <w:p w14:paraId="6A1AC1EF" w14:textId="77777777" w:rsidR="004B32FB" w:rsidRPr="004B32FB" w:rsidRDefault="004B32FB" w:rsidP="00363C59">
                            <w:r w:rsidRPr="004B32FB">
                              <w:t>Costume</w:t>
                            </w:r>
                          </w:p>
                        </w:tc>
                        <w:tc>
                          <w:tcPr>
                            <w:tcW w:w="4939" w:type="dxa"/>
                          </w:tcPr>
                          <w:p w14:paraId="1F8ECAF6" w14:textId="77777777" w:rsidR="004B32FB" w:rsidRPr="004B32FB" w:rsidRDefault="004B32FB" w:rsidP="00363C59">
                            <w:r w:rsidRPr="004B32FB">
                              <w:t>What someone wears which shows their character.</w:t>
                            </w:r>
                          </w:p>
                        </w:tc>
                      </w:tr>
                    </w:tbl>
                    <w:p w14:paraId="4448068A" w14:textId="77777777" w:rsidR="00A05E01" w:rsidRPr="00363C59" w:rsidRDefault="00A05E01" w:rsidP="00363C59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6E3FFE">
        <w:rPr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CA321C" wp14:editId="00F14D18">
                <wp:simplePos x="0" y="0"/>
                <wp:positionH relativeFrom="column">
                  <wp:posOffset>9277350</wp:posOffset>
                </wp:positionH>
                <wp:positionV relativeFrom="paragraph">
                  <wp:posOffset>-400050</wp:posOffset>
                </wp:positionV>
                <wp:extent cx="590550" cy="5619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EDA3E0" w14:textId="6D1B3503" w:rsidR="00A05E01" w:rsidRDefault="00A05E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A321C" id="Text Box 9" o:spid="_x0000_s1029" type="#_x0000_t202" style="position:absolute;margin-left:730.5pt;margin-top:-31.5pt;width:46.5pt;height:44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" fillcolor="white [3201]" strokecolor="white [3212]" strokeweight=".5pt">
                <v:textbox>
                  <w:txbxContent>
                    <w:p w14:paraId="46EDA3E0" w14:textId="6D1B3503" w:rsidR="00A05E01" w:rsidRDefault="00A05E01"/>
                  </w:txbxContent>
                </v:textbox>
              </v:shape>
            </w:pict>
          </mc:Fallback>
        </mc:AlternateContent>
      </w:r>
      <w:r w:rsidR="001E602F">
        <w:rPr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273B01" wp14:editId="300F726D">
                <wp:simplePos x="0" y="0"/>
                <wp:positionH relativeFrom="column">
                  <wp:posOffset>9439275</wp:posOffset>
                </wp:positionH>
                <wp:positionV relativeFrom="paragraph">
                  <wp:posOffset>-381000</wp:posOffset>
                </wp:positionV>
                <wp:extent cx="485775" cy="3524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F0F2F7" w14:textId="77777777" w:rsidR="00A05E01" w:rsidRDefault="00A05E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4273B01" id="Text Box 1" o:spid="_x0000_s1030" type="#_x0000_t202" style="position:absolute;margin-left:743.25pt;margin-top:-30pt;width:38.25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" fillcolor="white [3201]" strokecolor="white [3212]" strokeweight=".5pt">
                <v:textbox>
                  <w:txbxContent>
                    <w:p w14:paraId="1CF0F2F7" w14:textId="77777777" w:rsidR="00A05E01" w:rsidRDefault="00A05E01"/>
                  </w:txbxContent>
                </v:textbox>
              </v:shape>
            </w:pict>
          </mc:Fallback>
        </mc:AlternateContent>
      </w:r>
    </w:p>
    <w:p w14:paraId="544F3D10" w14:textId="6AF07724" w:rsidR="00A27731" w:rsidRPr="00A27731" w:rsidRDefault="00A27731">
      <w:pPr>
        <w:rPr>
          <w:sz w:val="20"/>
        </w:rPr>
      </w:pPr>
    </w:p>
    <w:p w14:paraId="7EE67B88" w14:textId="3FCC42C2" w:rsidR="00C15213" w:rsidRDefault="001A17E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31DC99B" wp14:editId="65AF17DD">
                <wp:simplePos x="0" y="0"/>
                <wp:positionH relativeFrom="page">
                  <wp:posOffset>4987290</wp:posOffset>
                </wp:positionH>
                <wp:positionV relativeFrom="paragraph">
                  <wp:posOffset>2127885</wp:posOffset>
                </wp:positionV>
                <wp:extent cx="5545455" cy="2952750"/>
                <wp:effectExtent l="0" t="0" r="1714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5455" cy="295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7233F" w14:textId="77777777" w:rsidR="00A05E01" w:rsidRPr="004829E0" w:rsidRDefault="00A05E01" w:rsidP="00532A1A">
                            <w:pPr>
                              <w:rPr>
                                <w:b/>
                                <w:u w:val="single"/>
                              </w:rPr>
                            </w:pPr>
                            <w:bookmarkStart w:id="0" w:name="_GoBack"/>
                            <w:r w:rsidRPr="004829E0">
                              <w:rPr>
                                <w:b/>
                                <w:u w:val="single"/>
                              </w:rPr>
                              <w:t>Section 4</w:t>
                            </w:r>
                          </w:p>
                          <w:p w14:paraId="101FF238" w14:textId="77777777" w:rsidR="00A05E01" w:rsidRPr="004B32FB" w:rsidRDefault="00A05E01" w:rsidP="00532A1A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4B32FB">
                              <w:rPr>
                                <w:b/>
                                <w:u w:val="single"/>
                              </w:rPr>
                              <w:t>Evaluation</w:t>
                            </w:r>
                          </w:p>
                          <w:p w14:paraId="349C0903" w14:textId="77777777" w:rsidR="00A05E01" w:rsidRPr="004B32FB" w:rsidRDefault="00A05E01" w:rsidP="00532A1A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4B32FB">
                              <w:rPr>
                                <w:b/>
                                <w:u w:val="single"/>
                              </w:rPr>
                              <w:t>A drama evaluation needs to include the following</w:t>
                            </w:r>
                          </w:p>
                          <w:p w14:paraId="61129A8B" w14:textId="77A5A331" w:rsidR="00A05E01" w:rsidRPr="004B32FB" w:rsidRDefault="00A05E01" w:rsidP="00532A1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4B32FB">
                              <w:t xml:space="preserve">What have </w:t>
                            </w:r>
                            <w:r w:rsidR="00521D2B">
                              <w:t xml:space="preserve">you </w:t>
                            </w:r>
                            <w:r w:rsidRPr="004B32FB">
                              <w:t>done well in a performance</w:t>
                            </w:r>
                            <w:r w:rsidR="00521D2B">
                              <w:t>? How do you know?</w:t>
                            </w:r>
                          </w:p>
                          <w:p w14:paraId="21BFBA43" w14:textId="287273A8" w:rsidR="00A05E01" w:rsidRPr="004B32FB" w:rsidRDefault="00A05E01" w:rsidP="00532A1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4B32FB">
                              <w:t>How could you improve on what you performed</w:t>
                            </w:r>
                            <w:r w:rsidR="00521D2B">
                              <w:t>?</w:t>
                            </w:r>
                          </w:p>
                          <w:p w14:paraId="5359682B" w14:textId="27BA574F" w:rsidR="00A05E01" w:rsidRPr="004B32FB" w:rsidRDefault="00A05E01" w:rsidP="00532A1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4B32FB">
                              <w:t>Did you include the skills you were supposed to include and did you apply them successfully</w:t>
                            </w:r>
                            <w:r w:rsidR="00521D2B">
                              <w:t>?</w:t>
                            </w:r>
                          </w:p>
                          <w:p w14:paraId="27FE0C92" w14:textId="77777777" w:rsidR="00A05E01" w:rsidRPr="004B32FB" w:rsidRDefault="00A05E01" w:rsidP="00532A1A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4B32FB">
                              <w:rPr>
                                <w:b/>
                                <w:u w:val="single"/>
                              </w:rPr>
                              <w:t>Sentence starters</w:t>
                            </w:r>
                          </w:p>
                          <w:p w14:paraId="5834F370" w14:textId="77777777" w:rsidR="00A05E01" w:rsidRPr="004B32FB" w:rsidRDefault="00A05E01" w:rsidP="00532A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 w:rsidRPr="004B32FB">
                              <w:t>A moment that I done particularly well was….</w:t>
                            </w:r>
                          </w:p>
                          <w:p w14:paraId="026BE496" w14:textId="77777777" w:rsidR="00A05E01" w:rsidRPr="004B32FB" w:rsidRDefault="00A05E01" w:rsidP="00532A1A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 w:rsidRPr="004B32FB">
                              <w:t>I could improve on…..</w:t>
                            </w:r>
                          </w:p>
                          <w:p w14:paraId="002CFA41" w14:textId="00BF1001" w:rsidR="004B32FB" w:rsidRPr="004B32FB" w:rsidRDefault="00A05E01" w:rsidP="004B32F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 w:rsidRPr="004B32FB">
                              <w:t xml:space="preserve">I used the skill of……… and this was applied well </w:t>
                            </w:r>
                            <w:r w:rsidR="00521D2B">
                              <w:t>when I …</w:t>
                            </w:r>
                          </w:p>
                          <w:bookmarkEnd w:id="0"/>
                          <w:p w14:paraId="58894616" w14:textId="77777777" w:rsidR="00A05E01" w:rsidRPr="00532A1A" w:rsidRDefault="00A05E01" w:rsidP="00532A1A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1DC99B" id="Text Box 2" o:spid="_x0000_s1031" type="#_x0000_t202" style="position:absolute;margin-left:392.7pt;margin-top:167.55pt;width:436.65pt;height:23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">
                <v:textbox>
                  <w:txbxContent>
                    <w:p w14:paraId="3C47233F" w14:textId="77777777" w:rsidR="00A05E01" w:rsidRPr="004829E0" w:rsidRDefault="00A05E01" w:rsidP="00532A1A">
                      <w:pPr>
                        <w:rPr>
                          <w:b/>
                          <w:u w:val="single"/>
                        </w:rPr>
                      </w:pPr>
                      <w:bookmarkStart w:id="1" w:name="_GoBack"/>
                      <w:r w:rsidRPr="004829E0">
                        <w:rPr>
                          <w:b/>
                          <w:u w:val="single"/>
                        </w:rPr>
                        <w:t>Section 4</w:t>
                      </w:r>
                    </w:p>
                    <w:p w14:paraId="101FF238" w14:textId="77777777" w:rsidR="00A05E01" w:rsidRPr="004B32FB" w:rsidRDefault="00A05E01" w:rsidP="00532A1A">
                      <w:pPr>
                        <w:rPr>
                          <w:b/>
                          <w:u w:val="single"/>
                        </w:rPr>
                      </w:pPr>
                      <w:r w:rsidRPr="004B32FB">
                        <w:rPr>
                          <w:b/>
                          <w:u w:val="single"/>
                        </w:rPr>
                        <w:t>Evaluation</w:t>
                      </w:r>
                    </w:p>
                    <w:p w14:paraId="349C0903" w14:textId="77777777" w:rsidR="00A05E01" w:rsidRPr="004B32FB" w:rsidRDefault="00A05E01" w:rsidP="00532A1A">
                      <w:pPr>
                        <w:rPr>
                          <w:b/>
                          <w:u w:val="single"/>
                        </w:rPr>
                      </w:pPr>
                      <w:r w:rsidRPr="004B32FB">
                        <w:rPr>
                          <w:b/>
                          <w:u w:val="single"/>
                        </w:rPr>
                        <w:t>A drama evaluation needs to include the following</w:t>
                      </w:r>
                    </w:p>
                    <w:p w14:paraId="61129A8B" w14:textId="77A5A331" w:rsidR="00A05E01" w:rsidRPr="004B32FB" w:rsidRDefault="00A05E01" w:rsidP="00532A1A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4B32FB">
                        <w:t xml:space="preserve">What have </w:t>
                      </w:r>
                      <w:r w:rsidR="00521D2B">
                        <w:t xml:space="preserve">you </w:t>
                      </w:r>
                      <w:r w:rsidRPr="004B32FB">
                        <w:t>done well in a performance</w:t>
                      </w:r>
                      <w:r w:rsidR="00521D2B">
                        <w:t>? How do you know?</w:t>
                      </w:r>
                    </w:p>
                    <w:p w14:paraId="21BFBA43" w14:textId="287273A8" w:rsidR="00A05E01" w:rsidRPr="004B32FB" w:rsidRDefault="00A05E01" w:rsidP="00532A1A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4B32FB">
                        <w:t>How could you improve on what you performed</w:t>
                      </w:r>
                      <w:r w:rsidR="00521D2B">
                        <w:t>?</w:t>
                      </w:r>
                    </w:p>
                    <w:p w14:paraId="5359682B" w14:textId="27BA574F" w:rsidR="00A05E01" w:rsidRPr="004B32FB" w:rsidRDefault="00A05E01" w:rsidP="00532A1A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4B32FB">
                        <w:t>Did you include the skills you were supposed to include and did you apply them successfully</w:t>
                      </w:r>
                      <w:r w:rsidR="00521D2B">
                        <w:t>?</w:t>
                      </w:r>
                    </w:p>
                    <w:p w14:paraId="27FE0C92" w14:textId="77777777" w:rsidR="00A05E01" w:rsidRPr="004B32FB" w:rsidRDefault="00A05E01" w:rsidP="00532A1A">
                      <w:pPr>
                        <w:rPr>
                          <w:b/>
                          <w:u w:val="single"/>
                        </w:rPr>
                      </w:pPr>
                      <w:r w:rsidRPr="004B32FB">
                        <w:rPr>
                          <w:b/>
                          <w:u w:val="single"/>
                        </w:rPr>
                        <w:t>Sentence starters</w:t>
                      </w:r>
                    </w:p>
                    <w:p w14:paraId="5834F370" w14:textId="77777777" w:rsidR="00A05E01" w:rsidRPr="004B32FB" w:rsidRDefault="00A05E01" w:rsidP="00532A1A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 w:rsidRPr="004B32FB">
                        <w:t>A moment that I done particularly well was….</w:t>
                      </w:r>
                    </w:p>
                    <w:p w14:paraId="026BE496" w14:textId="77777777" w:rsidR="00A05E01" w:rsidRPr="004B32FB" w:rsidRDefault="00A05E01" w:rsidP="00532A1A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 w:rsidRPr="004B32FB">
                        <w:t>I could improve on…..</w:t>
                      </w:r>
                    </w:p>
                    <w:p w14:paraId="002CFA41" w14:textId="00BF1001" w:rsidR="004B32FB" w:rsidRPr="004B32FB" w:rsidRDefault="00A05E01" w:rsidP="004B32FB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 w:rsidRPr="004B32FB">
                        <w:t xml:space="preserve">I used the skill of……… and this was applied well </w:t>
                      </w:r>
                      <w:r w:rsidR="00521D2B">
                        <w:t>when I …</w:t>
                      </w:r>
                    </w:p>
                    <w:bookmarkEnd w:id="1"/>
                    <w:p w14:paraId="58894616" w14:textId="77777777" w:rsidR="00A05E01" w:rsidRPr="00532A1A" w:rsidRDefault="00A05E01" w:rsidP="00532A1A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96D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F60C95" wp14:editId="0296814D">
                <wp:simplePos x="0" y="0"/>
                <wp:positionH relativeFrom="column">
                  <wp:posOffset>4554187</wp:posOffset>
                </wp:positionH>
                <wp:positionV relativeFrom="paragraph">
                  <wp:posOffset>5132623</wp:posOffset>
                </wp:positionV>
                <wp:extent cx="5505450" cy="1318161"/>
                <wp:effectExtent l="0" t="0" r="19050" b="158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5450" cy="13181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BE023B" w14:textId="77777777" w:rsidR="00A05E01" w:rsidRPr="004B32FB" w:rsidRDefault="00A05E01" w:rsidP="00F16F38">
                            <w:r w:rsidRPr="004B32FB">
                              <w:rPr>
                                <w:b/>
                                <w:u w:val="single"/>
                              </w:rPr>
                              <w:t xml:space="preserve">Homework - </w:t>
                            </w:r>
                          </w:p>
                          <w:p w14:paraId="2FE4A058" w14:textId="688410A7" w:rsidR="00A05E01" w:rsidRDefault="00A05E01" w:rsidP="00D96D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 w:rsidRPr="004B32FB">
                              <w:t>Read/Cover/Write and self-mark the key words and meanings in Section 1</w:t>
                            </w:r>
                            <w:r w:rsidR="00D96D20">
                              <w:t xml:space="preserve"> and </w:t>
                            </w:r>
                            <w:r w:rsidRPr="004B32FB">
                              <w:t>2</w:t>
                            </w:r>
                          </w:p>
                          <w:p w14:paraId="2D7FCD35" w14:textId="427E83A7" w:rsidR="00D96D20" w:rsidRPr="004B32FB" w:rsidRDefault="00D96D20" w:rsidP="00D96D2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>Slapstick quiz on SMH</w:t>
                            </w:r>
                          </w:p>
                          <w:p w14:paraId="70E80BC2" w14:textId="77777777" w:rsidR="00A05E01" w:rsidRPr="004B32FB" w:rsidRDefault="00F62FAC" w:rsidP="00A05E0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 w:rsidRPr="004B32FB">
                              <w:t>Learn</w:t>
                            </w:r>
                            <w:r w:rsidR="00A05E01" w:rsidRPr="004B32FB">
                              <w:t xml:space="preserve">/Cover/Write and self-mark the </w:t>
                            </w:r>
                            <w:r w:rsidRPr="004B32FB">
                              <w:t>skills and safety information in Section 3 and make sure this is applied in class.</w:t>
                            </w:r>
                          </w:p>
                          <w:p w14:paraId="11180FBC" w14:textId="77777777" w:rsidR="00A05E01" w:rsidRPr="004B32FB" w:rsidRDefault="00F62FAC" w:rsidP="00A05E0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 w:rsidRPr="004B32FB">
                              <w:t>Evaluate your Slapstick performance on A4 lined paper using the guide above in Section 4</w:t>
                            </w:r>
                          </w:p>
                          <w:p w14:paraId="63205551" w14:textId="77777777" w:rsidR="00A05E01" w:rsidRPr="001E602F" w:rsidRDefault="00A05E01" w:rsidP="00A2773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60C95" id="Text Box 5" o:spid="_x0000_s1032" type="#_x0000_t202" style="position:absolute;margin-left:358.6pt;margin-top:404.15pt;width:433.5pt;height:103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" fillcolor="white [3201]" strokeweight=".5pt">
                <v:textbox>
                  <w:txbxContent>
                    <w:p w14:paraId="6FBE023B" w14:textId="77777777" w:rsidR="00A05E01" w:rsidRPr="004B32FB" w:rsidRDefault="00A05E01" w:rsidP="00F16F38">
                      <w:r w:rsidRPr="004B32FB">
                        <w:rPr>
                          <w:b/>
                          <w:u w:val="single"/>
                        </w:rPr>
                        <w:t xml:space="preserve">Homework - </w:t>
                      </w:r>
                    </w:p>
                    <w:p w14:paraId="2FE4A058" w14:textId="688410A7" w:rsidR="00A05E01" w:rsidRDefault="00A05E01" w:rsidP="00D96D2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 w:rsidRPr="004B32FB">
                        <w:t>Read/Cover/Write and self-mark the key words and meanings in Section 1</w:t>
                      </w:r>
                      <w:r w:rsidR="00D96D20">
                        <w:t xml:space="preserve"> and </w:t>
                      </w:r>
                      <w:r w:rsidRPr="004B32FB">
                        <w:t>2</w:t>
                      </w:r>
                    </w:p>
                    <w:p w14:paraId="2D7FCD35" w14:textId="427E83A7" w:rsidR="00D96D20" w:rsidRPr="004B32FB" w:rsidRDefault="00D96D20" w:rsidP="00D96D2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>Slapstick quiz on SMH</w:t>
                      </w:r>
                    </w:p>
                    <w:p w14:paraId="70E80BC2" w14:textId="77777777" w:rsidR="00A05E01" w:rsidRPr="004B32FB" w:rsidRDefault="00F62FAC" w:rsidP="00A05E0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 w:rsidRPr="004B32FB">
                        <w:t>Learn</w:t>
                      </w:r>
                      <w:r w:rsidR="00A05E01" w:rsidRPr="004B32FB">
                        <w:t xml:space="preserve">/Cover/Write and self-mark the </w:t>
                      </w:r>
                      <w:r w:rsidRPr="004B32FB">
                        <w:t>skills and safety information in Section 3 and make sure this is applied in class.</w:t>
                      </w:r>
                    </w:p>
                    <w:p w14:paraId="11180FBC" w14:textId="77777777" w:rsidR="00A05E01" w:rsidRPr="004B32FB" w:rsidRDefault="00F62FAC" w:rsidP="00A05E0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 w:rsidRPr="004B32FB">
                        <w:t>Evaluate your Slapstick performance on A4 lined paper using the guide above in Section 4</w:t>
                      </w:r>
                    </w:p>
                    <w:p w14:paraId="63205551" w14:textId="77777777" w:rsidR="00A05E01" w:rsidRPr="001E602F" w:rsidRDefault="00A05E01" w:rsidP="00A2773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96D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A59577" wp14:editId="15ECA229">
                <wp:simplePos x="0" y="0"/>
                <wp:positionH relativeFrom="margin">
                  <wp:posOffset>-361950</wp:posOffset>
                </wp:positionH>
                <wp:positionV relativeFrom="paragraph">
                  <wp:posOffset>2110105</wp:posOffset>
                </wp:positionV>
                <wp:extent cx="4800600" cy="44196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441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DD014" w14:textId="77777777" w:rsidR="004B32FB" w:rsidRDefault="00A05E01" w:rsidP="004B32FB">
                            <w:pPr>
                              <w:spacing w:after="0"/>
                            </w:pPr>
                            <w:r w:rsidRPr="004B32FB">
                              <w:rPr>
                                <w:b/>
                                <w:u w:val="single"/>
                              </w:rPr>
                              <w:t>Section 2</w:t>
                            </w:r>
                            <w:r w:rsidRPr="004B32FB">
                              <w:t>.</w:t>
                            </w:r>
                            <w:r w:rsidR="004B32FB">
                              <w:t xml:space="preserve"> </w:t>
                            </w:r>
                          </w:p>
                          <w:p w14:paraId="43344C08" w14:textId="77777777" w:rsidR="004B32FB" w:rsidRDefault="00A05E01" w:rsidP="004B32FB">
                            <w:pPr>
                              <w:spacing w:after="0"/>
                            </w:pPr>
                            <w:r w:rsidRPr="004B32FB">
                              <w:rPr>
                                <w:b/>
                                <w:u w:val="single"/>
                              </w:rPr>
                              <w:t>People:</w:t>
                            </w:r>
                          </w:p>
                          <w:p w14:paraId="4855B4A9" w14:textId="77777777" w:rsidR="00A05E01" w:rsidRPr="004B32FB" w:rsidRDefault="00A05E01" w:rsidP="004B32FB">
                            <w:pPr>
                              <w:spacing w:after="0"/>
                            </w:pPr>
                            <w:r w:rsidRPr="004B32FB">
                              <w:t xml:space="preserve">Charlie Chaplin. An actor who is famous for his Slapstick work one of the most famous people in Slapstick.                                   </w:t>
                            </w:r>
                          </w:p>
                          <w:p w14:paraId="1B008480" w14:textId="77777777" w:rsidR="00A05E01" w:rsidRPr="004B32FB" w:rsidRDefault="00A05E01" w:rsidP="00F16F38">
                            <w:r w:rsidRPr="004B32FB">
                              <w:t xml:space="preserve">   </w:t>
                            </w:r>
                            <w:r w:rsidRPr="004B32FB">
                              <w:rPr>
                                <w:rFonts w:ascii="Arial" w:hAnsi="Arial" w:cs="Arial"/>
                                <w:noProof/>
                                <w:color w:val="001BA0"/>
                                <w:lang w:eastAsia="en-GB"/>
                              </w:rPr>
                              <w:drawing>
                                <wp:inline distT="0" distB="0" distL="0" distR="0" wp14:anchorId="52D9FCB1" wp14:editId="0FBFE5ED">
                                  <wp:extent cx="409575" cy="495454"/>
                                  <wp:effectExtent l="0" t="0" r="0" b="0"/>
                                  <wp:docPr id="13" name="Picture 13" descr="Image result for charlie chapling">
                                    <a:hlinkClick xmlns:a="http://schemas.openxmlformats.org/drawingml/2006/main" r:id="rId12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Image result for charlie chapling">
                                            <a:hlinkClick r:id="rId12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0241" cy="5204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E7D273" w14:textId="5C6EAD01" w:rsidR="00A05E01" w:rsidRPr="004B32FB" w:rsidRDefault="00A05E01" w:rsidP="00A27731">
                            <w:r w:rsidRPr="004B32FB">
                              <w:t xml:space="preserve">Mr Bean. A character created by the actor Rowen Atkinson. He is known for using traditional Slapstick skills in modern </w:t>
                            </w:r>
                            <w:r w:rsidR="00353243">
                              <w:t>films</w:t>
                            </w:r>
                            <w:r w:rsidRPr="004B32FB">
                              <w:t xml:space="preserve">. </w:t>
                            </w:r>
                          </w:p>
                          <w:p w14:paraId="41818F92" w14:textId="77777777" w:rsidR="00A05E01" w:rsidRPr="004B32FB" w:rsidRDefault="00A05E01" w:rsidP="00A27731">
                            <w:r w:rsidRPr="004B32FB">
                              <w:rPr>
                                <w:rFonts w:ascii="Arial" w:hAnsi="Arial" w:cs="Arial"/>
                                <w:noProof/>
                                <w:color w:val="001BA0"/>
                                <w:lang w:eastAsia="en-GB"/>
                              </w:rPr>
                              <w:drawing>
                                <wp:inline distT="0" distB="0" distL="0" distR="0" wp14:anchorId="4FE45D7C" wp14:editId="1D6E8D1A">
                                  <wp:extent cx="646338" cy="361950"/>
                                  <wp:effectExtent l="0" t="0" r="1905" b="0"/>
                                  <wp:docPr id="14" name="Picture 14" descr="Image result for mr bean">
                                    <a:hlinkClick xmlns:a="http://schemas.openxmlformats.org/drawingml/2006/main" r:id="rId14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Image result for mr bean">
                                            <a:hlinkClick r:id="rId14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2906" cy="3936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6DAF61" w14:textId="301CE5CE" w:rsidR="00A05E01" w:rsidRPr="004B32FB" w:rsidRDefault="00353243" w:rsidP="00A27731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Films</w:t>
                            </w:r>
                            <w:r w:rsidR="00A05E01" w:rsidRPr="004B32FB">
                              <w:rPr>
                                <w:b/>
                                <w:u w:val="single"/>
                              </w:rPr>
                              <w:t xml:space="preserve">: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81"/>
                              <w:gridCol w:w="5311"/>
                            </w:tblGrid>
                            <w:tr w:rsidR="00A05E01" w:rsidRPr="004B32FB" w14:paraId="5092AD0D" w14:textId="77777777" w:rsidTr="004B32FB">
                              <w:trPr>
                                <w:trHeight w:val="1239"/>
                              </w:trPr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4EDDFD2" w14:textId="77777777" w:rsidR="00A05E01" w:rsidRPr="004B32FB" w:rsidRDefault="00A05E01" w:rsidP="00A27731">
                                  <w:r w:rsidRPr="004B32FB">
                                    <w:t xml:space="preserve">The Kid  </w:t>
                                  </w:r>
                                  <w:r w:rsidRPr="004B32FB">
                                    <w:rPr>
                                      <w:rFonts w:ascii="Arial" w:hAnsi="Arial" w:cs="Arial"/>
                                      <w:noProof/>
                                      <w:color w:val="001BA0"/>
                                      <w:lang w:eastAsia="en-GB"/>
                                    </w:rPr>
                                    <w:drawing>
                                      <wp:inline distT="0" distB="0" distL="0" distR="0" wp14:anchorId="5556F779" wp14:editId="0460C077">
                                        <wp:extent cx="485775" cy="642476"/>
                                        <wp:effectExtent l="0" t="0" r="0" b="5715"/>
                                        <wp:docPr id="16" name="Picture 16" descr="Image result for the kid movie">
                                          <a:hlinkClick xmlns:a="http://schemas.openxmlformats.org/drawingml/2006/main" r:id="rId16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0" descr="Image result for the kid movie">
                                                  <a:hlinkClick r:id="rId16"/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07855" cy="67167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31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4B0755A" w14:textId="77777777" w:rsidR="00A05E01" w:rsidRPr="004B32FB" w:rsidRDefault="00A05E01" w:rsidP="00A05E01">
                                  <w:r w:rsidRPr="004B32FB">
                                    <w:t xml:space="preserve">The kid demonstrates the skills of Slapstick in a traditional way. The slap is applied many times in this. </w:t>
                                  </w:r>
                                </w:p>
                              </w:tc>
                            </w:tr>
                            <w:tr w:rsidR="00A05E01" w:rsidRPr="004B32FB" w14:paraId="6553D64E" w14:textId="77777777" w:rsidTr="00A05E01">
                              <w:tc>
                                <w:tcPr>
                                  <w:tcW w:w="128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6059DC5" w14:textId="77777777" w:rsidR="00A05E01" w:rsidRPr="004B32FB" w:rsidRDefault="00A05E01" w:rsidP="00A27731">
                                  <w:r w:rsidRPr="004B32FB">
                                    <w:t xml:space="preserve">Home Alone </w:t>
                                  </w:r>
                                  <w:r w:rsidRPr="004B32FB">
                                    <w:rPr>
                                      <w:rFonts w:ascii="Arial" w:hAnsi="Arial" w:cs="Arial"/>
                                      <w:noProof/>
                                      <w:color w:val="001BA0"/>
                                      <w:lang w:eastAsia="en-GB"/>
                                    </w:rPr>
                                    <w:drawing>
                                      <wp:inline distT="0" distB="0" distL="0" distR="0" wp14:anchorId="0EC4511A" wp14:editId="1C680AF2">
                                        <wp:extent cx="428625" cy="606958"/>
                                        <wp:effectExtent l="0" t="0" r="0" b="3175"/>
                                        <wp:docPr id="17" name="Picture 17" descr="Image result for home alone">
                                          <a:hlinkClick xmlns:a="http://schemas.openxmlformats.org/drawingml/2006/main" r:id="rId18"/>
                                        </wp:docPr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Image result for home alone">
                                                  <a:hlinkClick r:id="rId18"/>
                                                </pic:cNvPr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56964" cy="64708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31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082646F" w14:textId="53B5FAE4" w:rsidR="00A05E01" w:rsidRPr="004B32FB" w:rsidRDefault="00A05E01" w:rsidP="00A27731">
                                  <w:r w:rsidRPr="004B32FB">
                                    <w:t xml:space="preserve">A </w:t>
                                  </w:r>
                                  <w:r w:rsidR="00521D2B">
                                    <w:t xml:space="preserve">more familiar film </w:t>
                                  </w:r>
                                  <w:r w:rsidRPr="004B32FB">
                                    <w:t>which includes slapstick skills such as the trip.</w:t>
                                  </w:r>
                                </w:p>
                              </w:tc>
                            </w:tr>
                          </w:tbl>
                          <w:p w14:paraId="5C516253" w14:textId="77777777" w:rsidR="00A05E01" w:rsidRDefault="00A05E01" w:rsidP="00A27731">
                            <w:r>
                              <w:t xml:space="preserve"> </w:t>
                            </w:r>
                          </w:p>
                          <w:p w14:paraId="3935EAE3" w14:textId="77777777" w:rsidR="00A05E01" w:rsidRPr="00CA67D6" w:rsidRDefault="00A05E01" w:rsidP="00A277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59577" id="Text Box 4" o:spid="_x0000_s1033" type="#_x0000_t202" style="position:absolute;margin-left:-28.5pt;margin-top:166.15pt;width:378pt;height:34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" fillcolor="white [3201]" strokeweight=".5pt">
                <v:textbox>
                  <w:txbxContent>
                    <w:p w14:paraId="0B4DD014" w14:textId="77777777" w:rsidR="004B32FB" w:rsidRDefault="00A05E01" w:rsidP="004B32FB">
                      <w:pPr>
                        <w:spacing w:after="0"/>
                      </w:pPr>
                      <w:r w:rsidRPr="004B32FB">
                        <w:rPr>
                          <w:b/>
                          <w:u w:val="single"/>
                        </w:rPr>
                        <w:t>Section 2</w:t>
                      </w:r>
                      <w:r w:rsidRPr="004B32FB">
                        <w:t>.</w:t>
                      </w:r>
                      <w:r w:rsidR="004B32FB">
                        <w:t xml:space="preserve"> </w:t>
                      </w:r>
                    </w:p>
                    <w:p w14:paraId="43344C08" w14:textId="77777777" w:rsidR="004B32FB" w:rsidRDefault="00A05E01" w:rsidP="004B32FB">
                      <w:pPr>
                        <w:spacing w:after="0"/>
                      </w:pPr>
                      <w:r w:rsidRPr="004B32FB">
                        <w:rPr>
                          <w:b/>
                          <w:u w:val="single"/>
                        </w:rPr>
                        <w:t>People:</w:t>
                      </w:r>
                    </w:p>
                    <w:p w14:paraId="4855B4A9" w14:textId="77777777" w:rsidR="00A05E01" w:rsidRPr="004B32FB" w:rsidRDefault="00A05E01" w:rsidP="004B32FB">
                      <w:pPr>
                        <w:spacing w:after="0"/>
                      </w:pPr>
                      <w:r w:rsidRPr="004B32FB">
                        <w:t xml:space="preserve">Charlie Chaplin. An actor who is famous for his Slapstick work one of the most famous people in Slapstick.                                   </w:t>
                      </w:r>
                    </w:p>
                    <w:p w14:paraId="1B008480" w14:textId="77777777" w:rsidR="00A05E01" w:rsidRPr="004B32FB" w:rsidRDefault="00A05E01" w:rsidP="00F16F38">
                      <w:r w:rsidRPr="004B32FB">
                        <w:t xml:space="preserve">   </w:t>
                      </w:r>
                      <w:r w:rsidRPr="004B32FB">
                        <w:rPr>
                          <w:rFonts w:ascii="Arial" w:hAnsi="Arial" w:cs="Arial"/>
                          <w:noProof/>
                          <w:color w:val="001BA0"/>
                          <w:lang w:eastAsia="en-GB"/>
                        </w:rPr>
                        <w:drawing>
                          <wp:inline distT="0" distB="0" distL="0" distR="0" wp14:anchorId="52D9FCB1" wp14:editId="0FBFE5ED">
                            <wp:extent cx="409575" cy="495454"/>
                            <wp:effectExtent l="0" t="0" r="0" b="0"/>
                            <wp:docPr id="13" name="Picture 13" descr="Image result for charlie chapling">
                              <a:hlinkClick xmlns:a="http://schemas.openxmlformats.org/drawingml/2006/main" r:id="rId12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Image result for charlie chapling">
                                      <a:hlinkClick r:id="rId12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0241" cy="5204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E7D273" w14:textId="5C6EAD01" w:rsidR="00A05E01" w:rsidRPr="004B32FB" w:rsidRDefault="00A05E01" w:rsidP="00A27731">
                      <w:r w:rsidRPr="004B32FB">
                        <w:t xml:space="preserve">Mr Bean. A character created by the actor Rowen Atkinson. He is known for using traditional Slapstick skills in modern </w:t>
                      </w:r>
                      <w:r w:rsidR="00353243">
                        <w:t>films</w:t>
                      </w:r>
                      <w:r w:rsidRPr="004B32FB">
                        <w:t xml:space="preserve">. </w:t>
                      </w:r>
                    </w:p>
                    <w:p w14:paraId="41818F92" w14:textId="77777777" w:rsidR="00A05E01" w:rsidRPr="004B32FB" w:rsidRDefault="00A05E01" w:rsidP="00A27731">
                      <w:r w:rsidRPr="004B32FB">
                        <w:rPr>
                          <w:rFonts w:ascii="Arial" w:hAnsi="Arial" w:cs="Arial"/>
                          <w:noProof/>
                          <w:color w:val="001BA0"/>
                          <w:lang w:eastAsia="en-GB"/>
                        </w:rPr>
                        <w:drawing>
                          <wp:inline distT="0" distB="0" distL="0" distR="0" wp14:anchorId="4FE45D7C" wp14:editId="1D6E8D1A">
                            <wp:extent cx="646338" cy="361950"/>
                            <wp:effectExtent l="0" t="0" r="1905" b="0"/>
                            <wp:docPr id="14" name="Picture 14" descr="Image result for mr bean">
                              <a:hlinkClick xmlns:a="http://schemas.openxmlformats.org/drawingml/2006/main" r:id="rId14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Image result for mr bean">
                                      <a:hlinkClick r:id="rId14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2906" cy="3936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6DAF61" w14:textId="301CE5CE" w:rsidR="00A05E01" w:rsidRPr="004B32FB" w:rsidRDefault="00353243" w:rsidP="00A27731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Films</w:t>
                      </w:r>
                      <w:r w:rsidR="00A05E01" w:rsidRPr="004B32FB">
                        <w:rPr>
                          <w:b/>
                          <w:u w:val="single"/>
                        </w:rPr>
                        <w:t xml:space="preserve">: 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81"/>
                        <w:gridCol w:w="5311"/>
                      </w:tblGrid>
                      <w:tr w:rsidR="00A05E01" w:rsidRPr="004B32FB" w14:paraId="5092AD0D" w14:textId="77777777" w:rsidTr="004B32FB">
                        <w:trPr>
                          <w:trHeight w:val="1239"/>
                        </w:trPr>
                        <w:tc>
                          <w:tcPr>
                            <w:tcW w:w="128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4EDDFD2" w14:textId="77777777" w:rsidR="00A05E01" w:rsidRPr="004B32FB" w:rsidRDefault="00A05E01" w:rsidP="00A27731">
                            <w:r w:rsidRPr="004B32FB">
                              <w:t xml:space="preserve">The Kid  </w:t>
                            </w:r>
                            <w:r w:rsidRPr="004B32FB">
                              <w:rPr>
                                <w:rFonts w:ascii="Arial" w:hAnsi="Arial" w:cs="Arial"/>
                                <w:noProof/>
                                <w:color w:val="001BA0"/>
                                <w:lang w:eastAsia="en-GB"/>
                              </w:rPr>
                              <w:drawing>
                                <wp:inline distT="0" distB="0" distL="0" distR="0" wp14:anchorId="5556F779" wp14:editId="0460C077">
                                  <wp:extent cx="485775" cy="642476"/>
                                  <wp:effectExtent l="0" t="0" r="0" b="5715"/>
                                  <wp:docPr id="16" name="Picture 16" descr="Image result for the kid movie">
                                    <a:hlinkClick xmlns:a="http://schemas.openxmlformats.org/drawingml/2006/main" r:id="rId1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Image result for the kid movie">
                                            <a:hlinkClick r:id="rId1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855" cy="6716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31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4B0755A" w14:textId="77777777" w:rsidR="00A05E01" w:rsidRPr="004B32FB" w:rsidRDefault="00A05E01" w:rsidP="00A05E01">
                            <w:r w:rsidRPr="004B32FB">
                              <w:t xml:space="preserve">The kid demonstrates the skills of Slapstick in a traditional way. The slap is applied many times in this. </w:t>
                            </w:r>
                          </w:p>
                        </w:tc>
                      </w:tr>
                      <w:tr w:rsidR="00A05E01" w:rsidRPr="004B32FB" w14:paraId="6553D64E" w14:textId="77777777" w:rsidTr="00A05E01">
                        <w:tc>
                          <w:tcPr>
                            <w:tcW w:w="128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6059DC5" w14:textId="77777777" w:rsidR="00A05E01" w:rsidRPr="004B32FB" w:rsidRDefault="00A05E01" w:rsidP="00A27731">
                            <w:r w:rsidRPr="004B32FB">
                              <w:t xml:space="preserve">Home Alone </w:t>
                            </w:r>
                            <w:r w:rsidRPr="004B32FB">
                              <w:rPr>
                                <w:rFonts w:ascii="Arial" w:hAnsi="Arial" w:cs="Arial"/>
                                <w:noProof/>
                                <w:color w:val="001BA0"/>
                                <w:lang w:eastAsia="en-GB"/>
                              </w:rPr>
                              <w:drawing>
                                <wp:inline distT="0" distB="0" distL="0" distR="0" wp14:anchorId="0EC4511A" wp14:editId="1C680AF2">
                                  <wp:extent cx="428625" cy="606958"/>
                                  <wp:effectExtent l="0" t="0" r="0" b="3175"/>
                                  <wp:docPr id="17" name="Picture 17" descr="Image result for home alone">
                                    <a:hlinkClick xmlns:a="http://schemas.openxmlformats.org/drawingml/2006/main" r:id="rId1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Image result for home alone">
                                            <a:hlinkClick r:id="rId1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6964" cy="6470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31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082646F" w14:textId="53B5FAE4" w:rsidR="00A05E01" w:rsidRPr="004B32FB" w:rsidRDefault="00A05E01" w:rsidP="00A27731">
                            <w:r w:rsidRPr="004B32FB">
                              <w:t xml:space="preserve">A </w:t>
                            </w:r>
                            <w:r w:rsidR="00521D2B">
                              <w:t xml:space="preserve">more familiar film </w:t>
                            </w:r>
                            <w:r w:rsidRPr="004B32FB">
                              <w:t>which includes slapstick skills such as the trip.</w:t>
                            </w:r>
                          </w:p>
                        </w:tc>
                      </w:tr>
                    </w:tbl>
                    <w:p w14:paraId="5C516253" w14:textId="77777777" w:rsidR="00A05E01" w:rsidRDefault="00A05E01" w:rsidP="00A27731">
                      <w:r>
                        <w:t xml:space="preserve"> </w:t>
                      </w:r>
                    </w:p>
                    <w:p w14:paraId="3935EAE3" w14:textId="77777777" w:rsidR="00A05E01" w:rsidRPr="00CA67D6" w:rsidRDefault="00A05E01" w:rsidP="00A27731"/>
                  </w:txbxContent>
                </v:textbox>
                <w10:wrap anchorx="margin"/>
              </v:shape>
            </w:pict>
          </mc:Fallback>
        </mc:AlternateContent>
      </w:r>
    </w:p>
    <w:sectPr w:rsidR="00C15213" w:rsidSect="00A277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80176"/>
    <w:multiLevelType w:val="hybridMultilevel"/>
    <w:tmpl w:val="58504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07BF7"/>
    <w:multiLevelType w:val="hybridMultilevel"/>
    <w:tmpl w:val="814824CC"/>
    <w:lvl w:ilvl="0" w:tplc="AB58F9F2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B94D44"/>
    <w:multiLevelType w:val="hybridMultilevel"/>
    <w:tmpl w:val="E8E2CFE2"/>
    <w:lvl w:ilvl="0" w:tplc="046E28A6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B3D98"/>
    <w:multiLevelType w:val="hybridMultilevel"/>
    <w:tmpl w:val="7FF66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D73ACF"/>
    <w:multiLevelType w:val="hybridMultilevel"/>
    <w:tmpl w:val="BA0E5C1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57732599"/>
    <w:multiLevelType w:val="hybridMultilevel"/>
    <w:tmpl w:val="479C9A0E"/>
    <w:lvl w:ilvl="0" w:tplc="F0208874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3F2942"/>
    <w:multiLevelType w:val="hybridMultilevel"/>
    <w:tmpl w:val="817A94F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BDF1CB4"/>
    <w:multiLevelType w:val="hybridMultilevel"/>
    <w:tmpl w:val="ACCEF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400047"/>
    <w:multiLevelType w:val="hybridMultilevel"/>
    <w:tmpl w:val="AA5ACDF4"/>
    <w:lvl w:ilvl="0" w:tplc="C7A21476">
      <w:start w:val="1"/>
      <w:numFmt w:val="upp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731"/>
    <w:rsid w:val="00005F6E"/>
    <w:rsid w:val="00076E1B"/>
    <w:rsid w:val="0008437E"/>
    <w:rsid w:val="000E2EDC"/>
    <w:rsid w:val="0012378D"/>
    <w:rsid w:val="001A17EB"/>
    <w:rsid w:val="001E602F"/>
    <w:rsid w:val="00277454"/>
    <w:rsid w:val="0033506D"/>
    <w:rsid w:val="00353243"/>
    <w:rsid w:val="00363C59"/>
    <w:rsid w:val="00385BC9"/>
    <w:rsid w:val="004829E0"/>
    <w:rsid w:val="00486687"/>
    <w:rsid w:val="004B32FB"/>
    <w:rsid w:val="004F2B5A"/>
    <w:rsid w:val="00521D2B"/>
    <w:rsid w:val="00532A1A"/>
    <w:rsid w:val="00537449"/>
    <w:rsid w:val="00626293"/>
    <w:rsid w:val="006E3FFE"/>
    <w:rsid w:val="00747DC3"/>
    <w:rsid w:val="00772F5E"/>
    <w:rsid w:val="0084654E"/>
    <w:rsid w:val="00876027"/>
    <w:rsid w:val="008E14A0"/>
    <w:rsid w:val="009C1B46"/>
    <w:rsid w:val="009E54F6"/>
    <w:rsid w:val="00A05E01"/>
    <w:rsid w:val="00A27731"/>
    <w:rsid w:val="00AD5B89"/>
    <w:rsid w:val="00AF7A28"/>
    <w:rsid w:val="00C15213"/>
    <w:rsid w:val="00C6398B"/>
    <w:rsid w:val="00CA67D6"/>
    <w:rsid w:val="00CF290C"/>
    <w:rsid w:val="00CF330E"/>
    <w:rsid w:val="00D650F1"/>
    <w:rsid w:val="00D96D20"/>
    <w:rsid w:val="00DD0E2E"/>
    <w:rsid w:val="00F16F38"/>
    <w:rsid w:val="00F62FAC"/>
    <w:rsid w:val="00F8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225D8"/>
  <w15:chartTrackingRefBased/>
  <w15:docId w15:val="{7E84A537-CA01-41D4-9041-245475EA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7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7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60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0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/m9/v1Dt&amp;id=619427DA6B38F3953533512AA901E342023DD38A&amp;thid=OIP.rF_gXOj-BY5CTy8GiB5iPgHaEu&amp;mediaurl=http://overflowretreats.com/blog1/wp-content/uploads/2010/06/kicking-butt.png&amp;exph=397&amp;expw=622&amp;q=slapstick+kick+up+the+bum+&amp;simid=608038501060446373&amp;selectedIndex=12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www.bing.com/images/search?view=detailV2&amp;ccid=T8e1YRfB&amp;id=B4923F9C5E4CC94A93893E60B08FABB89B8A4581&amp;thid=OIP.4pMupGrR5wQiF_ZgJYqvkQHaLE&amp;mediaurl=http://images5.fanpop.com/image/photos/30900000/Home-Alone-home-alone-30912311-1713-2560.jpg&amp;exph=2560&amp;expw=1713&amp;q=home+alone&amp;simid=607995912172602889&amp;selectedIndex=2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s://www.bing.com/images/search?view=detailV2&amp;ccid=rxmyIOl9&amp;id=ED7610F20DB6DACB872A20BB3ECE10D61986D5CC&amp;thid=OIP.hYJmCCosbmQ0s3Prcd1-ogHaI9&amp;mediaurl=http://www.doctormacro.com/Images/Chaplin,%20Charlie/Chaplin,%20Charlie%20(Circus,%20The)_01.jpg&amp;exph=2151&amp;expw=1779&amp;q=charlie+chapling&amp;simid=608032573990637011&amp;selectedIndex=0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s://www.bing.com/images/search?view=detailV2&amp;ccid=kc8rXGMI&amp;id=607300B10957924A3310A2E69461AB70A46BF124&amp;thid=OIP.kc8rXGMIhRYzbrEHj_O5CwHaJy&amp;mediaurl=http://www.doctormacro.com/Images/Coogan,%20Jackie/Annex/Annex%20-%20Coogan,%20Jackie%20(Kid,%20The)_04.jpg&amp;exph=1512&amp;expw=1144&amp;q=the+kid+movie&amp;simid=608049195546119363&amp;selectedIndex=11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bing.com/images/search?view=detailV2&amp;ccid=JdvhaZZR&amp;id=27BD48F28FBD210AD4FA085BA3493B149BD341AB&amp;thid=OIP.JdvhaZZRlr7S9CYyzXB2lgHaEK&amp;mediaurl=http://canacopegdl.com/images/slap/slap-8.jpg&amp;exph=1756&amp;expw=3122&amp;q=slapstick+slap&amp;simid=608014745631328821&amp;selectedIndex=30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www.bing.com/images/search?view=detailV2&amp;ccid=jvCEG8vX&amp;id=32B1C0FD246D4F682A9C2C2DE4EF50BBF13CB7C9&amp;thid=OIP.jvCEG8vXDOrJ-KSEjB4nDQHaFh&amp;mediaurl=https://eethree.files.wordpress.com/2013/04/elsa-and-dan-hair-pulling.jpg&amp;exph=485&amp;expw=650&amp;q=pulling+someones+hair&amp;simid=608005223644464174&amp;selectedIndex=2" TargetMode="Externa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bing.com/images/search?view=detailV2&amp;ccid=WR26m%2b8K&amp;id=9DDEBF51B7E4896A6B9081924907E28D253D1848&amp;thid=OIP.-qKFjXXvppffp1DuS997CAHaEK&amp;mediaurl=http://stuffpoint.com/mrbean/image/10931-mr-bean-mr-bean.jpg&amp;exph=1080&amp;expw=1920&amp;q=mr+bean&amp;simid=608041679337161543&amp;selectedIndex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5EF59C41</Template>
  <TotalTime>2</TotalTime>
  <Pages>1</Pages>
  <Words>1</Words>
  <Characters>11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Riani, Huma</dc:creator>
  <cp:keywords/>
  <dc:description/>
  <cp:lastModifiedBy>Onyenuchie Rita</cp:lastModifiedBy>
  <cp:revision>2</cp:revision>
  <cp:lastPrinted>2018-01-18T16:40:00Z</cp:lastPrinted>
  <dcterms:created xsi:type="dcterms:W3CDTF">2020-07-09T11:26:00Z</dcterms:created>
  <dcterms:modified xsi:type="dcterms:W3CDTF">2020-07-09T11:26:00Z</dcterms:modified>
</cp:coreProperties>
</file>