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6A2" w:rsidRDefault="00AF56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3467100</wp:posOffset>
                </wp:positionV>
                <wp:extent cx="3105150" cy="1476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5667" w:rsidRPr="00DF44DE" w:rsidRDefault="00AF5667">
                            <w:pPr>
                              <w:rPr>
                                <w:sz w:val="18"/>
                              </w:rPr>
                            </w:pPr>
                            <w:r w:rsidRPr="00DF44DE">
                              <w:rPr>
                                <w:sz w:val="18"/>
                              </w:rPr>
                              <w:t>Homework 1: Know the different parts of the heart and the function of the cardiovascular system.</w:t>
                            </w:r>
                          </w:p>
                          <w:p w:rsidR="00AF5667" w:rsidRPr="00DF44DE" w:rsidRDefault="00AF5667">
                            <w:pPr>
                              <w:rPr>
                                <w:sz w:val="18"/>
                              </w:rPr>
                            </w:pPr>
                            <w:r w:rsidRPr="00DF44DE">
                              <w:rPr>
                                <w:sz w:val="18"/>
                              </w:rPr>
                              <w:t>Homework 2: Understand the function of the different blood vessels</w:t>
                            </w:r>
                          </w:p>
                          <w:p w:rsidR="00AF5667" w:rsidRDefault="00AF5667">
                            <w:pPr>
                              <w:rPr>
                                <w:sz w:val="18"/>
                              </w:rPr>
                            </w:pPr>
                            <w:r w:rsidRPr="00DF44DE">
                              <w:rPr>
                                <w:sz w:val="18"/>
                              </w:rPr>
                              <w:t>Homework 3: Remember the short term effects of exercise</w:t>
                            </w:r>
                          </w:p>
                          <w:p w:rsidR="00DF44DE" w:rsidRPr="00DF44DE" w:rsidRDefault="00DF44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Homework 4: </w:t>
                            </w:r>
                            <w:r w:rsidRPr="00DF44DE">
                              <w:rPr>
                                <w:sz w:val="18"/>
                              </w:rPr>
                              <w:t xml:space="preserve">Remember the </w:t>
                            </w:r>
                            <w:r>
                              <w:rPr>
                                <w:sz w:val="18"/>
                              </w:rPr>
                              <w:t>long</w:t>
                            </w:r>
                            <w:r w:rsidRPr="00DF44DE">
                              <w:rPr>
                                <w:sz w:val="18"/>
                              </w:rPr>
                              <w:t xml:space="preserve"> term effe</w:t>
                            </w:r>
                            <w:bookmarkStart w:id="0" w:name="_GoBack"/>
                            <w:bookmarkEnd w:id="0"/>
                            <w:r w:rsidRPr="00DF44DE">
                              <w:rPr>
                                <w:sz w:val="18"/>
                              </w:rPr>
                              <w:t>cts of 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5.5pt;margin-top:273pt;width:244.5pt;height:11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" fillcolor="white [3201]" strokeweight=".5pt">
                <v:textbox>
                  <w:txbxContent>
                    <w:p w:rsidR="00AF5667" w:rsidRPr="00DF44DE" w:rsidRDefault="00AF5667">
                      <w:pPr>
                        <w:rPr>
                          <w:sz w:val="18"/>
                        </w:rPr>
                      </w:pPr>
                      <w:r w:rsidRPr="00DF44DE">
                        <w:rPr>
                          <w:sz w:val="18"/>
                        </w:rPr>
                        <w:t>Homework 1: Know the different parts of the heart and the function of the cardiovascular system.</w:t>
                      </w:r>
                    </w:p>
                    <w:p w:rsidR="00AF5667" w:rsidRPr="00DF44DE" w:rsidRDefault="00AF5667">
                      <w:pPr>
                        <w:rPr>
                          <w:sz w:val="18"/>
                        </w:rPr>
                      </w:pPr>
                      <w:r w:rsidRPr="00DF44DE">
                        <w:rPr>
                          <w:sz w:val="18"/>
                        </w:rPr>
                        <w:t>Homework 2: Understand the function of the different blood vessels</w:t>
                      </w:r>
                    </w:p>
                    <w:p w:rsidR="00AF5667" w:rsidRDefault="00AF5667">
                      <w:pPr>
                        <w:rPr>
                          <w:sz w:val="18"/>
                        </w:rPr>
                      </w:pPr>
                      <w:r w:rsidRPr="00DF44DE">
                        <w:rPr>
                          <w:sz w:val="18"/>
                        </w:rPr>
                        <w:t>Homework 3: Remember the short term effects of exercise</w:t>
                      </w:r>
                    </w:p>
                    <w:p w:rsidR="00DF44DE" w:rsidRPr="00DF44DE" w:rsidRDefault="00DF44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Homework 4: </w:t>
                      </w:r>
                      <w:r w:rsidRPr="00DF44DE">
                        <w:rPr>
                          <w:sz w:val="18"/>
                        </w:rPr>
                        <w:t xml:space="preserve">Remember the </w:t>
                      </w:r>
                      <w:r>
                        <w:rPr>
                          <w:sz w:val="18"/>
                        </w:rPr>
                        <w:t>long</w:t>
                      </w:r>
                      <w:r w:rsidRPr="00DF44DE">
                        <w:rPr>
                          <w:sz w:val="18"/>
                        </w:rPr>
                        <w:t xml:space="preserve"> term effe</w:t>
                      </w:r>
                      <w:bookmarkStart w:id="1" w:name="_GoBack"/>
                      <w:bookmarkEnd w:id="1"/>
                      <w:r w:rsidRPr="00DF44DE">
                        <w:rPr>
                          <w:sz w:val="18"/>
                        </w:rPr>
                        <w:t>cts of exercise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3E6BAC" wp14:editId="56B58E3C">
                <wp:simplePos x="0" y="0"/>
                <wp:positionH relativeFrom="column">
                  <wp:posOffset>5648325</wp:posOffset>
                </wp:positionH>
                <wp:positionV relativeFrom="paragraph">
                  <wp:posOffset>4010025</wp:posOffset>
                </wp:positionV>
                <wp:extent cx="3882390" cy="474980"/>
                <wp:effectExtent l="0" t="0" r="22860" b="203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47498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17096B" w:rsidRDefault="004D23C8" w:rsidP="004D23C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Long term effects on the CV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6BAC" id="Text Box 2" o:spid="_x0000_s1027" type="#_x0000_t202" style="position:absolute;margin-left:444.75pt;margin-top:315.75pt;width:305.7pt;height:37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" fillcolor="#002060">
                <v:textbox>
                  <w:txbxContent>
                    <w:p w:rsidR="00B833A1" w:rsidRPr="0017096B" w:rsidRDefault="004D23C8" w:rsidP="004D23C8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Long term effects on the CV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62722C" wp14:editId="71C2B0BD">
                <wp:simplePos x="0" y="0"/>
                <wp:positionH relativeFrom="page">
                  <wp:posOffset>276225</wp:posOffset>
                </wp:positionH>
                <wp:positionV relativeFrom="paragraph">
                  <wp:posOffset>4667250</wp:posOffset>
                </wp:positionV>
                <wp:extent cx="1990725" cy="3619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17096B" w:rsidRDefault="004D23C8" w:rsidP="004D23C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Blood vessels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722C" id="_x0000_s1028" type="#_x0000_t202" style="position:absolute;margin-left:21.75pt;margin-top:367.5pt;width:156.75pt;height:2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" fillcolor="#002060">
                <v:textbox>
                  <w:txbxContent>
                    <w:p w:rsidR="00B833A1" w:rsidRPr="0017096B" w:rsidRDefault="004D23C8" w:rsidP="004D23C8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Blood vessels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62722C" wp14:editId="71C2B0BD">
                <wp:simplePos x="0" y="0"/>
                <wp:positionH relativeFrom="column">
                  <wp:posOffset>-657225</wp:posOffset>
                </wp:positionH>
                <wp:positionV relativeFrom="paragraph">
                  <wp:posOffset>3381375</wp:posOffset>
                </wp:positionV>
                <wp:extent cx="2590800" cy="2381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381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17096B" w:rsidRDefault="004D23C8" w:rsidP="004D23C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F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>unction of the cardiovascular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722C" id="_x0000_s1029" type="#_x0000_t202" style="position:absolute;margin-left:-51.75pt;margin-top:266.25pt;width:204pt;height:18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" fillcolor="#002060">
                <v:textbox>
                  <w:txbxContent>
                    <w:p w:rsidR="00B833A1" w:rsidRPr="0017096B" w:rsidRDefault="004D23C8" w:rsidP="004D23C8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F</w:t>
                      </w:r>
                      <w:r w:rsidR="00B833A1" w:rsidRPr="0017096B">
                        <w:rPr>
                          <w:color w:val="FFFFFF" w:themeColor="background1"/>
                          <w:sz w:val="18"/>
                        </w:rPr>
                        <w:t>unction of the cardiovascular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123825</wp:posOffset>
            </wp:positionV>
            <wp:extent cx="1104900" cy="3143250"/>
            <wp:effectExtent l="19050" t="19050" r="1905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3" t="37068" r="58411" b="15607"/>
                    <a:stretch/>
                  </pic:blipFill>
                  <pic:spPr bwMode="auto">
                    <a:xfrm>
                      <a:off x="0" y="0"/>
                      <a:ext cx="1104900" cy="31432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7DE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62722C" wp14:editId="71C2B0BD">
                <wp:simplePos x="0" y="0"/>
                <wp:positionH relativeFrom="column">
                  <wp:posOffset>5467350</wp:posOffset>
                </wp:positionH>
                <wp:positionV relativeFrom="paragraph">
                  <wp:posOffset>-104775</wp:posOffset>
                </wp:positionV>
                <wp:extent cx="3952875" cy="2667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2667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17096B" w:rsidRDefault="004D23C8" w:rsidP="004D23C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Short</w:t>
                            </w:r>
                            <w:r w:rsidR="00B833A1" w:rsidRPr="0017096B">
                              <w:rPr>
                                <w:color w:val="FFFFFF" w:themeColor="background1"/>
                                <w:sz w:val="18"/>
                              </w:rPr>
                              <w:t xml:space="preserve"> term effects of exercise on the CV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722C" id="_x0000_s1030" type="#_x0000_t202" style="position:absolute;margin-left:430.5pt;margin-top:-8.25pt;width:311.2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" fillcolor="#002060">
                <v:textbox>
                  <w:txbxContent>
                    <w:p w:rsidR="00B833A1" w:rsidRPr="0017096B" w:rsidRDefault="004D23C8" w:rsidP="004D23C8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Short</w:t>
                      </w:r>
                      <w:r w:rsidR="00B833A1" w:rsidRPr="0017096B">
                        <w:rPr>
                          <w:color w:val="FFFFFF" w:themeColor="background1"/>
                          <w:sz w:val="18"/>
                        </w:rPr>
                        <w:t xml:space="preserve"> term effects of exercise on the CV system</w:t>
                      </w:r>
                    </w:p>
                  </w:txbxContent>
                </v:textbox>
              </v:shape>
            </w:pict>
          </mc:Fallback>
        </mc:AlternateContent>
      </w:r>
      <w:r w:rsidR="00F417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1AD5898" wp14:editId="222CABDE">
                <wp:simplePos x="0" y="0"/>
                <wp:positionH relativeFrom="page">
                  <wp:posOffset>257175</wp:posOffset>
                </wp:positionH>
                <wp:positionV relativeFrom="paragraph">
                  <wp:posOffset>-647700</wp:posOffset>
                </wp:positionV>
                <wp:extent cx="8458200" cy="3619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3619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E87574" w:rsidRDefault="00B833A1" w:rsidP="00B833A1">
                            <w:pPr>
                              <w:rPr>
                                <w:color w:val="FFFFFF" w:themeColor="background1"/>
                                <w:sz w:val="36"/>
                              </w:rPr>
                            </w:pPr>
                            <w:r w:rsidRPr="00F41716">
                              <w:rPr>
                                <w:color w:val="FFD966" w:themeColor="accent4" w:themeTint="99"/>
                                <w:sz w:val="36"/>
                              </w:rPr>
                              <w:t xml:space="preserve">PHYSICAL EDUCATION </w:t>
                            </w:r>
                            <w:r w:rsidRPr="00E87574">
                              <w:rPr>
                                <w:color w:val="FFFFFF" w:themeColor="background1"/>
                                <w:sz w:val="36"/>
                              </w:rPr>
                              <w:t>– The struc</w:t>
                            </w:r>
                            <w:r w:rsidR="00E87574" w:rsidRPr="00E87574">
                              <w:rPr>
                                <w:color w:val="FFFFFF" w:themeColor="background1"/>
                                <w:sz w:val="36"/>
                              </w:rPr>
                              <w:t>ture and function of the cardiov</w:t>
                            </w:r>
                            <w:r w:rsidRPr="00E87574">
                              <w:rPr>
                                <w:color w:val="FFFFFF" w:themeColor="background1"/>
                                <w:sz w:val="36"/>
                              </w:rPr>
                              <w:t>ascular system in sport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5898" id="_x0000_s1031" type="#_x0000_t202" style="position:absolute;margin-left:20.25pt;margin-top:-51pt;width:666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" fillcolor="#002060">
                <v:textbox>
                  <w:txbxContent>
                    <w:p w:rsidR="00B833A1" w:rsidRPr="00E87574" w:rsidRDefault="00B833A1" w:rsidP="00B833A1">
                      <w:pPr>
                        <w:rPr>
                          <w:color w:val="FFFFFF" w:themeColor="background1"/>
                          <w:sz w:val="36"/>
                        </w:rPr>
                      </w:pPr>
                      <w:r w:rsidRPr="00F41716">
                        <w:rPr>
                          <w:color w:val="FFD966" w:themeColor="accent4" w:themeTint="99"/>
                          <w:sz w:val="36"/>
                        </w:rPr>
                        <w:t xml:space="preserve">PHYSICAL EDUCATION </w:t>
                      </w:r>
                      <w:r w:rsidRPr="00E87574">
                        <w:rPr>
                          <w:color w:val="FFFFFF" w:themeColor="background1"/>
                          <w:sz w:val="36"/>
                        </w:rPr>
                        <w:t>– The struc</w:t>
                      </w:r>
                      <w:r w:rsidR="00E87574" w:rsidRPr="00E87574">
                        <w:rPr>
                          <w:color w:val="FFFFFF" w:themeColor="background1"/>
                          <w:sz w:val="36"/>
                        </w:rPr>
                        <w:t>ture and function of the cardiov</w:t>
                      </w:r>
                      <w:r w:rsidRPr="00E87574">
                        <w:rPr>
                          <w:color w:val="FFFFFF" w:themeColor="background1"/>
                          <w:sz w:val="36"/>
                        </w:rPr>
                        <w:t>ascular system in sport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757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BA704BF" wp14:editId="716DE5A8">
            <wp:simplePos x="0" y="0"/>
            <wp:positionH relativeFrom="margin">
              <wp:posOffset>-685800</wp:posOffset>
            </wp:positionH>
            <wp:positionV relativeFrom="paragraph">
              <wp:posOffset>3600450</wp:posOffset>
            </wp:positionV>
            <wp:extent cx="2638425" cy="13620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56561" r="61899" b="23142"/>
                    <a:stretch/>
                  </pic:blipFill>
                  <pic:spPr bwMode="auto">
                    <a:xfrm>
                      <a:off x="0" y="0"/>
                      <a:ext cx="26384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7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05D691F" wp14:editId="7A96C2AB">
            <wp:simplePos x="0" y="0"/>
            <wp:positionH relativeFrom="margin">
              <wp:posOffset>-685800</wp:posOffset>
            </wp:positionH>
            <wp:positionV relativeFrom="paragraph">
              <wp:posOffset>5019675</wp:posOffset>
            </wp:positionV>
            <wp:extent cx="5362575" cy="14001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1" t="56561" r="15910" b="23189"/>
                    <a:stretch/>
                  </pic:blipFill>
                  <pic:spPr bwMode="auto">
                    <a:xfrm>
                      <a:off x="0" y="0"/>
                      <a:ext cx="53625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7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95250</wp:posOffset>
            </wp:positionV>
            <wp:extent cx="4638019" cy="3203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 t="15367" r="49297" b="42905"/>
                    <a:stretch/>
                  </pic:blipFill>
                  <pic:spPr bwMode="auto">
                    <a:xfrm>
                      <a:off x="0" y="0"/>
                      <a:ext cx="4638019" cy="320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7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-123825</wp:posOffset>
                </wp:positionV>
                <wp:extent cx="2609850" cy="2095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209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3A1" w:rsidRPr="0017096B" w:rsidRDefault="004D23C8" w:rsidP="004D23C8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>The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1.75pt;margin-top:-9.75pt;width:205.5pt;height:1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" fillcolor="#002060">
                <v:textbox>
                  <w:txbxContent>
                    <w:p w:rsidR="00B833A1" w:rsidRPr="0017096B" w:rsidRDefault="004D23C8" w:rsidP="004D23C8">
                      <w:pPr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</w:rPr>
                        <w:t>The Heart</w:t>
                      </w:r>
                    </w:p>
                  </w:txbxContent>
                </v:textbox>
              </v:shape>
            </w:pict>
          </mc:Fallback>
        </mc:AlternateContent>
      </w:r>
      <w:r w:rsidR="00C475C7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7820025</wp:posOffset>
            </wp:positionH>
            <wp:positionV relativeFrom="paragraph">
              <wp:posOffset>-771525</wp:posOffset>
            </wp:positionV>
            <wp:extent cx="1762125" cy="571500"/>
            <wp:effectExtent l="0" t="0" r="9525" b="0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8D2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5562600</wp:posOffset>
            </wp:positionV>
            <wp:extent cx="3399010" cy="6572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53167" r="12908" b="4834"/>
                    <a:stretch/>
                  </pic:blipFill>
                  <pic:spPr bwMode="auto">
                    <a:xfrm>
                      <a:off x="0" y="0"/>
                      <a:ext cx="3405407" cy="65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F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9AEBEF5" wp14:editId="5FE07E44">
            <wp:simplePos x="0" y="0"/>
            <wp:positionH relativeFrom="column">
              <wp:posOffset>5638800</wp:posOffset>
            </wp:positionH>
            <wp:positionV relativeFrom="paragraph">
              <wp:posOffset>4514850</wp:posOffset>
            </wp:positionV>
            <wp:extent cx="3580130" cy="10668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64766" r="34338" b="16146"/>
                    <a:stretch/>
                  </pic:blipFill>
                  <pic:spPr bwMode="auto">
                    <a:xfrm>
                      <a:off x="0" y="0"/>
                      <a:ext cx="35801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F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2ACD63B" wp14:editId="5BA34EC1">
            <wp:simplePos x="0" y="0"/>
            <wp:positionH relativeFrom="page">
              <wp:posOffset>6530975</wp:posOffset>
            </wp:positionH>
            <wp:positionV relativeFrom="paragraph">
              <wp:posOffset>1238250</wp:posOffset>
            </wp:positionV>
            <wp:extent cx="3639711" cy="2704055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0" t="15328" r="15910" b="42904"/>
                    <a:stretch/>
                  </pic:blipFill>
                  <pic:spPr bwMode="auto">
                    <a:xfrm>
                      <a:off x="0" y="0"/>
                      <a:ext cx="3639711" cy="27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FE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133350</wp:posOffset>
            </wp:positionV>
            <wp:extent cx="3580130" cy="1076325"/>
            <wp:effectExtent l="0" t="0" r="127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45166" r="34338" b="35575"/>
                    <a:stretch/>
                  </pic:blipFill>
                  <pic:spPr bwMode="auto">
                    <a:xfrm>
                      <a:off x="0" y="0"/>
                      <a:ext cx="358013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66A2" w:rsidSect="00AE49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118"/>
    <w:multiLevelType w:val="hybridMultilevel"/>
    <w:tmpl w:val="3C1672B6"/>
    <w:lvl w:ilvl="0" w:tplc="6A941C9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F7F16"/>
    <w:multiLevelType w:val="hybridMultilevel"/>
    <w:tmpl w:val="574A098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479C"/>
    <w:multiLevelType w:val="hybridMultilevel"/>
    <w:tmpl w:val="924CD2C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72DC8"/>
    <w:multiLevelType w:val="hybridMultilevel"/>
    <w:tmpl w:val="C44082F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C31B3"/>
    <w:multiLevelType w:val="hybridMultilevel"/>
    <w:tmpl w:val="BAC24330"/>
    <w:lvl w:ilvl="0" w:tplc="8230F7E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A803EE"/>
    <w:multiLevelType w:val="hybridMultilevel"/>
    <w:tmpl w:val="38EAD6B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550A2"/>
    <w:multiLevelType w:val="hybridMultilevel"/>
    <w:tmpl w:val="F5D44844"/>
    <w:lvl w:ilvl="0" w:tplc="E28A5A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2439DB"/>
    <w:multiLevelType w:val="hybridMultilevel"/>
    <w:tmpl w:val="8542A8E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9EA"/>
    <w:rsid w:val="000A482A"/>
    <w:rsid w:val="000A4C34"/>
    <w:rsid w:val="001066A2"/>
    <w:rsid w:val="001301FE"/>
    <w:rsid w:val="0017096B"/>
    <w:rsid w:val="001E3BCB"/>
    <w:rsid w:val="003B48D2"/>
    <w:rsid w:val="004D23C8"/>
    <w:rsid w:val="005131BF"/>
    <w:rsid w:val="006E0826"/>
    <w:rsid w:val="007C56D7"/>
    <w:rsid w:val="007F7DE2"/>
    <w:rsid w:val="008B0EAF"/>
    <w:rsid w:val="00AE49EA"/>
    <w:rsid w:val="00AF5667"/>
    <w:rsid w:val="00B833A1"/>
    <w:rsid w:val="00C475C7"/>
    <w:rsid w:val="00DF44DE"/>
    <w:rsid w:val="00DF5E51"/>
    <w:rsid w:val="00E87574"/>
    <w:rsid w:val="00F4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293EB"/>
  <w15:chartTrackingRefBased/>
  <w15:docId w15:val="{E2245830-7FA6-4028-B12A-6B9170EF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8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EC3FA7BE</Template>
  <TotalTime>44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Eston, Robert</dc:creator>
  <cp:keywords/>
  <dc:description/>
  <cp:lastModifiedBy>Hallam Ashley</cp:lastModifiedBy>
  <cp:revision>17</cp:revision>
  <dcterms:created xsi:type="dcterms:W3CDTF">2017-11-22T10:22:00Z</dcterms:created>
  <dcterms:modified xsi:type="dcterms:W3CDTF">2019-11-29T16:21:00Z</dcterms:modified>
</cp:coreProperties>
</file>