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5CC" w:rsidRDefault="00223FE5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1163782</wp:posOffset>
                </wp:positionH>
                <wp:positionV relativeFrom="paragraph">
                  <wp:posOffset>-570016</wp:posOffset>
                </wp:positionV>
                <wp:extent cx="5058888" cy="409575"/>
                <wp:effectExtent l="0" t="0" r="2794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8888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F2D" w:rsidRPr="009F037A" w:rsidRDefault="003C4F2D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7 Italian Knowled</w:t>
                            </w:r>
                            <w:r w:rsidR="001733A4">
                              <w:rPr>
                                <w:sz w:val="32"/>
                                <w:u w:val="single"/>
                              </w:rPr>
                              <w:t>ge Organiser. Summer Half 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65pt;margin-top:-44.9pt;width:398.3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">
                <v:textbox>
                  <w:txbxContent>
                    <w:p w:rsidR="003C4F2D" w:rsidRPr="009F037A" w:rsidRDefault="003C4F2D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7 Italian Knowled</w:t>
                      </w:r>
                      <w:r w:rsidR="001733A4">
                        <w:rPr>
                          <w:sz w:val="32"/>
                          <w:u w:val="single"/>
                        </w:rPr>
                        <w:t>ge Organiser. Summer Half Term 2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-777240</wp:posOffset>
            </wp:positionV>
            <wp:extent cx="1146175" cy="777240"/>
            <wp:effectExtent l="0" t="0" r="0" b="0"/>
            <wp:wrapNone/>
            <wp:docPr id="4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37A" w:rsidRPr="007879F7">
        <w:rPr>
          <w:b/>
          <w:sz w:val="24"/>
          <w:szCs w:val="24"/>
          <w:u w:val="single"/>
        </w:rPr>
        <w:t>Section A</w:t>
      </w:r>
    </w:p>
    <w:p w:rsidR="0086400E" w:rsidRPr="0045064A" w:rsidRDefault="0086400E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</w:rPr>
      </w:pPr>
      <w:r w:rsidRPr="0045064A">
        <w:rPr>
          <w:b/>
          <w:sz w:val="24"/>
          <w:szCs w:val="24"/>
        </w:rPr>
        <w:t>Gli animali = Animals</w:t>
      </w:r>
    </w:p>
    <w:p w:rsidR="00B0207D" w:rsidRPr="00164A1F" w:rsidRDefault="003E567D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Gli animali domestici = pets</w:t>
      </w:r>
    </w:p>
    <w:p w:rsidR="00270F99" w:rsidRPr="00164A1F" w:rsidRDefault="003C4F2D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 xml:space="preserve">Ho </w:t>
      </w:r>
      <w:r w:rsidR="00270F99">
        <w:rPr>
          <w:sz w:val="24"/>
          <w:szCs w:val="24"/>
        </w:rPr>
        <w:t>= I have</w:t>
      </w:r>
    </w:p>
    <w:p w:rsidR="00B0207D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gatto = cat</w:t>
      </w:r>
    </w:p>
    <w:p w:rsidR="00B0207D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cane = a dog</w:t>
      </w:r>
    </w:p>
    <w:p w:rsidR="00B0207D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pesce = a fish</w:t>
      </w:r>
    </w:p>
    <w:p w:rsidR="00B0207D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coniglio = a rabbit</w:t>
      </w:r>
    </w:p>
    <w:p w:rsidR="00673A22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cavallo = a horse</w:t>
      </w:r>
    </w:p>
    <w:p w:rsidR="00B0207D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Uccello = a bird</w:t>
      </w:r>
    </w:p>
    <w:p w:rsidR="00673A22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Un criceto = a hamster</w:t>
      </w:r>
    </w:p>
    <w:p w:rsidR="00B0207D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Una tartaruga = a tortoise</w:t>
      </w:r>
    </w:p>
    <w:p w:rsidR="00B0207D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porcellino d’India = a guinea pig</w:t>
      </w:r>
    </w:p>
    <w:p w:rsidR="00270F99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serpente = A snake</w:t>
      </w:r>
    </w:p>
    <w:p w:rsidR="00673A22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topo = a mouse</w:t>
      </w:r>
    </w:p>
    <w:p w:rsidR="00673A22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ratto = a rat</w:t>
      </w:r>
    </w:p>
    <w:p w:rsidR="00B0207D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cucciolo = a puppy</w:t>
      </w:r>
    </w:p>
    <w:p w:rsidR="00270F99" w:rsidRPr="00164A1F" w:rsidRDefault="00270F99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Un gattino = a kitten</w:t>
      </w:r>
    </w:p>
    <w:p w:rsidR="00E272AF" w:rsidRDefault="00223FE5" w:rsidP="00223FE5">
      <w:pPr>
        <w:pBdr>
          <w:right w:val="single" w:sz="4" w:space="11" w:color="auto"/>
        </w:pBdr>
        <w:shd w:val="clear" w:color="auto" w:fill="FFCCFF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Section B</w:t>
      </w:r>
    </w:p>
    <w:p w:rsidR="00F72271" w:rsidRPr="0045064A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b/>
          <w:sz w:val="24"/>
          <w:szCs w:val="24"/>
        </w:rPr>
      </w:pPr>
      <w:r w:rsidRPr="0045064A">
        <w:rPr>
          <w:rFonts w:cs="Calibri"/>
          <w:b/>
          <w:sz w:val="24"/>
          <w:szCs w:val="24"/>
        </w:rPr>
        <w:t>I colori = the colours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Nero = black</w:t>
      </w:r>
    </w:p>
    <w:p w:rsidR="006F7034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Bianco = white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Arancione = orange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Giallo = yellow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Marrone = brown</w:t>
      </w:r>
    </w:p>
    <w:p w:rsidR="009F037A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Verde = green</w:t>
      </w:r>
      <w:r w:rsidR="00EE0DDD">
        <w:rPr>
          <w:rFonts w:cs="Calibri"/>
          <w:sz w:val="24"/>
          <w:szCs w:val="24"/>
        </w:rPr>
        <w:t xml:space="preserve"> </w:t>
      </w:r>
    </w:p>
    <w:p w:rsidR="00E272AF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Grigio = grey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Viola = purple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Blu = blue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Azzurro = light blue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Rosa = pink</w:t>
      </w:r>
      <w:r w:rsidR="00307634">
        <w:rPr>
          <w:rFonts w:cs="Calibri"/>
          <w:sz w:val="24"/>
          <w:szCs w:val="24"/>
        </w:rPr>
        <w:t xml:space="preserve"> </w:t>
      </w:r>
      <w:r w:rsidR="004F0700">
        <w:rPr>
          <w:rFonts w:cs="Calibri"/>
          <w:sz w:val="24"/>
          <w:szCs w:val="24"/>
        </w:rPr>
        <w:t xml:space="preserve"> 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Rosso = red</w:t>
      </w:r>
    </w:p>
    <w:p w:rsidR="006F7034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Dorato = golden</w:t>
      </w:r>
    </w:p>
    <w:p w:rsidR="009F037A" w:rsidRPr="0029210B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D’oro = (made of) gold</w:t>
      </w:r>
      <w:r w:rsidR="009F037A" w:rsidRPr="0029210B">
        <w:rPr>
          <w:rFonts w:cs="Calibri"/>
          <w:sz w:val="24"/>
          <w:szCs w:val="24"/>
        </w:rPr>
        <w:t xml:space="preserve"> </w:t>
      </w:r>
    </w:p>
    <w:p w:rsidR="007879F7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Argento = silver</w:t>
      </w:r>
    </w:p>
    <w:p w:rsidR="00AB1B8F" w:rsidRDefault="002D4EAA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Bronzeo = bronze</w:t>
      </w:r>
    </w:p>
    <w:p w:rsidR="002D4EAA" w:rsidRPr="0029210B" w:rsidRDefault="002D4EAA" w:rsidP="002D4EAA">
      <w:pPr>
        <w:pBdr>
          <w:right w:val="single" w:sz="4" w:space="11" w:color="auto"/>
        </w:pBdr>
        <w:rPr>
          <w:rFonts w:cs="Calibri"/>
          <w:sz w:val="24"/>
          <w:szCs w:val="24"/>
        </w:rPr>
      </w:pPr>
    </w:p>
    <w:p w:rsidR="00C57087" w:rsidRPr="0029210B" w:rsidRDefault="00ED14DB" w:rsidP="007879F7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981C03D" wp14:editId="11B8C44C">
            <wp:simplePos x="0" y="0"/>
            <wp:positionH relativeFrom="margin">
              <wp:posOffset>8752840</wp:posOffset>
            </wp:positionH>
            <wp:positionV relativeFrom="paragraph">
              <wp:posOffset>-528955</wp:posOffset>
            </wp:positionV>
            <wp:extent cx="674370" cy="902335"/>
            <wp:effectExtent l="0" t="0" r="0" b="0"/>
            <wp:wrapNone/>
            <wp:docPr id="2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087">
        <w:rPr>
          <w:rFonts w:cs="Calibri"/>
          <w:b/>
          <w:sz w:val="24"/>
          <w:szCs w:val="24"/>
          <w:u w:val="single"/>
        </w:rPr>
        <w:t xml:space="preserve">Section C </w:t>
      </w:r>
      <w:r w:rsidR="007F7B8F">
        <w:rPr>
          <w:rFonts w:cs="Calibri"/>
          <w:b/>
          <w:sz w:val="24"/>
          <w:szCs w:val="24"/>
          <w:u w:val="single"/>
        </w:rPr>
        <w:t xml:space="preserve"> - </w:t>
      </w:r>
      <w:r w:rsidR="00AB1B8F">
        <w:rPr>
          <w:rFonts w:cs="Calibri"/>
          <w:b/>
          <w:sz w:val="24"/>
          <w:szCs w:val="24"/>
          <w:u w:val="single"/>
        </w:rPr>
        <w:t>Verbs</w:t>
      </w:r>
    </w:p>
    <w:p w:rsidR="00AB1B8F" w:rsidRDefault="00ED14DB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AF3501C" wp14:editId="735523A7">
                <wp:simplePos x="0" y="0"/>
                <wp:positionH relativeFrom="margin">
                  <wp:posOffset>6705600</wp:posOffset>
                </wp:positionH>
                <wp:positionV relativeFrom="paragraph">
                  <wp:posOffset>183515</wp:posOffset>
                </wp:positionV>
                <wp:extent cx="2743200" cy="16478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64782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F2D" w:rsidRPr="0029210B" w:rsidRDefault="003C4F2D" w:rsidP="0029210B">
                            <w:pPr>
                              <w:shd w:val="clear" w:color="auto" w:fill="FFF2CC"/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9210B"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3C4F2D" w:rsidRPr="0029210B" w:rsidRDefault="003C4F2D" w:rsidP="002921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</w:p>
                          <w:p w:rsidR="003C4F2D" w:rsidRPr="0029210B" w:rsidRDefault="003C4F2D" w:rsidP="002921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B</w:t>
                            </w:r>
                          </w:p>
                          <w:p w:rsidR="003C4F2D" w:rsidRPr="0029210B" w:rsidRDefault="003C4F2D" w:rsidP="002921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C</w:t>
                            </w:r>
                          </w:p>
                          <w:p w:rsidR="003C4F2D" w:rsidRPr="00ED14DB" w:rsidRDefault="003C4F2D" w:rsidP="00ED14DB">
                            <w:p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3501C" id="_x0000_s1027" type="#_x0000_t202" style="position:absolute;margin-left:528pt;margin-top:14.45pt;width:3in;height:129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" fillcolor="#fff2cc">
                <v:textbox>
                  <w:txbxContent>
                    <w:p w:rsidR="003C4F2D" w:rsidRPr="0029210B" w:rsidRDefault="003C4F2D" w:rsidP="0029210B">
                      <w:pPr>
                        <w:shd w:val="clear" w:color="auto" w:fill="FFF2CC"/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9210B"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3C4F2D" w:rsidRPr="0029210B" w:rsidRDefault="003C4F2D" w:rsidP="002921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A</w:t>
                      </w:r>
                    </w:p>
                    <w:p w:rsidR="003C4F2D" w:rsidRPr="0029210B" w:rsidRDefault="003C4F2D" w:rsidP="002921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B</w:t>
                      </w:r>
                    </w:p>
                    <w:p w:rsidR="003C4F2D" w:rsidRPr="0029210B" w:rsidRDefault="003C4F2D" w:rsidP="002921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C</w:t>
                      </w:r>
                    </w:p>
                    <w:p w:rsidR="003C4F2D" w:rsidRPr="00ED14DB" w:rsidRDefault="003C4F2D" w:rsidP="00ED14DB">
                      <w:p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E2037">
        <w:rPr>
          <w:rFonts w:cs="Calibri"/>
          <w:sz w:val="24"/>
          <w:szCs w:val="24"/>
        </w:rPr>
        <w:t>Avere = to have</w:t>
      </w:r>
    </w:p>
    <w:p w:rsidR="00AB1B8F" w:rsidRDefault="00BE2037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Se vuoi… = if you want</w:t>
      </w:r>
    </w:p>
    <w:p w:rsidR="00AB1B8F" w:rsidRDefault="00BE2037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Voglio = I want</w:t>
      </w:r>
    </w:p>
    <w:p w:rsidR="00AB1B8F" w:rsidRDefault="00BE2037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L’allenamento = training</w:t>
      </w:r>
    </w:p>
    <w:p w:rsidR="00AB1B8F" w:rsidRDefault="00BE2037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L’esercizio = exercise</w:t>
      </w:r>
    </w:p>
    <w:p w:rsidR="00AB1B8F" w:rsidRDefault="00BE2037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Tenersi in forma = to keep fit</w:t>
      </w:r>
    </w:p>
    <w:p w:rsidR="00AB1B8F" w:rsidRDefault="00ED14DB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D9329C" wp14:editId="1C7790B9">
                <wp:simplePos x="0" y="0"/>
                <wp:positionH relativeFrom="column">
                  <wp:posOffset>2036445</wp:posOffset>
                </wp:positionH>
                <wp:positionV relativeFrom="paragraph">
                  <wp:posOffset>312420</wp:posOffset>
                </wp:positionV>
                <wp:extent cx="2703195" cy="2924175"/>
                <wp:effectExtent l="0" t="0" r="2095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195" cy="292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4F2D" w:rsidRPr="00F72271" w:rsidRDefault="003C4F2D" w:rsidP="00F72271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bookmarkStart w:id="0" w:name="_GoBack"/>
                            <w:r w:rsidRPr="00F72271">
                              <w:rPr>
                                <w:b/>
                                <w:i/>
                              </w:rPr>
                              <w:t>Writing Extension task:</w:t>
                            </w:r>
                          </w:p>
                          <w:p w:rsidR="003C4F2D" w:rsidRDefault="00BE2037">
                            <w:r>
                              <w:t>Write an email (40 words) to a friend about your pets, and what you do to stay fit and healthy</w:t>
                            </w:r>
                            <w:r w:rsidR="003C4F2D">
                              <w:t xml:space="preserve"> </w:t>
                            </w:r>
                          </w:p>
                          <w:p w:rsidR="003C4F2D" w:rsidRDefault="003C4F2D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Be sure to include opinions and reasons why using </w:t>
                            </w:r>
                            <w:r w:rsidRPr="00F72271">
                              <w:rPr>
                                <w:b/>
                              </w:rPr>
                              <w:t>‘perché’</w:t>
                            </w:r>
                            <w:r>
                              <w:t xml:space="preserve"> and a wide range of adjectives from Section B.</w:t>
                            </w:r>
                          </w:p>
                          <w:p w:rsidR="003C4F2D" w:rsidRDefault="003C4F2D">
                            <w:pPr>
                              <w:rPr>
                                <w:b/>
                              </w:rPr>
                            </w:pPr>
                          </w:p>
                          <w:p w:rsidR="003C4F2D" w:rsidRDefault="003C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Extra: Can you also add:</w:t>
                            </w:r>
                          </w:p>
                          <w:p w:rsidR="003C4F2D" w:rsidRDefault="003C4F2D" w:rsidP="00F722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Who you do activities with?</w:t>
                            </w:r>
                          </w:p>
                          <w:p w:rsidR="003C4F2D" w:rsidRDefault="003C4F2D" w:rsidP="00F722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When?</w:t>
                            </w:r>
                          </w:p>
                          <w:p w:rsidR="003C4F2D" w:rsidRPr="00F72271" w:rsidRDefault="003C4F2D" w:rsidP="00F722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Where?</w:t>
                            </w:r>
                          </w:p>
                          <w:p w:rsidR="003C4F2D" w:rsidRDefault="003C4F2D">
                            <w:pPr>
                              <w:rPr>
                                <w:b/>
                              </w:rPr>
                            </w:pPr>
                          </w:p>
                          <w:p w:rsidR="003C4F2D" w:rsidRDefault="003C4F2D"/>
                          <w:p w:rsidR="003C4F2D" w:rsidRDefault="003C4F2D"/>
                          <w:bookmarkEnd w:id="0"/>
                          <w:p w:rsidR="003C4F2D" w:rsidRDefault="003C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9329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160.35pt;margin-top:24.6pt;width:212.85pt;height:230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" fillcolor="white [3201]" strokeweight=".5pt">
                <v:textbox>
                  <w:txbxContent>
                    <w:p w:rsidR="003C4F2D" w:rsidRPr="00F72271" w:rsidRDefault="003C4F2D" w:rsidP="00F72271">
                      <w:pPr>
                        <w:jc w:val="center"/>
                        <w:rPr>
                          <w:b/>
                          <w:i/>
                        </w:rPr>
                      </w:pPr>
                      <w:bookmarkStart w:id="1" w:name="_GoBack"/>
                      <w:r w:rsidRPr="00F72271">
                        <w:rPr>
                          <w:b/>
                          <w:i/>
                        </w:rPr>
                        <w:t>Writing Extension task:</w:t>
                      </w:r>
                    </w:p>
                    <w:p w:rsidR="003C4F2D" w:rsidRDefault="00BE2037">
                      <w:r>
                        <w:t>Write an email (40 words) to a friend about your pets, and what you do to stay fit and healthy</w:t>
                      </w:r>
                      <w:r w:rsidR="003C4F2D">
                        <w:t xml:space="preserve"> </w:t>
                      </w:r>
                    </w:p>
                    <w:p w:rsidR="003C4F2D" w:rsidRDefault="003C4F2D">
                      <w:pPr>
                        <w:rPr>
                          <w:b/>
                        </w:rPr>
                      </w:pPr>
                      <w:r>
                        <w:t xml:space="preserve">Be sure to include opinions and reasons why using </w:t>
                      </w:r>
                      <w:r w:rsidRPr="00F72271">
                        <w:rPr>
                          <w:b/>
                        </w:rPr>
                        <w:t>‘perché’</w:t>
                      </w:r>
                      <w:r>
                        <w:t xml:space="preserve"> and a wide range of adjectives from Section B.</w:t>
                      </w:r>
                    </w:p>
                    <w:p w:rsidR="003C4F2D" w:rsidRDefault="003C4F2D">
                      <w:pPr>
                        <w:rPr>
                          <w:b/>
                        </w:rPr>
                      </w:pPr>
                    </w:p>
                    <w:p w:rsidR="003C4F2D" w:rsidRDefault="003C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Extra: Can you also add:</w:t>
                      </w:r>
                    </w:p>
                    <w:p w:rsidR="003C4F2D" w:rsidRDefault="003C4F2D" w:rsidP="00F722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Who you do activities with?</w:t>
                      </w:r>
                    </w:p>
                    <w:p w:rsidR="003C4F2D" w:rsidRDefault="003C4F2D" w:rsidP="00F722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When?</w:t>
                      </w:r>
                    </w:p>
                    <w:p w:rsidR="003C4F2D" w:rsidRPr="00F72271" w:rsidRDefault="003C4F2D" w:rsidP="00F722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Where?</w:t>
                      </w:r>
                    </w:p>
                    <w:p w:rsidR="003C4F2D" w:rsidRDefault="003C4F2D">
                      <w:pPr>
                        <w:rPr>
                          <w:b/>
                        </w:rPr>
                      </w:pPr>
                    </w:p>
                    <w:p w:rsidR="003C4F2D" w:rsidRDefault="003C4F2D"/>
                    <w:p w:rsidR="003C4F2D" w:rsidRDefault="003C4F2D"/>
                    <w:bookmarkEnd w:id="1"/>
                    <w:p w:rsidR="003C4F2D" w:rsidRDefault="003C4F2D"/>
                  </w:txbxContent>
                </v:textbox>
              </v:shape>
            </w:pict>
          </mc:Fallback>
        </mc:AlternateContent>
      </w:r>
      <w:r w:rsidR="00BE2037">
        <w:rPr>
          <w:rFonts w:cs="Calibri"/>
          <w:sz w:val="24"/>
          <w:szCs w:val="24"/>
        </w:rPr>
        <w:t>Andare in palestra = to go to the gym</w:t>
      </w:r>
    </w:p>
    <w:p w:rsidR="00AB1B8F" w:rsidRDefault="00BE2037" w:rsidP="00E02A92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Una piscina coperta =              a covered pool</w:t>
      </w:r>
    </w:p>
    <w:p w:rsidR="00AB1B8F" w:rsidRDefault="00BE2037" w:rsidP="00E02A92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 campo da tennis =              a tennis court</w:t>
      </w:r>
    </w:p>
    <w:p w:rsidR="00AB1B8F" w:rsidRDefault="00BE2037" w:rsidP="00E02A92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Divertirsi = to have fun</w:t>
      </w:r>
    </w:p>
    <w:p w:rsidR="00AB1B8F" w:rsidRDefault="00BE2037" w:rsidP="00E02A92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 diverto = I have fun</w:t>
      </w:r>
    </w:p>
    <w:p w:rsidR="00E02A92" w:rsidRDefault="00BE2037" w:rsidP="00E02A92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Ci divertiamo = we have fun</w:t>
      </w:r>
    </w:p>
    <w:p w:rsidR="00BE2037" w:rsidRDefault="00380743" w:rsidP="00E02A92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Andare a pesca</w:t>
      </w:r>
      <w:r w:rsidR="00BE2037">
        <w:rPr>
          <w:rFonts w:cs="Calibri"/>
          <w:sz w:val="24"/>
          <w:szCs w:val="24"/>
        </w:rPr>
        <w:t xml:space="preserve"> = to go fishing</w:t>
      </w:r>
    </w:p>
    <w:p w:rsidR="00BE2037" w:rsidRDefault="00BE2037" w:rsidP="00E02A92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Il tiro con l’arco = archery</w:t>
      </w:r>
    </w:p>
    <w:p w:rsidR="00BE2037" w:rsidRPr="0029210B" w:rsidRDefault="00BE2037" w:rsidP="00E02A92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Praticare uno sport = to practise a sport</w:t>
      </w:r>
    </w:p>
    <w:sectPr w:rsidR="00BE2037" w:rsidRPr="0029210B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F2D" w:rsidRDefault="003C4F2D" w:rsidP="002001C7">
      <w:pPr>
        <w:spacing w:after="0" w:line="240" w:lineRule="auto"/>
      </w:pPr>
      <w:r>
        <w:separator/>
      </w:r>
    </w:p>
  </w:endnote>
  <w:endnote w:type="continuationSeparator" w:id="0">
    <w:p w:rsidR="003C4F2D" w:rsidRDefault="003C4F2D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F2D" w:rsidRDefault="003C4F2D" w:rsidP="002001C7">
      <w:pPr>
        <w:spacing w:after="0" w:line="240" w:lineRule="auto"/>
      </w:pPr>
      <w:r>
        <w:separator/>
      </w:r>
    </w:p>
  </w:footnote>
  <w:footnote w:type="continuationSeparator" w:id="0">
    <w:p w:rsidR="003C4F2D" w:rsidRDefault="003C4F2D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08C4"/>
    <w:multiLevelType w:val="hybridMultilevel"/>
    <w:tmpl w:val="EFD8E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0A5FAA"/>
    <w:rsid w:val="00164A1F"/>
    <w:rsid w:val="001733A4"/>
    <w:rsid w:val="0018272B"/>
    <w:rsid w:val="002001C7"/>
    <w:rsid w:val="00223FE5"/>
    <w:rsid w:val="00270F99"/>
    <w:rsid w:val="0029210B"/>
    <w:rsid w:val="002D4EAA"/>
    <w:rsid w:val="00307634"/>
    <w:rsid w:val="00324DBF"/>
    <w:rsid w:val="00380743"/>
    <w:rsid w:val="00387993"/>
    <w:rsid w:val="003C4F2D"/>
    <w:rsid w:val="003E567D"/>
    <w:rsid w:val="004453E0"/>
    <w:rsid w:val="0045064A"/>
    <w:rsid w:val="00463DAF"/>
    <w:rsid w:val="004D05CC"/>
    <w:rsid w:val="004F0700"/>
    <w:rsid w:val="00587922"/>
    <w:rsid w:val="00665D9D"/>
    <w:rsid w:val="00673A22"/>
    <w:rsid w:val="006F7034"/>
    <w:rsid w:val="00762853"/>
    <w:rsid w:val="007879F7"/>
    <w:rsid w:val="007A38DB"/>
    <w:rsid w:val="007F7B8F"/>
    <w:rsid w:val="0086400E"/>
    <w:rsid w:val="00975861"/>
    <w:rsid w:val="009823D4"/>
    <w:rsid w:val="009F037A"/>
    <w:rsid w:val="00AB1B8F"/>
    <w:rsid w:val="00B0207D"/>
    <w:rsid w:val="00BE2037"/>
    <w:rsid w:val="00C57087"/>
    <w:rsid w:val="00C61E50"/>
    <w:rsid w:val="00CF66BD"/>
    <w:rsid w:val="00D27651"/>
    <w:rsid w:val="00E02A92"/>
    <w:rsid w:val="00E272AF"/>
    <w:rsid w:val="00EC041C"/>
    <w:rsid w:val="00ED14DB"/>
    <w:rsid w:val="00EE0DDD"/>
    <w:rsid w:val="00F2531C"/>
    <w:rsid w:val="00F60C7D"/>
    <w:rsid w:val="00F7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7879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45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75313A59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Dawkes Joella</cp:lastModifiedBy>
  <cp:revision>3</cp:revision>
  <cp:lastPrinted>2018-10-17T08:39:00Z</cp:lastPrinted>
  <dcterms:created xsi:type="dcterms:W3CDTF">2019-05-15T09:55:00Z</dcterms:created>
  <dcterms:modified xsi:type="dcterms:W3CDTF">2019-06-12T08:22:00Z</dcterms:modified>
</cp:coreProperties>
</file>