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631" w:rsidRPr="00C3375B" w:rsidRDefault="00F60C7D" w:rsidP="00F60C7D">
      <w:pPr>
        <w:pBdr>
          <w:right w:val="single" w:sz="4" w:space="4" w:color="auto"/>
        </w:pBdr>
        <w:shd w:val="clear" w:color="auto" w:fill="FFFF00"/>
        <w:rPr>
          <w:b/>
          <w:sz w:val="24"/>
          <w:szCs w:val="24"/>
          <w:u w:val="single"/>
        </w:rPr>
      </w:pPr>
      <w:r w:rsidRPr="00C3375B">
        <w:rPr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1DC49B4" wp14:editId="6B045993">
                <wp:simplePos x="0" y="0"/>
                <wp:positionH relativeFrom="margin">
                  <wp:posOffset>1158949</wp:posOffset>
                </wp:positionH>
                <wp:positionV relativeFrom="paragraph">
                  <wp:posOffset>-574158</wp:posOffset>
                </wp:positionV>
                <wp:extent cx="4890977" cy="409433"/>
                <wp:effectExtent l="0" t="0" r="24130" b="101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0977" cy="4094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353A" w:rsidRPr="009F037A" w:rsidRDefault="00773B19">
                            <w:pPr>
                              <w:rPr>
                                <w:sz w:val="32"/>
                                <w:u w:val="single"/>
                              </w:rPr>
                            </w:pPr>
                            <w:bookmarkStart w:id="0" w:name="_GoBack"/>
                            <w:r>
                              <w:rPr>
                                <w:sz w:val="32"/>
                                <w:u w:val="single"/>
                              </w:rPr>
                              <w:t>Year 7</w:t>
                            </w:r>
                            <w:r w:rsidR="001C353A">
                              <w:rPr>
                                <w:sz w:val="32"/>
                                <w:u w:val="single"/>
                              </w:rPr>
                              <w:t xml:space="preserve"> Italian Knowledge Organiser. </w:t>
                            </w:r>
                            <w:r>
                              <w:rPr>
                                <w:sz w:val="32"/>
                                <w:u w:val="single"/>
                              </w:rPr>
                              <w:t>Summer half term 1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DC49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1.25pt;margin-top:-45.2pt;width:385.1pt;height:3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">
                <v:textbox>
                  <w:txbxContent>
                    <w:p w:rsidR="001C353A" w:rsidRPr="009F037A" w:rsidRDefault="00773B19">
                      <w:pPr>
                        <w:rPr>
                          <w:sz w:val="32"/>
                          <w:u w:val="single"/>
                        </w:rPr>
                      </w:pPr>
                      <w:bookmarkStart w:id="1" w:name="_GoBack"/>
                      <w:r>
                        <w:rPr>
                          <w:sz w:val="32"/>
                          <w:u w:val="single"/>
                        </w:rPr>
                        <w:t>Year 7</w:t>
                      </w:r>
                      <w:r w:rsidR="001C353A">
                        <w:rPr>
                          <w:sz w:val="32"/>
                          <w:u w:val="single"/>
                        </w:rPr>
                        <w:t xml:space="preserve"> Italian Knowledge Organiser. </w:t>
                      </w:r>
                      <w:r>
                        <w:rPr>
                          <w:sz w:val="32"/>
                          <w:u w:val="single"/>
                        </w:rPr>
                        <w:t>Summer half term 1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C3375B">
        <w:rPr>
          <w:rFonts w:ascii="Arial" w:hAnsi="Arial" w:cs="Arial"/>
          <w:noProof/>
          <w:color w:val="FFFFFF"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590FC222" wp14:editId="4C9766CC">
            <wp:simplePos x="0" y="0"/>
            <wp:positionH relativeFrom="margin">
              <wp:align>left</wp:align>
            </wp:positionH>
            <wp:positionV relativeFrom="paragraph">
              <wp:posOffset>-777231</wp:posOffset>
            </wp:positionV>
            <wp:extent cx="1146412" cy="777028"/>
            <wp:effectExtent l="0" t="0" r="0" b="4445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1146412" cy="777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53A">
        <w:rPr>
          <w:b/>
          <w:sz w:val="24"/>
          <w:szCs w:val="24"/>
          <w:u w:val="single"/>
        </w:rPr>
        <w:t xml:space="preserve"> </w:t>
      </w:r>
      <w:r w:rsidR="009F037A" w:rsidRPr="00C3375B">
        <w:rPr>
          <w:b/>
          <w:sz w:val="24"/>
          <w:szCs w:val="24"/>
          <w:u w:val="single"/>
        </w:rPr>
        <w:t>Section A</w:t>
      </w:r>
    </w:p>
    <w:p w:rsidR="001C353A" w:rsidRPr="007879F7" w:rsidRDefault="001C353A" w:rsidP="001C353A">
      <w:pPr>
        <w:pBdr>
          <w:right w:val="single" w:sz="4" w:space="4" w:color="auto"/>
        </w:pBdr>
        <w:shd w:val="clear" w:color="auto" w:fill="FFFF00"/>
        <w:rPr>
          <w:sz w:val="24"/>
          <w:szCs w:val="24"/>
        </w:rPr>
      </w:pPr>
      <w:r>
        <w:rPr>
          <w:sz w:val="24"/>
          <w:szCs w:val="24"/>
        </w:rPr>
        <w:t>Preferisco =  I prefer</w:t>
      </w:r>
    </w:p>
    <w:p w:rsidR="001C353A" w:rsidRPr="0029210B" w:rsidRDefault="001C353A" w:rsidP="001C353A">
      <w:pPr>
        <w:pBdr>
          <w:right w:val="single" w:sz="4" w:space="4" w:color="auto"/>
        </w:pBdr>
        <w:shd w:val="clear" w:color="auto" w:fill="FFFF00"/>
        <w:rPr>
          <w:rFonts w:cs="Calibri"/>
          <w:sz w:val="24"/>
          <w:szCs w:val="24"/>
        </w:rPr>
      </w:pPr>
      <w:r>
        <w:rPr>
          <w:sz w:val="24"/>
          <w:szCs w:val="24"/>
        </w:rPr>
        <w:t>Non mi piace</w:t>
      </w:r>
      <w:r>
        <w:rPr>
          <w:rFonts w:cs="Calibri"/>
          <w:sz w:val="24"/>
          <w:szCs w:val="24"/>
        </w:rPr>
        <w:t xml:space="preserve"> =  I don’t like</w:t>
      </w:r>
    </w:p>
    <w:p w:rsidR="001C353A" w:rsidRPr="0029210B" w:rsidRDefault="001C353A" w:rsidP="001C353A">
      <w:pPr>
        <w:pBdr>
          <w:right w:val="single" w:sz="4" w:space="4" w:color="auto"/>
        </w:pBdr>
        <w:shd w:val="clear" w:color="auto" w:fill="FFFF0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Detesto =  I detest</w:t>
      </w:r>
    </w:p>
    <w:p w:rsidR="001C353A" w:rsidRDefault="001C353A" w:rsidP="001C353A">
      <w:pPr>
        <w:pBdr>
          <w:right w:val="single" w:sz="4" w:space="4" w:color="auto"/>
        </w:pBdr>
        <w:shd w:val="clear" w:color="auto" w:fill="FFFF0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Odio =  I hate</w:t>
      </w:r>
    </w:p>
    <w:p w:rsidR="001C353A" w:rsidRPr="0029210B" w:rsidRDefault="001C353A" w:rsidP="001C353A">
      <w:pPr>
        <w:pBdr>
          <w:right w:val="single" w:sz="4" w:space="4" w:color="auto"/>
        </w:pBdr>
        <w:shd w:val="clear" w:color="auto" w:fill="FFFF0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Fare = to do</w:t>
      </w:r>
    </w:p>
    <w:p w:rsidR="001C353A" w:rsidRDefault="001C353A" w:rsidP="001C353A">
      <w:pPr>
        <w:pBdr>
          <w:right w:val="single" w:sz="4" w:space="4" w:color="auto"/>
        </w:pBdr>
        <w:shd w:val="clear" w:color="auto" w:fill="FFFF0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Giocare = to play</w:t>
      </w:r>
    </w:p>
    <w:p w:rsidR="001C353A" w:rsidRDefault="001C353A" w:rsidP="001C353A">
      <w:pPr>
        <w:pBdr>
          <w:right w:val="single" w:sz="4" w:space="4" w:color="auto"/>
        </w:pBdr>
        <w:shd w:val="clear" w:color="auto" w:fill="FFFF0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 calcio = football</w:t>
      </w:r>
    </w:p>
    <w:p w:rsidR="001C353A" w:rsidRDefault="001C353A" w:rsidP="001C353A">
      <w:pPr>
        <w:pBdr>
          <w:right w:val="single" w:sz="4" w:space="4" w:color="auto"/>
        </w:pBdr>
        <w:shd w:val="clear" w:color="auto" w:fill="FFFF0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 hockey = hockey</w:t>
      </w:r>
    </w:p>
    <w:p w:rsidR="001C353A" w:rsidRDefault="001C353A" w:rsidP="001C353A">
      <w:pPr>
        <w:pBdr>
          <w:right w:val="single" w:sz="4" w:space="4" w:color="auto"/>
        </w:pBdr>
        <w:shd w:val="clear" w:color="auto" w:fill="FFFF0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 rugby = rugby</w:t>
      </w:r>
    </w:p>
    <w:p w:rsidR="001C353A" w:rsidRDefault="001C353A" w:rsidP="001C353A">
      <w:pPr>
        <w:pBdr>
          <w:right w:val="single" w:sz="4" w:space="4" w:color="auto"/>
        </w:pBdr>
        <w:shd w:val="clear" w:color="auto" w:fill="FFFF0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 tennis = tennis</w:t>
      </w:r>
    </w:p>
    <w:p w:rsidR="001C353A" w:rsidRDefault="001C353A" w:rsidP="001C353A">
      <w:pPr>
        <w:pBdr>
          <w:right w:val="single" w:sz="4" w:space="4" w:color="auto"/>
        </w:pBdr>
        <w:shd w:val="clear" w:color="auto" w:fill="FFFF0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 pallacanestro = basketball</w:t>
      </w:r>
    </w:p>
    <w:p w:rsidR="001C353A" w:rsidRDefault="001C353A" w:rsidP="001C353A">
      <w:pPr>
        <w:pBdr>
          <w:right w:val="single" w:sz="4" w:space="4" w:color="auto"/>
        </w:pBdr>
        <w:shd w:val="clear" w:color="auto" w:fill="FFFF0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 pallavolo = volleyball</w:t>
      </w:r>
    </w:p>
    <w:p w:rsidR="00791BB9" w:rsidRDefault="00791BB9" w:rsidP="001C353A">
      <w:pPr>
        <w:pBdr>
          <w:right w:val="single" w:sz="4" w:space="4" w:color="auto"/>
        </w:pBdr>
        <w:shd w:val="clear" w:color="auto" w:fill="FFFF0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 pallamano = handball</w:t>
      </w:r>
    </w:p>
    <w:p w:rsidR="001C353A" w:rsidRDefault="001C353A" w:rsidP="001C353A">
      <w:pPr>
        <w:pBdr>
          <w:right w:val="single" w:sz="4" w:space="4" w:color="auto"/>
        </w:pBdr>
        <w:shd w:val="clear" w:color="auto" w:fill="FFFF0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Il ciclismo = cycling</w:t>
      </w:r>
    </w:p>
    <w:p w:rsidR="00791BB9" w:rsidRDefault="00791BB9" w:rsidP="001C353A">
      <w:pPr>
        <w:pBdr>
          <w:right w:val="single" w:sz="4" w:space="4" w:color="auto"/>
        </w:pBdr>
        <w:shd w:val="clear" w:color="auto" w:fill="FFFF0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L’aerobica = aerobics</w:t>
      </w:r>
    </w:p>
    <w:p w:rsidR="001C353A" w:rsidRDefault="001C353A" w:rsidP="001C353A">
      <w:pPr>
        <w:pBdr>
          <w:right w:val="single" w:sz="4" w:space="4" w:color="auto"/>
        </w:pBdr>
        <w:shd w:val="clear" w:color="auto" w:fill="FFFF0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Lo sci nautico = water skiing</w:t>
      </w:r>
    </w:p>
    <w:p w:rsidR="001C353A" w:rsidRDefault="001C353A" w:rsidP="001C353A">
      <w:pPr>
        <w:pBdr>
          <w:right w:val="single" w:sz="4" w:space="4" w:color="auto"/>
        </w:pBdr>
        <w:shd w:val="clear" w:color="auto" w:fill="FFFF0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Lo sci = skiing</w:t>
      </w:r>
    </w:p>
    <w:p w:rsidR="00791BB9" w:rsidRPr="001C353A" w:rsidRDefault="001C353A" w:rsidP="00153B56">
      <w:pPr>
        <w:pBdr>
          <w:right w:val="single" w:sz="4" w:space="4" w:color="auto"/>
        </w:pBdr>
        <w:shd w:val="clear" w:color="auto" w:fill="FFFF00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Il nuoto = swimming</w:t>
      </w:r>
    </w:p>
    <w:p w:rsidR="001C353A" w:rsidRDefault="006F7034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 w:rsidRPr="00C3375B">
        <w:rPr>
          <w:rFonts w:cstheme="minorHAnsi"/>
          <w:b/>
          <w:sz w:val="24"/>
          <w:szCs w:val="24"/>
          <w:u w:val="single"/>
        </w:rPr>
        <w:t xml:space="preserve">Section </w:t>
      </w:r>
      <w:r w:rsidR="002001C7" w:rsidRPr="00C3375B">
        <w:rPr>
          <w:rFonts w:cstheme="minorHAnsi"/>
          <w:b/>
          <w:sz w:val="24"/>
          <w:szCs w:val="24"/>
          <w:u w:val="single"/>
        </w:rPr>
        <w:t>B</w:t>
      </w:r>
    </w:p>
    <w:p w:rsidR="001C353A" w:rsidRDefault="001C353A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 w:rsidRPr="00F72271">
        <w:rPr>
          <w:rFonts w:cs="Calibri"/>
          <w:sz w:val="24"/>
          <w:szCs w:val="24"/>
        </w:rPr>
        <w:t>Il tempo libero = free time</w:t>
      </w:r>
    </w:p>
    <w:p w:rsidR="001C353A" w:rsidRDefault="001C353A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Suonare = to play                    (an instrument)</w:t>
      </w:r>
    </w:p>
    <w:p w:rsidR="001C353A" w:rsidRDefault="001C353A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ascoltare= to listen</w:t>
      </w:r>
    </w:p>
    <w:p w:rsidR="001C353A" w:rsidRDefault="001C353A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guardare = to watch</w:t>
      </w:r>
    </w:p>
    <w:p w:rsidR="001C353A" w:rsidRDefault="001C353A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leggere = to read</w:t>
      </w:r>
    </w:p>
    <w:p w:rsidR="001C353A" w:rsidRDefault="001C353A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andare = to go</w:t>
      </w:r>
    </w:p>
    <w:p w:rsidR="001C353A" w:rsidRDefault="001C353A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uscire = to go out</w:t>
      </w:r>
    </w:p>
    <w:p w:rsidR="001C353A" w:rsidRDefault="001C353A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Correre = to run</w:t>
      </w:r>
    </w:p>
    <w:p w:rsidR="001C353A" w:rsidRDefault="001C353A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una passeggiata = a walk</w:t>
      </w:r>
    </w:p>
    <w:p w:rsidR="001C353A" w:rsidRDefault="001C353A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la chitarra= the guitar</w:t>
      </w:r>
    </w:p>
    <w:p w:rsidR="001C353A" w:rsidRDefault="001C353A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il piano forte</w:t>
      </w:r>
      <w:r w:rsidRPr="0029210B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= the piano</w:t>
      </w:r>
    </w:p>
    <w:p w:rsidR="001C353A" w:rsidRDefault="001C353A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 xml:space="preserve">a carte = cards </w:t>
      </w:r>
    </w:p>
    <w:p w:rsidR="001C353A" w:rsidRDefault="001C353A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la musica = music</w:t>
      </w:r>
    </w:p>
    <w:p w:rsidR="001C353A" w:rsidRDefault="001C353A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i giornali = newspapers</w:t>
      </w:r>
    </w:p>
    <w:p w:rsidR="001C353A" w:rsidRDefault="001C353A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Le riviste</w:t>
      </w:r>
      <w:r w:rsidRPr="0029210B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= magazines</w:t>
      </w:r>
      <w:r w:rsidRPr="0029210B">
        <w:rPr>
          <w:rFonts w:cs="Calibri"/>
          <w:sz w:val="24"/>
          <w:szCs w:val="24"/>
        </w:rPr>
        <w:t xml:space="preserve"> </w:t>
      </w:r>
    </w:p>
    <w:p w:rsidR="001C353A" w:rsidRDefault="001C353A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a teatro = to the theatre</w:t>
      </w:r>
    </w:p>
    <w:p w:rsidR="001C353A" w:rsidRPr="001C353A" w:rsidRDefault="001C353A" w:rsidP="001C353A">
      <w:pPr>
        <w:pBdr>
          <w:right w:val="single" w:sz="4" w:space="4" w:color="auto"/>
        </w:pBdr>
        <w:shd w:val="clear" w:color="auto" w:fill="D9E2F3" w:themeFill="accent5" w:themeFillTint="33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con amici = with friends</w:t>
      </w:r>
    </w:p>
    <w:p w:rsidR="00BB71D9" w:rsidRDefault="002001C7" w:rsidP="00BB71D9">
      <w:pPr>
        <w:pBdr>
          <w:right w:val="single" w:sz="4" w:space="4" w:color="auto"/>
        </w:pBdr>
        <w:shd w:val="clear" w:color="auto" w:fill="FFCCFF"/>
        <w:rPr>
          <w:rFonts w:cstheme="minorHAnsi"/>
          <w:b/>
          <w:sz w:val="24"/>
          <w:szCs w:val="24"/>
          <w:u w:val="single"/>
        </w:rPr>
      </w:pPr>
      <w:r w:rsidRPr="00C3375B">
        <w:rPr>
          <w:rFonts w:cstheme="minorHAnsi"/>
          <w:b/>
          <w:sz w:val="24"/>
          <w:szCs w:val="24"/>
          <w:u w:val="single"/>
        </w:rPr>
        <w:t>Section C</w:t>
      </w:r>
    </w:p>
    <w:p w:rsidR="00BB71D9" w:rsidRDefault="00BB71D9" w:rsidP="00BB71D9">
      <w:pPr>
        <w:pBdr>
          <w:right w:val="single" w:sz="4" w:space="4" w:color="auto"/>
        </w:pBdr>
        <w:shd w:val="clear" w:color="auto" w:fill="FFCCFF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Quando = when</w:t>
      </w:r>
    </w:p>
    <w:p w:rsidR="00BB71D9" w:rsidRDefault="00BB71D9" w:rsidP="00BB71D9">
      <w:pPr>
        <w:pBdr>
          <w:right w:val="single" w:sz="4" w:space="4" w:color="auto"/>
        </w:pBdr>
        <w:shd w:val="clear" w:color="auto" w:fill="FFCCFF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Dove = Where</w:t>
      </w:r>
    </w:p>
    <w:p w:rsidR="00BB71D9" w:rsidRDefault="00BB71D9" w:rsidP="00BB71D9">
      <w:pPr>
        <w:pBdr>
          <w:right w:val="single" w:sz="4" w:space="4" w:color="auto"/>
        </w:pBdr>
        <w:shd w:val="clear" w:color="auto" w:fill="FFCCFF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Con chi?</w:t>
      </w:r>
      <w:r w:rsidRPr="0029210B">
        <w:rPr>
          <w:rFonts w:cs="Calibri"/>
          <w:sz w:val="24"/>
          <w:szCs w:val="24"/>
        </w:rPr>
        <w:t xml:space="preserve"> </w:t>
      </w:r>
      <w:r>
        <w:rPr>
          <w:rFonts w:cs="Calibri"/>
          <w:sz w:val="24"/>
          <w:szCs w:val="24"/>
        </w:rPr>
        <w:t>= With who?</w:t>
      </w:r>
    </w:p>
    <w:p w:rsidR="00BB71D9" w:rsidRDefault="00BB71D9" w:rsidP="00BB71D9">
      <w:pPr>
        <w:pBdr>
          <w:right w:val="single" w:sz="4" w:space="4" w:color="auto"/>
        </w:pBdr>
        <w:shd w:val="clear" w:color="auto" w:fill="FFCCFF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Che cosa = What</w:t>
      </w:r>
    </w:p>
    <w:p w:rsidR="00BB71D9" w:rsidRDefault="00BB71D9" w:rsidP="00BB71D9">
      <w:pPr>
        <w:pBdr>
          <w:right w:val="single" w:sz="4" w:space="4" w:color="auto"/>
        </w:pBdr>
        <w:shd w:val="clear" w:color="auto" w:fill="FFCCFF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Perché = Why / Because</w:t>
      </w:r>
    </w:p>
    <w:p w:rsidR="00BB71D9" w:rsidRDefault="00BB71D9" w:rsidP="00BB71D9">
      <w:pPr>
        <w:pBdr>
          <w:right w:val="single" w:sz="4" w:space="4" w:color="auto"/>
        </w:pBdr>
        <w:shd w:val="clear" w:color="auto" w:fill="FFCCFF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Qual/e = which</w:t>
      </w:r>
    </w:p>
    <w:p w:rsidR="00BB71D9" w:rsidRDefault="00BB71D9" w:rsidP="00BB71D9">
      <w:pPr>
        <w:pBdr>
          <w:right w:val="single" w:sz="4" w:space="4" w:color="auto"/>
        </w:pBdr>
        <w:shd w:val="clear" w:color="auto" w:fill="FFCCFF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B43893" wp14:editId="3DEB113B">
                <wp:simplePos x="0" y="0"/>
                <wp:positionH relativeFrom="column">
                  <wp:posOffset>2217420</wp:posOffset>
                </wp:positionH>
                <wp:positionV relativeFrom="paragraph">
                  <wp:posOffset>312420</wp:posOffset>
                </wp:positionV>
                <wp:extent cx="2703195" cy="3067050"/>
                <wp:effectExtent l="0" t="0" r="2095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3195" cy="3067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B71D9" w:rsidRPr="00F72271" w:rsidRDefault="00BB71D9" w:rsidP="00BB71D9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F72271">
                              <w:rPr>
                                <w:b/>
                                <w:i/>
                              </w:rPr>
                              <w:t>Writing Extension task:</w:t>
                            </w:r>
                          </w:p>
                          <w:p w:rsidR="00BB71D9" w:rsidRDefault="00BB71D9" w:rsidP="00BB71D9">
                            <w:r>
                              <w:t xml:space="preserve">Write an article (40 words) for a blog post about free time activities. You must write about what you </w:t>
                            </w:r>
                            <w:r w:rsidRPr="00F72271">
                              <w:rPr>
                                <w:u w:val="single"/>
                              </w:rPr>
                              <w:t>enjoy doing</w:t>
                            </w:r>
                            <w:r>
                              <w:t xml:space="preserve"> and what you </w:t>
                            </w:r>
                            <w:r w:rsidRPr="00F72271">
                              <w:rPr>
                                <w:u w:val="single"/>
                              </w:rPr>
                              <w:t>dislike doing</w:t>
                            </w:r>
                            <w:r>
                              <w:t>.</w:t>
                            </w:r>
                          </w:p>
                          <w:p w:rsidR="00BB71D9" w:rsidRDefault="00BB71D9" w:rsidP="00BB71D9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Be sure to include reasons why using </w:t>
                            </w:r>
                            <w:r w:rsidRPr="00F72271">
                              <w:rPr>
                                <w:b/>
                              </w:rPr>
                              <w:t>‘perché’</w:t>
                            </w:r>
                            <w:r>
                              <w:t xml:space="preserve"> and the intensifiers </w:t>
                            </w:r>
                            <w:r w:rsidRPr="00F72271">
                              <w:rPr>
                                <w:b/>
                              </w:rPr>
                              <w:t>‘molto/abbastanza/un po’</w:t>
                            </w:r>
                            <w:r>
                              <w:rPr>
                                <w:b/>
                              </w:rPr>
                              <w:t>.</w:t>
                            </w:r>
                          </w:p>
                          <w:p w:rsidR="00BB71D9" w:rsidRDefault="00BB71D9" w:rsidP="00BB71D9">
                            <w:pPr>
                              <w:rPr>
                                <w:b/>
                              </w:rPr>
                            </w:pPr>
                          </w:p>
                          <w:p w:rsidR="00BB71D9" w:rsidRDefault="00BB71D9" w:rsidP="00BB71D9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Extra: Can you also add</w:t>
                            </w:r>
                          </w:p>
                          <w:p w:rsidR="00BB71D9" w:rsidRDefault="00BB71D9" w:rsidP="00BB71D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Who you do activities with?</w:t>
                            </w:r>
                          </w:p>
                          <w:p w:rsidR="00BB71D9" w:rsidRDefault="00BB71D9" w:rsidP="00BB71D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When?</w:t>
                            </w:r>
                          </w:p>
                          <w:p w:rsidR="00BB71D9" w:rsidRPr="00F72271" w:rsidRDefault="00BB71D9" w:rsidP="00BB71D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Where?</w:t>
                            </w:r>
                          </w:p>
                          <w:p w:rsidR="00BB71D9" w:rsidRDefault="00BB71D9" w:rsidP="00BB71D9">
                            <w:pPr>
                              <w:rPr>
                                <w:b/>
                              </w:rPr>
                            </w:pPr>
                          </w:p>
                          <w:p w:rsidR="00BB71D9" w:rsidRDefault="00BB71D9" w:rsidP="00BB71D9"/>
                          <w:p w:rsidR="00BB71D9" w:rsidRDefault="00BB71D9" w:rsidP="00BB71D9"/>
                          <w:p w:rsidR="00BB71D9" w:rsidRDefault="00BB71D9" w:rsidP="00BB71D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43893" id="_x0000_s1027" type="#_x0000_t202" style="position:absolute;margin-left:174.6pt;margin-top:24.6pt;width:212.85pt;height:241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" fillcolor="white [3201]" strokeweight=".5pt">
                <v:textbox>
                  <w:txbxContent>
                    <w:p w:rsidR="00BB71D9" w:rsidRPr="00F72271" w:rsidRDefault="00BB71D9" w:rsidP="00BB71D9">
                      <w:pPr>
                        <w:jc w:val="center"/>
                        <w:rPr>
                          <w:b/>
                          <w:i/>
                        </w:rPr>
                      </w:pPr>
                      <w:bookmarkStart w:id="1" w:name="_GoBack"/>
                      <w:r w:rsidRPr="00F72271">
                        <w:rPr>
                          <w:b/>
                          <w:i/>
                        </w:rPr>
                        <w:t>Writing Extension task:</w:t>
                      </w:r>
                    </w:p>
                    <w:p w:rsidR="00BB71D9" w:rsidRDefault="00BB71D9" w:rsidP="00BB71D9">
                      <w:r>
                        <w:t xml:space="preserve">Write an article (40 words) for a blog post about free time activities. You must write about what you </w:t>
                      </w:r>
                      <w:r w:rsidRPr="00F72271">
                        <w:rPr>
                          <w:u w:val="single"/>
                        </w:rPr>
                        <w:t>enjoy doing</w:t>
                      </w:r>
                      <w:r>
                        <w:t xml:space="preserve"> and what you </w:t>
                      </w:r>
                      <w:r w:rsidRPr="00F72271">
                        <w:rPr>
                          <w:u w:val="single"/>
                        </w:rPr>
                        <w:t>dislike doing</w:t>
                      </w:r>
                      <w:r>
                        <w:t>.</w:t>
                      </w:r>
                    </w:p>
                    <w:p w:rsidR="00BB71D9" w:rsidRDefault="00BB71D9" w:rsidP="00BB71D9">
                      <w:pPr>
                        <w:rPr>
                          <w:b/>
                        </w:rPr>
                      </w:pPr>
                      <w:r>
                        <w:t xml:space="preserve">Be sure to include reasons why using </w:t>
                      </w:r>
                      <w:r w:rsidRPr="00F72271">
                        <w:rPr>
                          <w:b/>
                        </w:rPr>
                        <w:t>‘perché’</w:t>
                      </w:r>
                      <w:r>
                        <w:t xml:space="preserve"> and the intensifiers </w:t>
                      </w:r>
                      <w:r w:rsidRPr="00F72271">
                        <w:rPr>
                          <w:b/>
                        </w:rPr>
                        <w:t>‘molto/abbastanza/un po’</w:t>
                      </w:r>
                      <w:r>
                        <w:rPr>
                          <w:b/>
                        </w:rPr>
                        <w:t>.</w:t>
                      </w:r>
                    </w:p>
                    <w:p w:rsidR="00BB71D9" w:rsidRDefault="00BB71D9" w:rsidP="00BB71D9">
                      <w:pPr>
                        <w:rPr>
                          <w:b/>
                        </w:rPr>
                      </w:pPr>
                    </w:p>
                    <w:p w:rsidR="00BB71D9" w:rsidRDefault="00BB71D9" w:rsidP="00BB71D9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Extra: Can you also add</w:t>
                      </w:r>
                    </w:p>
                    <w:p w:rsidR="00BB71D9" w:rsidRDefault="00BB71D9" w:rsidP="00BB71D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Who you do activities with?</w:t>
                      </w:r>
                    </w:p>
                    <w:p w:rsidR="00BB71D9" w:rsidRDefault="00BB71D9" w:rsidP="00BB71D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When?</w:t>
                      </w:r>
                    </w:p>
                    <w:p w:rsidR="00BB71D9" w:rsidRPr="00F72271" w:rsidRDefault="00BB71D9" w:rsidP="00BB71D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Where?</w:t>
                      </w:r>
                    </w:p>
                    <w:p w:rsidR="00BB71D9" w:rsidRDefault="00BB71D9" w:rsidP="00BB71D9">
                      <w:pPr>
                        <w:rPr>
                          <w:b/>
                        </w:rPr>
                      </w:pPr>
                    </w:p>
                    <w:p w:rsidR="00BB71D9" w:rsidRDefault="00BB71D9" w:rsidP="00BB71D9"/>
                    <w:p w:rsidR="00BB71D9" w:rsidRDefault="00BB71D9" w:rsidP="00BB71D9"/>
                    <w:bookmarkEnd w:id="1"/>
                    <w:p w:rsidR="00BB71D9" w:rsidRDefault="00BB71D9" w:rsidP="00BB71D9"/>
                  </w:txbxContent>
                </v:textbox>
              </v:shape>
            </w:pict>
          </mc:Fallback>
        </mc:AlternateContent>
      </w:r>
      <w:r>
        <w:rPr>
          <w:rFonts w:cs="Calibri"/>
          <w:sz w:val="24"/>
          <w:szCs w:val="24"/>
        </w:rPr>
        <w:t>Quali = which ones</w:t>
      </w:r>
    </w:p>
    <w:p w:rsidR="00BB71D9" w:rsidRDefault="00BB71D9" w:rsidP="00BB71D9">
      <w:pPr>
        <w:pBdr>
          <w:right w:val="single" w:sz="4" w:space="4" w:color="auto"/>
        </w:pBdr>
        <w:shd w:val="clear" w:color="auto" w:fill="FFCCFF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molto = very</w:t>
      </w:r>
    </w:p>
    <w:p w:rsidR="00BB71D9" w:rsidRDefault="00BB71D9" w:rsidP="00BB71D9">
      <w:pPr>
        <w:pBdr>
          <w:right w:val="single" w:sz="4" w:space="4" w:color="auto"/>
        </w:pBdr>
        <w:shd w:val="clear" w:color="auto" w:fill="FFCCFF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abbastanza = quite</w:t>
      </w:r>
    </w:p>
    <w:p w:rsidR="00BB71D9" w:rsidRDefault="00BB71D9" w:rsidP="00BB71D9">
      <w:pPr>
        <w:pBdr>
          <w:right w:val="single" w:sz="4" w:space="4" w:color="auto"/>
        </w:pBdr>
        <w:shd w:val="clear" w:color="auto" w:fill="FFCCFF"/>
        <w:rPr>
          <w:rFonts w:cstheme="minorHAnsi"/>
          <w:b/>
          <w:sz w:val="24"/>
          <w:szCs w:val="24"/>
          <w:u w:val="single"/>
        </w:rPr>
      </w:pPr>
      <w:r>
        <w:rPr>
          <w:rFonts w:cs="Calibri"/>
          <w:sz w:val="24"/>
          <w:szCs w:val="24"/>
        </w:rPr>
        <w:t>un po’ = a little</w:t>
      </w:r>
    </w:p>
    <w:p w:rsidR="00C403BD" w:rsidRDefault="00BB4836" w:rsidP="00CE12A4">
      <w:pPr>
        <w:shd w:val="clear" w:color="auto" w:fill="E2EFD9" w:themeFill="accent6" w:themeFillTint="33"/>
        <w:spacing w:after="0"/>
        <w:rPr>
          <w:rFonts w:cstheme="minorHAnsi"/>
          <w:b/>
          <w:sz w:val="28"/>
          <w:szCs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1A5D14B2" wp14:editId="7FEFA8DB">
            <wp:simplePos x="0" y="0"/>
            <wp:positionH relativeFrom="margin">
              <wp:align>right</wp:align>
            </wp:positionH>
            <wp:positionV relativeFrom="paragraph">
              <wp:posOffset>-587367</wp:posOffset>
            </wp:positionV>
            <wp:extent cx="441325" cy="590550"/>
            <wp:effectExtent l="0" t="0" r="0" b="0"/>
            <wp:wrapNone/>
            <wp:docPr id="4" name="Picture 4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3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="00DD7354">
        <w:rPr>
          <w:rFonts w:cstheme="minorHAnsi"/>
          <w:b/>
          <w:sz w:val="28"/>
          <w:szCs w:val="24"/>
          <w:u w:val="single"/>
        </w:rPr>
        <w:t>Section D</w:t>
      </w:r>
      <w:r w:rsidR="00C403BD">
        <w:rPr>
          <w:rFonts w:cstheme="minorHAnsi"/>
          <w:b/>
          <w:sz w:val="28"/>
          <w:szCs w:val="24"/>
          <w:u w:val="single"/>
        </w:rPr>
        <w:t>:</w:t>
      </w:r>
    </w:p>
    <w:p w:rsidR="00877069" w:rsidRPr="00C403BD" w:rsidRDefault="00877069" w:rsidP="00CE12A4">
      <w:pPr>
        <w:shd w:val="clear" w:color="auto" w:fill="E2EFD9" w:themeFill="accent6" w:themeFillTint="33"/>
        <w:spacing w:after="0"/>
        <w:rPr>
          <w:rFonts w:cstheme="minorHAnsi"/>
          <w:b/>
          <w:sz w:val="28"/>
          <w:szCs w:val="24"/>
        </w:rPr>
      </w:pPr>
      <w:r w:rsidRPr="00C403BD">
        <w:rPr>
          <w:rFonts w:cstheme="minorHAnsi"/>
          <w:b/>
          <w:sz w:val="28"/>
          <w:szCs w:val="24"/>
        </w:rPr>
        <w:t>VERB:</w:t>
      </w:r>
    </w:p>
    <w:p w:rsidR="006F7034" w:rsidRPr="009057FF" w:rsidRDefault="00BB71D9" w:rsidP="00CE12A4">
      <w:pPr>
        <w:shd w:val="clear" w:color="auto" w:fill="E2EFD9" w:themeFill="accent6" w:themeFillTint="33"/>
        <w:spacing w:after="0"/>
        <w:rPr>
          <w:rFonts w:cstheme="minorHAnsi"/>
          <w:b/>
          <w:sz w:val="28"/>
          <w:szCs w:val="24"/>
        </w:rPr>
      </w:pPr>
      <w:r>
        <w:rPr>
          <w:rFonts w:cstheme="minorHAnsi"/>
          <w:b/>
          <w:sz w:val="28"/>
          <w:szCs w:val="24"/>
        </w:rPr>
        <w:t>Andare = to go</w:t>
      </w:r>
    </w:p>
    <w:p w:rsidR="00CE12A4" w:rsidRPr="009057FF" w:rsidRDefault="00BB71D9" w:rsidP="00CE12A4">
      <w:pPr>
        <w:shd w:val="clear" w:color="auto" w:fill="E2EFD9" w:themeFill="accent6" w:themeFillTint="33"/>
        <w:spacing w:after="0"/>
        <w:rPr>
          <w:rFonts w:cstheme="minorHAnsi"/>
          <w:sz w:val="28"/>
          <w:szCs w:val="24"/>
        </w:rPr>
      </w:pPr>
      <w:r>
        <w:rPr>
          <w:rFonts w:cstheme="minorHAnsi"/>
          <w:sz w:val="28"/>
          <w:szCs w:val="24"/>
        </w:rPr>
        <w:t>Vado = I go</w:t>
      </w:r>
    </w:p>
    <w:p w:rsidR="00CE12A4" w:rsidRPr="009057FF" w:rsidRDefault="00BB71D9" w:rsidP="00CE12A4">
      <w:pPr>
        <w:shd w:val="clear" w:color="auto" w:fill="E2EFD9" w:themeFill="accent6" w:themeFillTint="33"/>
        <w:spacing w:after="0"/>
        <w:rPr>
          <w:rFonts w:cstheme="minorHAnsi"/>
          <w:sz w:val="28"/>
          <w:szCs w:val="24"/>
        </w:rPr>
      </w:pPr>
      <w:r>
        <w:rPr>
          <w:rFonts w:cstheme="minorHAnsi"/>
          <w:sz w:val="28"/>
          <w:szCs w:val="24"/>
        </w:rPr>
        <w:t>Vai = you go</w:t>
      </w:r>
    </w:p>
    <w:p w:rsidR="00CE12A4" w:rsidRPr="009057FF" w:rsidRDefault="00BB71D9" w:rsidP="00CE12A4">
      <w:pPr>
        <w:shd w:val="clear" w:color="auto" w:fill="E2EFD9" w:themeFill="accent6" w:themeFillTint="33"/>
        <w:spacing w:after="0"/>
        <w:rPr>
          <w:rFonts w:cstheme="minorHAnsi"/>
          <w:sz w:val="28"/>
          <w:szCs w:val="24"/>
        </w:rPr>
      </w:pPr>
      <w:r>
        <w:rPr>
          <w:rFonts w:cstheme="minorHAnsi"/>
          <w:sz w:val="28"/>
          <w:szCs w:val="24"/>
        </w:rPr>
        <w:t>Va = He/She/It goes</w:t>
      </w:r>
    </w:p>
    <w:p w:rsidR="00CE12A4" w:rsidRPr="009057FF" w:rsidRDefault="00BB71D9" w:rsidP="00CE12A4">
      <w:pPr>
        <w:shd w:val="clear" w:color="auto" w:fill="E2EFD9" w:themeFill="accent6" w:themeFillTint="33"/>
        <w:spacing w:after="0"/>
        <w:rPr>
          <w:rFonts w:cstheme="minorHAnsi"/>
          <w:sz w:val="28"/>
          <w:szCs w:val="24"/>
        </w:rPr>
      </w:pPr>
      <w:r>
        <w:rPr>
          <w:rFonts w:cstheme="minorHAnsi"/>
          <w:sz w:val="28"/>
          <w:szCs w:val="24"/>
        </w:rPr>
        <w:t>Andiamo = We go</w:t>
      </w:r>
    </w:p>
    <w:p w:rsidR="00CE12A4" w:rsidRPr="009057FF" w:rsidRDefault="00BB71D9" w:rsidP="00CE12A4">
      <w:pPr>
        <w:shd w:val="clear" w:color="auto" w:fill="E2EFD9" w:themeFill="accent6" w:themeFillTint="33"/>
        <w:spacing w:after="0"/>
        <w:rPr>
          <w:rFonts w:cstheme="minorHAnsi"/>
          <w:sz w:val="28"/>
          <w:szCs w:val="24"/>
        </w:rPr>
      </w:pPr>
      <w:r>
        <w:rPr>
          <w:rFonts w:cstheme="minorHAnsi"/>
          <w:sz w:val="28"/>
          <w:szCs w:val="24"/>
        </w:rPr>
        <w:t>Andate = You (pl) go</w:t>
      </w:r>
    </w:p>
    <w:p w:rsidR="009F037A" w:rsidRPr="009057FF" w:rsidRDefault="00BB71D9" w:rsidP="00F60C7D">
      <w:pPr>
        <w:shd w:val="clear" w:color="auto" w:fill="E2EFD9" w:themeFill="accent6" w:themeFillTint="33"/>
        <w:rPr>
          <w:rFonts w:cstheme="minorHAnsi"/>
          <w:sz w:val="28"/>
          <w:szCs w:val="24"/>
        </w:rPr>
      </w:pPr>
      <w:r>
        <w:rPr>
          <w:rFonts w:cstheme="minorHAnsi"/>
          <w:sz w:val="28"/>
          <w:szCs w:val="24"/>
        </w:rPr>
        <w:t>Vanno = They go</w:t>
      </w:r>
    </w:p>
    <w:p w:rsidR="00C3375B" w:rsidRDefault="00C3375B" w:rsidP="00F60C7D">
      <w:pPr>
        <w:shd w:val="clear" w:color="auto" w:fill="E2EFD9" w:themeFill="accent6" w:themeFillTint="33"/>
        <w:rPr>
          <w:rFonts w:cstheme="minorHAnsi"/>
          <w:sz w:val="24"/>
          <w:szCs w:val="24"/>
        </w:rPr>
      </w:pPr>
    </w:p>
    <w:p w:rsidR="00C3375B" w:rsidRDefault="00BB71D9" w:rsidP="00C3375B">
      <w:pPr>
        <w:shd w:val="clear" w:color="auto" w:fill="FFFFFF" w:themeFill="background1"/>
        <w:rPr>
          <w:rFonts w:cstheme="minorHAnsi"/>
          <w:b/>
          <w:sz w:val="24"/>
          <w:szCs w:val="24"/>
          <w:u w:val="single"/>
        </w:rPr>
      </w:pPr>
      <w:r w:rsidRPr="00BB71D9">
        <w:rPr>
          <w:rFonts w:cstheme="minorHAnsi"/>
          <w:noProof/>
          <w:sz w:val="28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5687D9D" wp14:editId="14A79D25">
                <wp:simplePos x="0" y="0"/>
                <wp:positionH relativeFrom="margin">
                  <wp:posOffset>6821805</wp:posOffset>
                </wp:positionH>
                <wp:positionV relativeFrom="paragraph">
                  <wp:posOffset>13970</wp:posOffset>
                </wp:positionV>
                <wp:extent cx="2743200" cy="2133600"/>
                <wp:effectExtent l="0" t="0" r="1905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133600"/>
                        </a:xfrm>
                        <a:prstGeom prst="rect">
                          <a:avLst/>
                        </a:prstGeom>
                        <a:solidFill>
                          <a:srgbClr val="FFC000">
                            <a:lumMod val="20000"/>
                            <a:lumOff val="8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71D9" w:rsidRPr="0029210B" w:rsidRDefault="00BB71D9" w:rsidP="00BB71D9">
                            <w:pPr>
                              <w:shd w:val="clear" w:color="auto" w:fill="FFF2CC"/>
                              <w:rPr>
                                <w:rFonts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9210B">
                              <w:rPr>
                                <w:rFonts w:cs="Calibri"/>
                                <w:b/>
                                <w:sz w:val="24"/>
                                <w:szCs w:val="24"/>
                                <w:u w:val="single"/>
                              </w:rPr>
                              <w:t>Homework:</w:t>
                            </w:r>
                          </w:p>
                          <w:p w:rsidR="00BB71D9" w:rsidRPr="0029210B" w:rsidRDefault="00BB71D9" w:rsidP="00BB71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921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Look/cover/write/check to learn the vocabulary in Section A</w:t>
                            </w:r>
                          </w:p>
                          <w:p w:rsidR="00BB71D9" w:rsidRPr="0029210B" w:rsidRDefault="00BB71D9" w:rsidP="00BB71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921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Look/cover/write/check to learn the vocabulary in Section B</w:t>
                            </w:r>
                          </w:p>
                          <w:p w:rsidR="00BB71D9" w:rsidRPr="0029210B" w:rsidRDefault="00BB71D9" w:rsidP="00BB71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921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Look/cover/write/check to learn the vocabulary in Section C</w:t>
                            </w:r>
                          </w:p>
                          <w:p w:rsidR="00BB71D9" w:rsidRPr="00C57087" w:rsidRDefault="00BB71D9" w:rsidP="00BB71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hd w:val="clear" w:color="auto" w:fill="FFF2CC"/>
                              <w:rPr>
                                <w:rFonts w:cs="Calibri"/>
                                <w:sz w:val="24"/>
                                <w:szCs w:val="24"/>
                              </w:rPr>
                            </w:pPr>
                            <w:r w:rsidRPr="0029210B">
                              <w:rPr>
                                <w:rFonts w:cs="Calibri"/>
                                <w:sz w:val="24"/>
                                <w:szCs w:val="24"/>
                              </w:rPr>
                              <w:t>Look/cover/write/check to learn the vocabulary in Section 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87D9D" id="_x0000_s1028" type="#_x0000_t202" style="position:absolute;margin-left:537.15pt;margin-top:1.1pt;width:3in;height:16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" fillcolor="#fff2cc">
                <v:textbox>
                  <w:txbxContent>
                    <w:p w:rsidR="00BB71D9" w:rsidRPr="0029210B" w:rsidRDefault="00BB71D9" w:rsidP="00BB71D9">
                      <w:pPr>
                        <w:shd w:val="clear" w:color="auto" w:fill="FFF2CC"/>
                        <w:rPr>
                          <w:rFonts w:cs="Calibri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29210B">
                        <w:rPr>
                          <w:rFonts w:cs="Calibri"/>
                          <w:b/>
                          <w:sz w:val="24"/>
                          <w:szCs w:val="24"/>
                          <w:u w:val="single"/>
                        </w:rPr>
                        <w:t>Homework:</w:t>
                      </w:r>
                    </w:p>
                    <w:p w:rsidR="00BB71D9" w:rsidRPr="0029210B" w:rsidRDefault="00BB71D9" w:rsidP="00BB71D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29210B">
                        <w:rPr>
                          <w:rFonts w:cs="Calibri"/>
                          <w:sz w:val="24"/>
                          <w:szCs w:val="24"/>
                        </w:rPr>
                        <w:t>Look/cover/write/check to learn the vocabulary in Section A</w:t>
                      </w:r>
                    </w:p>
                    <w:p w:rsidR="00BB71D9" w:rsidRPr="0029210B" w:rsidRDefault="00BB71D9" w:rsidP="00BB71D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29210B">
                        <w:rPr>
                          <w:rFonts w:cs="Calibri"/>
                          <w:sz w:val="24"/>
                          <w:szCs w:val="24"/>
                        </w:rPr>
                        <w:t>Look/cover/write/check to learn the vocabulary in Section B</w:t>
                      </w:r>
                    </w:p>
                    <w:p w:rsidR="00BB71D9" w:rsidRPr="0029210B" w:rsidRDefault="00BB71D9" w:rsidP="00BB71D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29210B">
                        <w:rPr>
                          <w:rFonts w:cs="Calibri"/>
                          <w:sz w:val="24"/>
                          <w:szCs w:val="24"/>
                        </w:rPr>
                        <w:t>Look/cover/write/check to learn the vocabulary in Section C</w:t>
                      </w:r>
                    </w:p>
                    <w:p w:rsidR="00BB71D9" w:rsidRPr="00C57087" w:rsidRDefault="00BB71D9" w:rsidP="00BB71D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hd w:val="clear" w:color="auto" w:fill="FFF2CC"/>
                        <w:rPr>
                          <w:rFonts w:cs="Calibri"/>
                          <w:sz w:val="24"/>
                          <w:szCs w:val="24"/>
                        </w:rPr>
                      </w:pPr>
                      <w:r w:rsidRPr="0029210B">
                        <w:rPr>
                          <w:rFonts w:cs="Calibri"/>
                          <w:sz w:val="24"/>
                          <w:szCs w:val="24"/>
                        </w:rPr>
                        <w:t>Look/cover/write/check to learn the vocabulary in Section 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B71D9">
        <w:rPr>
          <w:rFonts w:cstheme="minorHAnsi"/>
          <w:noProof/>
          <w:sz w:val="28"/>
          <w:szCs w:val="24"/>
          <w:lang w:eastAsia="en-GB"/>
        </w:rPr>
        <w:drawing>
          <wp:anchor distT="0" distB="0" distL="114300" distR="114300" simplePos="0" relativeHeight="251670528" behindDoc="0" locked="0" layoutInCell="1" allowOverlap="1" wp14:anchorId="43408B2F" wp14:editId="1E28699C">
            <wp:simplePos x="0" y="0"/>
            <wp:positionH relativeFrom="margin">
              <wp:posOffset>8878570</wp:posOffset>
            </wp:positionH>
            <wp:positionV relativeFrom="paragraph">
              <wp:posOffset>-722630</wp:posOffset>
            </wp:positionV>
            <wp:extent cx="674370" cy="902335"/>
            <wp:effectExtent l="0" t="0" r="0" b="0"/>
            <wp:wrapNone/>
            <wp:docPr id="5" name="Picture 4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375B" w:rsidRDefault="00C3375B" w:rsidP="00C3375B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p w:rsidR="00C3375B" w:rsidRDefault="00C3375B" w:rsidP="009057FF">
      <w:pPr>
        <w:shd w:val="clear" w:color="auto" w:fill="FFFFFF" w:themeFill="background1"/>
        <w:rPr>
          <w:rFonts w:cstheme="minorHAnsi"/>
          <w:sz w:val="24"/>
          <w:szCs w:val="24"/>
        </w:rPr>
      </w:pPr>
    </w:p>
    <w:sectPr w:rsidR="00C3375B" w:rsidSect="009F037A">
      <w:pgSz w:w="16838" w:h="11906" w:orient="landscape"/>
      <w:pgMar w:top="1440" w:right="1440" w:bottom="1440" w:left="1440" w:header="708" w:footer="708" w:gutter="0"/>
      <w:cols w:num="4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53A" w:rsidRDefault="001C353A" w:rsidP="002001C7">
      <w:pPr>
        <w:spacing w:after="0" w:line="240" w:lineRule="auto"/>
      </w:pPr>
      <w:r>
        <w:separator/>
      </w:r>
    </w:p>
  </w:endnote>
  <w:endnote w:type="continuationSeparator" w:id="0">
    <w:p w:rsidR="001C353A" w:rsidRDefault="001C353A" w:rsidP="00200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53A" w:rsidRDefault="001C353A" w:rsidP="002001C7">
      <w:pPr>
        <w:spacing w:after="0" w:line="240" w:lineRule="auto"/>
      </w:pPr>
      <w:r>
        <w:separator/>
      </w:r>
    </w:p>
  </w:footnote>
  <w:footnote w:type="continuationSeparator" w:id="0">
    <w:p w:rsidR="001C353A" w:rsidRDefault="001C353A" w:rsidP="002001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8137D"/>
    <w:multiLevelType w:val="hybridMultilevel"/>
    <w:tmpl w:val="D36085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E08C4"/>
    <w:multiLevelType w:val="hybridMultilevel"/>
    <w:tmpl w:val="EFD8E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37A"/>
    <w:rsid w:val="00153B56"/>
    <w:rsid w:val="00183631"/>
    <w:rsid w:val="001C353A"/>
    <w:rsid w:val="001F0FD1"/>
    <w:rsid w:val="002001C7"/>
    <w:rsid w:val="00396B84"/>
    <w:rsid w:val="003D276F"/>
    <w:rsid w:val="00472641"/>
    <w:rsid w:val="00580B02"/>
    <w:rsid w:val="006D47B5"/>
    <w:rsid w:val="006F7034"/>
    <w:rsid w:val="007073E8"/>
    <w:rsid w:val="00741D96"/>
    <w:rsid w:val="00773B19"/>
    <w:rsid w:val="00791BB9"/>
    <w:rsid w:val="007C3025"/>
    <w:rsid w:val="007F6B9C"/>
    <w:rsid w:val="00877069"/>
    <w:rsid w:val="009057FF"/>
    <w:rsid w:val="00975861"/>
    <w:rsid w:val="00983DF5"/>
    <w:rsid w:val="009F037A"/>
    <w:rsid w:val="00B37E65"/>
    <w:rsid w:val="00BB4836"/>
    <w:rsid w:val="00BB71D9"/>
    <w:rsid w:val="00C02BE0"/>
    <w:rsid w:val="00C3375B"/>
    <w:rsid w:val="00C403BD"/>
    <w:rsid w:val="00CE12A4"/>
    <w:rsid w:val="00CE362B"/>
    <w:rsid w:val="00CF5D78"/>
    <w:rsid w:val="00CF66BD"/>
    <w:rsid w:val="00D27651"/>
    <w:rsid w:val="00DD7354"/>
    <w:rsid w:val="00EC041C"/>
    <w:rsid w:val="00F10BD8"/>
    <w:rsid w:val="00F60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9F30C"/>
  <w15:chartTrackingRefBased/>
  <w15:docId w15:val="{14E3FAB9-CD7D-4781-BF2A-B4CB2D89F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1C7"/>
  </w:style>
  <w:style w:type="paragraph" w:styleId="Footer">
    <w:name w:val="footer"/>
    <w:basedOn w:val="Normal"/>
    <w:link w:val="FooterChar"/>
    <w:uiPriority w:val="99"/>
    <w:unhideWhenUsed/>
    <w:rsid w:val="002001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1C7"/>
  </w:style>
  <w:style w:type="paragraph" w:styleId="ListParagraph">
    <w:name w:val="List Paragraph"/>
    <w:basedOn w:val="Normal"/>
    <w:uiPriority w:val="34"/>
    <w:qFormat/>
    <w:rsid w:val="009057F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3D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D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4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B4E6A821</Template>
  <TotalTime>0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2018-10-17T08:39:00Z</cp:lastPrinted>
  <dcterms:created xsi:type="dcterms:W3CDTF">2019-06-12T08:19:00Z</dcterms:created>
  <dcterms:modified xsi:type="dcterms:W3CDTF">2020-04-01T21:20:00Z</dcterms:modified>
</cp:coreProperties>
</file>