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5CC" w:rsidRDefault="00223FE5" w:rsidP="00F60C7D">
      <w:pPr>
        <w:pBdr>
          <w:right w:val="single" w:sz="4" w:space="4" w:color="auto"/>
        </w:pBdr>
        <w:shd w:val="clear" w:color="auto" w:fill="FFFF00"/>
        <w:rPr>
          <w:b/>
          <w:sz w:val="24"/>
          <w:szCs w:val="2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1162050</wp:posOffset>
                </wp:positionH>
                <wp:positionV relativeFrom="paragraph">
                  <wp:posOffset>-571500</wp:posOffset>
                </wp:positionV>
                <wp:extent cx="4810125" cy="40957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3DAF" w:rsidRPr="009F037A" w:rsidRDefault="00463DAF">
                            <w:pPr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Year 7 Italian Knowledge Organiser. Spring Half Term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1.5pt;margin-top:-45pt;width:378.75pt;height:3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">
                <v:textbox>
                  <w:txbxContent>
                    <w:p w:rsidR="00463DAF" w:rsidRPr="009F037A" w:rsidRDefault="00463DAF">
                      <w:pPr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Year 7 Italian Knowledge Organiser. Spring Half Term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-777240</wp:posOffset>
            </wp:positionV>
            <wp:extent cx="1146175" cy="777240"/>
            <wp:effectExtent l="0" t="0" r="0" b="0"/>
            <wp:wrapNone/>
            <wp:docPr id="4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037A" w:rsidRPr="007879F7">
        <w:rPr>
          <w:b/>
          <w:sz w:val="24"/>
          <w:szCs w:val="24"/>
          <w:u w:val="single"/>
        </w:rPr>
        <w:t>Section A</w:t>
      </w:r>
    </w:p>
    <w:p w:rsidR="0054743F" w:rsidRDefault="0054743F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4743F">
        <w:rPr>
          <w:sz w:val="24"/>
          <w:szCs w:val="24"/>
        </w:rPr>
        <w:t>La famiglia = Family</w:t>
      </w:r>
    </w:p>
    <w:p w:rsidR="0054743F" w:rsidRDefault="0054743F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Mia madre = my mum</w:t>
      </w:r>
    </w:p>
    <w:p w:rsidR="0054743F" w:rsidRDefault="0054743F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Mio padre = my dad</w:t>
      </w:r>
    </w:p>
    <w:p w:rsidR="0054743F" w:rsidRDefault="0054743F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Mio fratello = my brother</w:t>
      </w:r>
    </w:p>
    <w:p w:rsidR="0054743F" w:rsidRDefault="0054743F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Mia sorella = my sister</w:t>
      </w:r>
    </w:p>
    <w:p w:rsidR="0054743F" w:rsidRDefault="0054743F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Mia nonna = my grandma</w:t>
      </w:r>
    </w:p>
    <w:p w:rsidR="0054743F" w:rsidRDefault="0054743F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Mio nonno = my grandfather</w:t>
      </w:r>
    </w:p>
    <w:p w:rsidR="0054743F" w:rsidRDefault="0054743F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Mia zia = my aunty</w:t>
      </w:r>
    </w:p>
    <w:p w:rsidR="0054743F" w:rsidRDefault="0054743F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Mio zio = my uncle</w:t>
      </w:r>
    </w:p>
    <w:p w:rsidR="0054743F" w:rsidRDefault="0054743F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Mia cugina = my cousin (f)</w:t>
      </w:r>
    </w:p>
    <w:p w:rsidR="0054743F" w:rsidRDefault="0054743F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Mio cugino = my cousin (m)</w:t>
      </w:r>
    </w:p>
    <w:p w:rsidR="00154832" w:rsidRDefault="00154832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Mio marito = my husband</w:t>
      </w:r>
    </w:p>
    <w:p w:rsidR="00154832" w:rsidRDefault="00154832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Mia moglie = my wife</w:t>
      </w:r>
    </w:p>
    <w:p w:rsidR="00154832" w:rsidRDefault="00154832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 xml:space="preserve">Sono figlio/a unico/a = </w:t>
      </w:r>
    </w:p>
    <w:p w:rsidR="0054743F" w:rsidRDefault="00154832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I’m an only child</w:t>
      </w:r>
    </w:p>
    <w:p w:rsidR="006B692B" w:rsidRDefault="006B692B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Mi piace = I like</w:t>
      </w:r>
    </w:p>
    <w:p w:rsidR="006B692B" w:rsidRPr="00154832" w:rsidRDefault="006B692B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Non mi piace = I don’t like</w:t>
      </w:r>
    </w:p>
    <w:p w:rsidR="0054743F" w:rsidRDefault="0054743F" w:rsidP="0054743F">
      <w:pPr>
        <w:pBdr>
          <w:right w:val="single" w:sz="4" w:space="11" w:color="auto"/>
        </w:pBdr>
        <w:rPr>
          <w:rFonts w:cs="Calibri"/>
          <w:b/>
          <w:sz w:val="24"/>
          <w:szCs w:val="24"/>
          <w:u w:val="single"/>
        </w:rPr>
      </w:pPr>
      <w:bookmarkStart w:id="0" w:name="_GoBack"/>
      <w:bookmarkEnd w:id="0"/>
    </w:p>
    <w:p w:rsidR="00E272AF" w:rsidRDefault="00223FE5" w:rsidP="00223FE5">
      <w:pPr>
        <w:pBdr>
          <w:right w:val="single" w:sz="4" w:space="11" w:color="auto"/>
        </w:pBdr>
        <w:shd w:val="clear" w:color="auto" w:fill="FFCCFF"/>
        <w:rPr>
          <w:rFonts w:cs="Calibri"/>
          <w:b/>
          <w:sz w:val="24"/>
          <w:szCs w:val="24"/>
          <w:u w:val="single"/>
        </w:rPr>
      </w:pPr>
      <w:r>
        <w:rPr>
          <w:rFonts w:cs="Calibri"/>
          <w:b/>
          <w:sz w:val="24"/>
          <w:szCs w:val="24"/>
          <w:u w:val="single"/>
        </w:rPr>
        <w:t>Section B</w:t>
      </w:r>
    </w:p>
    <w:p w:rsidR="00154832" w:rsidRPr="00154832" w:rsidRDefault="00154832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 w:rsidRPr="00154832">
        <w:rPr>
          <w:rFonts w:cs="Calibri"/>
          <w:sz w:val="24"/>
          <w:szCs w:val="24"/>
        </w:rPr>
        <w:t>Ho = I have…</w:t>
      </w:r>
    </w:p>
    <w:p w:rsidR="00154832" w:rsidRPr="00154832" w:rsidRDefault="00154832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 w:rsidRPr="00154832">
        <w:rPr>
          <w:rFonts w:cs="Calibri"/>
          <w:sz w:val="24"/>
          <w:szCs w:val="24"/>
        </w:rPr>
        <w:t>i capelli = hair</w:t>
      </w:r>
    </w:p>
    <w:p w:rsidR="00154832" w:rsidRPr="00154832" w:rsidRDefault="00154832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 w:rsidRPr="00154832">
        <w:rPr>
          <w:rFonts w:cs="Calibri"/>
          <w:sz w:val="24"/>
          <w:szCs w:val="24"/>
        </w:rPr>
        <w:t>castani = brown</w:t>
      </w:r>
    </w:p>
    <w:p w:rsidR="00154832" w:rsidRPr="00154832" w:rsidRDefault="00154832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 w:rsidRPr="00154832">
        <w:rPr>
          <w:rFonts w:cs="Calibri"/>
          <w:sz w:val="24"/>
          <w:szCs w:val="24"/>
        </w:rPr>
        <w:t>rossi = ginger</w:t>
      </w:r>
    </w:p>
    <w:p w:rsidR="00154832" w:rsidRDefault="00154832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 w:rsidRPr="00154832">
        <w:rPr>
          <w:rFonts w:cs="Calibri"/>
          <w:sz w:val="24"/>
          <w:szCs w:val="24"/>
        </w:rPr>
        <w:t>biondi = blonde</w:t>
      </w:r>
    </w:p>
    <w:p w:rsidR="00154832" w:rsidRDefault="00154832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neri = black</w:t>
      </w:r>
    </w:p>
    <w:p w:rsidR="00154832" w:rsidRDefault="00154832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grigi = grey</w:t>
      </w:r>
    </w:p>
    <w:p w:rsidR="00154832" w:rsidRDefault="00154832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lunghi = long</w:t>
      </w:r>
    </w:p>
    <w:p w:rsidR="00154832" w:rsidRDefault="00154832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corti = short</w:t>
      </w:r>
    </w:p>
    <w:p w:rsidR="00154832" w:rsidRDefault="00154832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ondulati = wavy</w:t>
      </w:r>
    </w:p>
    <w:p w:rsidR="00154832" w:rsidRDefault="00154832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lisci = straight</w:t>
      </w:r>
    </w:p>
    <w:p w:rsidR="00154832" w:rsidRDefault="00154832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ricci = curly</w:t>
      </w:r>
    </w:p>
    <w:p w:rsidR="00154832" w:rsidRDefault="00154832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gli occhi = eyes</w:t>
      </w:r>
    </w:p>
    <w:p w:rsidR="00154832" w:rsidRDefault="00154832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blu = blue</w:t>
      </w:r>
    </w:p>
    <w:p w:rsidR="00154832" w:rsidRDefault="00154832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azzurri = light blue</w:t>
      </w:r>
    </w:p>
    <w:p w:rsidR="00154832" w:rsidRDefault="00154832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verdi = green</w:t>
      </w:r>
    </w:p>
    <w:p w:rsidR="00154832" w:rsidRPr="00154832" w:rsidRDefault="00154832" w:rsidP="00223FE5">
      <w:pPr>
        <w:pBdr>
          <w:right w:val="single" w:sz="4" w:space="11" w:color="auto"/>
        </w:pBdr>
        <w:shd w:val="clear" w:color="auto" w:fill="FFCCFF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grigi = grey</w:t>
      </w:r>
    </w:p>
    <w:p w:rsidR="00154832" w:rsidRDefault="00154832" w:rsidP="00154832">
      <w:pPr>
        <w:rPr>
          <w:rFonts w:cs="Calibri"/>
          <w:b/>
          <w:sz w:val="24"/>
          <w:szCs w:val="24"/>
          <w:u w:val="single"/>
        </w:rPr>
      </w:pPr>
    </w:p>
    <w:p w:rsidR="0054743F" w:rsidRDefault="00F72271" w:rsidP="0054743F">
      <w:pPr>
        <w:shd w:val="clear" w:color="auto" w:fill="00FFFF"/>
        <w:rPr>
          <w:rFonts w:cs="Calibri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4981C03D" wp14:editId="11B8C44C">
            <wp:simplePos x="0" y="0"/>
            <wp:positionH relativeFrom="margin">
              <wp:posOffset>8771890</wp:posOffset>
            </wp:positionH>
            <wp:positionV relativeFrom="paragraph">
              <wp:posOffset>-500380</wp:posOffset>
            </wp:positionV>
            <wp:extent cx="674370" cy="902335"/>
            <wp:effectExtent l="0" t="0" r="0" b="0"/>
            <wp:wrapNone/>
            <wp:docPr id="2" name="Picture 4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087">
        <w:rPr>
          <w:rFonts w:cs="Calibri"/>
          <w:b/>
          <w:sz w:val="24"/>
          <w:szCs w:val="24"/>
          <w:u w:val="single"/>
        </w:rPr>
        <w:t xml:space="preserve">Section C </w:t>
      </w:r>
      <w:r w:rsidR="0054743F">
        <w:rPr>
          <w:rFonts w:cs="Calibri"/>
          <w:b/>
          <w:sz w:val="24"/>
          <w:szCs w:val="24"/>
          <w:u w:val="single"/>
        </w:rPr>
        <w:t xml:space="preserve"> </w:t>
      </w:r>
    </w:p>
    <w:p w:rsidR="0054743F" w:rsidRDefault="0054743F" w:rsidP="0054743F">
      <w:pPr>
        <w:shd w:val="clear" w:color="auto" w:fill="00FFFF"/>
        <w:rPr>
          <w:rFonts w:cs="Calibri"/>
          <w:b/>
          <w:sz w:val="24"/>
          <w:szCs w:val="24"/>
          <w:u w:val="single"/>
        </w:rPr>
      </w:pPr>
      <w:r>
        <w:rPr>
          <w:sz w:val="24"/>
          <w:szCs w:val="24"/>
        </w:rPr>
        <w:t>Sono = I am</w:t>
      </w:r>
    </w:p>
    <w:p w:rsidR="0054743F" w:rsidRDefault="0054743F" w:rsidP="0054743F">
      <w:pPr>
        <w:shd w:val="clear" w:color="auto" w:fill="00FFFF"/>
        <w:rPr>
          <w:rFonts w:cs="Calibri"/>
          <w:b/>
          <w:sz w:val="24"/>
          <w:szCs w:val="24"/>
          <w:u w:val="single"/>
        </w:rPr>
      </w:pPr>
      <w:r w:rsidRPr="0054743F">
        <w:rPr>
          <w:sz w:val="24"/>
          <w:szCs w:val="24"/>
        </w:rPr>
        <w:t>Alto/a = tall</w:t>
      </w:r>
    </w:p>
    <w:p w:rsidR="0054743F" w:rsidRDefault="0054743F" w:rsidP="0054743F">
      <w:pPr>
        <w:shd w:val="clear" w:color="auto" w:fill="00FFFF"/>
        <w:rPr>
          <w:rFonts w:cs="Calibri"/>
          <w:b/>
          <w:sz w:val="24"/>
          <w:szCs w:val="24"/>
          <w:u w:val="single"/>
        </w:rPr>
      </w:pPr>
      <w:r w:rsidRPr="0054743F">
        <w:rPr>
          <w:sz w:val="24"/>
          <w:szCs w:val="24"/>
        </w:rPr>
        <w:t>basso/a = short</w:t>
      </w:r>
    </w:p>
    <w:p w:rsidR="0054743F" w:rsidRDefault="0054743F" w:rsidP="0054743F">
      <w:pPr>
        <w:shd w:val="clear" w:color="auto" w:fill="00FFFF"/>
        <w:rPr>
          <w:rFonts w:cs="Calibri"/>
          <w:b/>
          <w:sz w:val="24"/>
          <w:szCs w:val="24"/>
          <w:u w:val="single"/>
        </w:rPr>
      </w:pPr>
      <w:r w:rsidRPr="0054743F">
        <w:rPr>
          <w:sz w:val="24"/>
          <w:szCs w:val="24"/>
        </w:rPr>
        <w:t>magro/a = slim</w:t>
      </w:r>
    </w:p>
    <w:p w:rsidR="0054743F" w:rsidRDefault="0054743F" w:rsidP="0054743F">
      <w:pPr>
        <w:shd w:val="clear" w:color="auto" w:fill="00FFFF"/>
        <w:rPr>
          <w:rFonts w:cs="Calibri"/>
          <w:b/>
          <w:sz w:val="24"/>
          <w:szCs w:val="24"/>
          <w:u w:val="single"/>
        </w:rPr>
      </w:pPr>
      <w:r w:rsidRPr="0054743F">
        <w:rPr>
          <w:sz w:val="24"/>
          <w:szCs w:val="24"/>
        </w:rPr>
        <w:t>snello/a = slim</w:t>
      </w:r>
    </w:p>
    <w:p w:rsidR="0054743F" w:rsidRDefault="0054743F" w:rsidP="0054743F">
      <w:pPr>
        <w:shd w:val="clear" w:color="auto" w:fill="00FFFF"/>
        <w:rPr>
          <w:rFonts w:cs="Calibri"/>
          <w:b/>
          <w:sz w:val="24"/>
          <w:szCs w:val="24"/>
          <w:u w:val="single"/>
        </w:rPr>
      </w:pPr>
      <w:r w:rsidRPr="0054743F">
        <w:rPr>
          <w:sz w:val="24"/>
          <w:szCs w:val="24"/>
        </w:rPr>
        <w:t>grasso/a = chubby</w:t>
      </w:r>
    </w:p>
    <w:p w:rsidR="0054743F" w:rsidRDefault="0054743F" w:rsidP="0054743F">
      <w:pPr>
        <w:shd w:val="clear" w:color="auto" w:fill="00FFFF"/>
        <w:rPr>
          <w:rFonts w:cs="Calibri"/>
          <w:b/>
          <w:sz w:val="24"/>
          <w:szCs w:val="24"/>
          <w:u w:val="single"/>
        </w:rPr>
      </w:pPr>
      <w:r>
        <w:rPr>
          <w:sz w:val="24"/>
          <w:szCs w:val="24"/>
        </w:rPr>
        <w:t>Ho = I have</w:t>
      </w:r>
    </w:p>
    <w:p w:rsidR="0054743F" w:rsidRDefault="0054743F" w:rsidP="0054743F">
      <w:pPr>
        <w:shd w:val="clear" w:color="auto" w:fill="00FFFF"/>
        <w:rPr>
          <w:rFonts w:cs="Calibri"/>
          <w:b/>
          <w:sz w:val="24"/>
          <w:szCs w:val="24"/>
          <w:u w:val="single"/>
        </w:rPr>
      </w:pPr>
      <w:r w:rsidRPr="0054743F">
        <w:rPr>
          <w:sz w:val="24"/>
          <w:szCs w:val="24"/>
        </w:rPr>
        <w:t>una barba = a beard</w:t>
      </w:r>
    </w:p>
    <w:p w:rsidR="0054743F" w:rsidRDefault="0054743F" w:rsidP="0054743F">
      <w:pPr>
        <w:shd w:val="clear" w:color="auto" w:fill="00FFFF"/>
        <w:rPr>
          <w:rFonts w:cs="Calibri"/>
          <w:b/>
          <w:sz w:val="24"/>
          <w:szCs w:val="24"/>
          <w:u w:val="single"/>
        </w:rPr>
      </w:pPr>
      <w:r w:rsidRPr="0054743F">
        <w:rPr>
          <w:sz w:val="24"/>
          <w:szCs w:val="24"/>
        </w:rPr>
        <w:t>i baffi = a moustache</w:t>
      </w:r>
    </w:p>
    <w:p w:rsidR="0054743F" w:rsidRDefault="0054743F" w:rsidP="0054743F">
      <w:pPr>
        <w:shd w:val="clear" w:color="auto" w:fill="00FFFF"/>
        <w:rPr>
          <w:rFonts w:cs="Calibri"/>
          <w:b/>
          <w:sz w:val="24"/>
          <w:szCs w:val="24"/>
          <w:u w:val="single"/>
        </w:rPr>
      </w:pPr>
      <w:r w:rsidRPr="0054743F">
        <w:rPr>
          <w:sz w:val="24"/>
          <w:szCs w:val="24"/>
        </w:rPr>
        <w:t>calvo = bald</w:t>
      </w:r>
    </w:p>
    <w:p w:rsidR="0054743F" w:rsidRDefault="0054743F" w:rsidP="0054743F">
      <w:pPr>
        <w:shd w:val="clear" w:color="auto" w:fill="00FFFF"/>
        <w:rPr>
          <w:rFonts w:cs="Calibri"/>
          <w:b/>
          <w:sz w:val="24"/>
          <w:szCs w:val="24"/>
          <w:u w:val="single"/>
        </w:rPr>
      </w:pPr>
      <w:r w:rsidRPr="0054743F">
        <w:rPr>
          <w:sz w:val="24"/>
          <w:szCs w:val="24"/>
        </w:rPr>
        <w:t>porto = i wear</w:t>
      </w:r>
    </w:p>
    <w:p w:rsidR="0054743F" w:rsidRDefault="0054743F" w:rsidP="0054743F">
      <w:pPr>
        <w:shd w:val="clear" w:color="auto" w:fill="00FFFF"/>
        <w:rPr>
          <w:rFonts w:cs="Calibri"/>
          <w:b/>
          <w:sz w:val="24"/>
          <w:szCs w:val="24"/>
          <w:u w:val="single"/>
        </w:rPr>
      </w:pPr>
      <w:r w:rsidRPr="0054743F">
        <w:rPr>
          <w:sz w:val="24"/>
          <w:szCs w:val="24"/>
        </w:rPr>
        <w:t>gli occhiali = glasses</w:t>
      </w:r>
    </w:p>
    <w:p w:rsidR="0054743F" w:rsidRDefault="0054743F" w:rsidP="0054743F">
      <w:pPr>
        <w:shd w:val="clear" w:color="auto" w:fill="00FFFF"/>
        <w:rPr>
          <w:rFonts w:cs="Calibri"/>
          <w:b/>
          <w:sz w:val="24"/>
          <w:szCs w:val="24"/>
          <w:u w:val="single"/>
        </w:rPr>
      </w:pPr>
      <w:r w:rsidRPr="0054743F">
        <w:rPr>
          <w:sz w:val="24"/>
          <w:szCs w:val="24"/>
        </w:rPr>
        <w:t>le lenti a contatto = contact lenses</w:t>
      </w:r>
    </w:p>
    <w:p w:rsidR="0054743F" w:rsidRPr="0054743F" w:rsidRDefault="0054743F" w:rsidP="0054743F">
      <w:pPr>
        <w:shd w:val="clear" w:color="auto" w:fill="00FFFF"/>
        <w:rPr>
          <w:rFonts w:cs="Calibri"/>
          <w:b/>
          <w:sz w:val="24"/>
          <w:szCs w:val="24"/>
          <w:u w:val="single"/>
        </w:rPr>
      </w:pPr>
      <w:r w:rsidRPr="0054743F">
        <w:rPr>
          <w:sz w:val="24"/>
          <w:szCs w:val="24"/>
        </w:rPr>
        <w:t xml:space="preserve">gli orecchini = earrings </w:t>
      </w:r>
    </w:p>
    <w:p w:rsidR="0054743F" w:rsidRDefault="004778F6" w:rsidP="0054743F">
      <w:pPr>
        <w:rPr>
          <w:rFonts w:cs="Calibri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AF3501C" wp14:editId="735523A7">
                <wp:simplePos x="0" y="0"/>
                <wp:positionH relativeFrom="column">
                  <wp:posOffset>300251</wp:posOffset>
                </wp:positionH>
                <wp:positionV relativeFrom="paragraph">
                  <wp:posOffset>119589</wp:posOffset>
                </wp:positionV>
                <wp:extent cx="4612943" cy="1269242"/>
                <wp:effectExtent l="0" t="0" r="16510" b="2667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2943" cy="1269242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3DAF" w:rsidRPr="0029210B" w:rsidRDefault="00463DAF" w:rsidP="0029210B">
                            <w:pPr>
                              <w:shd w:val="clear" w:color="auto" w:fill="FFF2CC"/>
                              <w:rPr>
                                <w:rFonts w:cs="Calibr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9210B">
                              <w:rPr>
                                <w:rFonts w:cs="Calibri"/>
                                <w:b/>
                                <w:sz w:val="24"/>
                                <w:szCs w:val="24"/>
                                <w:u w:val="single"/>
                              </w:rPr>
                              <w:t>Homework:</w:t>
                            </w:r>
                          </w:p>
                          <w:p w:rsidR="00463DAF" w:rsidRPr="0029210B" w:rsidRDefault="00463DAF" w:rsidP="0029210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9210B">
                              <w:rPr>
                                <w:rFonts w:cs="Calibri"/>
                                <w:sz w:val="24"/>
                                <w:szCs w:val="24"/>
                              </w:rPr>
                              <w:t>Look/cover/write/check to learn the vocabulary in Section A</w:t>
                            </w:r>
                          </w:p>
                          <w:p w:rsidR="00463DAF" w:rsidRPr="0029210B" w:rsidRDefault="00463DAF" w:rsidP="0029210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9210B">
                              <w:rPr>
                                <w:rFonts w:cs="Calibri"/>
                                <w:sz w:val="24"/>
                                <w:szCs w:val="24"/>
                              </w:rPr>
                              <w:t>Look/cover/write/check to learn the vocabulary in Section B</w:t>
                            </w:r>
                          </w:p>
                          <w:p w:rsidR="00463DAF" w:rsidRPr="0029210B" w:rsidRDefault="00463DAF" w:rsidP="0029210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9210B">
                              <w:rPr>
                                <w:rFonts w:cs="Calibri"/>
                                <w:sz w:val="24"/>
                                <w:szCs w:val="24"/>
                              </w:rPr>
                              <w:t>Look/cover/write/check to learn the vocabulary in Section C</w:t>
                            </w:r>
                          </w:p>
                          <w:p w:rsidR="00463DAF" w:rsidRPr="00C57087" w:rsidRDefault="00463DAF" w:rsidP="007879F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9210B">
                              <w:rPr>
                                <w:rFonts w:cs="Calibri"/>
                                <w:sz w:val="24"/>
                                <w:szCs w:val="24"/>
                              </w:rPr>
                              <w:t>Look/cover/write/check to learn the vocabulary in Section 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F3501C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3.65pt;margin-top:9.4pt;width:363.2pt;height:99.9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" fillcolor="#fff2cc">
                <v:textbox>
                  <w:txbxContent>
                    <w:p w:rsidR="00463DAF" w:rsidRPr="0029210B" w:rsidRDefault="00463DAF" w:rsidP="0029210B">
                      <w:pPr>
                        <w:shd w:val="clear" w:color="auto" w:fill="FFF2CC"/>
                        <w:rPr>
                          <w:rFonts w:cs="Calibr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29210B">
                        <w:rPr>
                          <w:rFonts w:cs="Calibri"/>
                          <w:b/>
                          <w:sz w:val="24"/>
                          <w:szCs w:val="24"/>
                          <w:u w:val="single"/>
                        </w:rPr>
                        <w:t>Homework:</w:t>
                      </w:r>
                    </w:p>
                    <w:p w:rsidR="00463DAF" w:rsidRPr="0029210B" w:rsidRDefault="00463DAF" w:rsidP="0029210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29210B">
                        <w:rPr>
                          <w:rFonts w:cs="Calibri"/>
                          <w:sz w:val="24"/>
                          <w:szCs w:val="24"/>
                        </w:rPr>
                        <w:t>Look/cover/write/check to learn the vocabulary in Section A</w:t>
                      </w:r>
                    </w:p>
                    <w:p w:rsidR="00463DAF" w:rsidRPr="0029210B" w:rsidRDefault="00463DAF" w:rsidP="0029210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29210B">
                        <w:rPr>
                          <w:rFonts w:cs="Calibri"/>
                          <w:sz w:val="24"/>
                          <w:szCs w:val="24"/>
                        </w:rPr>
                        <w:t>Look/cover/write/check to learn the vocabulary in Section B</w:t>
                      </w:r>
                    </w:p>
                    <w:p w:rsidR="00463DAF" w:rsidRPr="0029210B" w:rsidRDefault="00463DAF" w:rsidP="0029210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29210B">
                        <w:rPr>
                          <w:rFonts w:cs="Calibri"/>
                          <w:sz w:val="24"/>
                          <w:szCs w:val="24"/>
                        </w:rPr>
                        <w:t>Look/cover/write/check to learn the vocabulary in Section C</w:t>
                      </w:r>
                    </w:p>
                    <w:p w:rsidR="00463DAF" w:rsidRPr="00C57087" w:rsidRDefault="00463DAF" w:rsidP="007879F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29210B">
                        <w:rPr>
                          <w:rFonts w:cs="Calibri"/>
                          <w:sz w:val="24"/>
                          <w:szCs w:val="24"/>
                        </w:rPr>
                        <w:t>Look/cover/write/check to learn the vocabulary in Section D</w:t>
                      </w:r>
                    </w:p>
                  </w:txbxContent>
                </v:textbox>
              </v:shape>
            </w:pict>
          </mc:Fallback>
        </mc:AlternateContent>
      </w:r>
    </w:p>
    <w:p w:rsidR="00154832" w:rsidRDefault="00154832" w:rsidP="0054743F">
      <w:pPr>
        <w:rPr>
          <w:rFonts w:cs="Calibri"/>
          <w:sz w:val="24"/>
          <w:szCs w:val="24"/>
        </w:rPr>
      </w:pPr>
    </w:p>
    <w:p w:rsidR="0054743F" w:rsidRDefault="0054743F" w:rsidP="0054743F">
      <w:pPr>
        <w:rPr>
          <w:rFonts w:cs="Calibri"/>
          <w:sz w:val="24"/>
          <w:szCs w:val="24"/>
        </w:rPr>
      </w:pPr>
    </w:p>
    <w:p w:rsidR="00154832" w:rsidRDefault="00154832" w:rsidP="0029210B">
      <w:pPr>
        <w:shd w:val="clear" w:color="auto" w:fill="E2EFD9"/>
        <w:rPr>
          <w:rFonts w:cs="Calibri"/>
          <w:b/>
          <w:sz w:val="24"/>
          <w:szCs w:val="24"/>
          <w:u w:val="single"/>
        </w:rPr>
      </w:pPr>
      <w:r>
        <w:rPr>
          <w:rFonts w:cs="Calibri"/>
          <w:b/>
          <w:sz w:val="24"/>
          <w:szCs w:val="24"/>
          <w:u w:val="single"/>
        </w:rPr>
        <w:t>Section D</w:t>
      </w:r>
    </w:p>
    <w:p w:rsidR="00154832" w:rsidRPr="004778F6" w:rsidRDefault="00154832" w:rsidP="0029210B">
      <w:pPr>
        <w:shd w:val="clear" w:color="auto" w:fill="E2EFD9"/>
        <w:rPr>
          <w:rFonts w:cs="Calibri"/>
          <w:b/>
          <w:sz w:val="24"/>
          <w:szCs w:val="24"/>
        </w:rPr>
      </w:pPr>
      <w:r w:rsidRPr="004778F6">
        <w:rPr>
          <w:rFonts w:cs="Calibri"/>
          <w:b/>
          <w:sz w:val="24"/>
          <w:szCs w:val="24"/>
        </w:rPr>
        <w:t>Avere = to have</w:t>
      </w:r>
    </w:p>
    <w:p w:rsidR="00154832" w:rsidRPr="00154832" w:rsidRDefault="00154832" w:rsidP="0029210B">
      <w:pPr>
        <w:shd w:val="clear" w:color="auto" w:fill="E2EFD9"/>
        <w:rPr>
          <w:rFonts w:cs="Calibri"/>
          <w:sz w:val="24"/>
          <w:szCs w:val="24"/>
        </w:rPr>
      </w:pPr>
      <w:r w:rsidRPr="00154832">
        <w:rPr>
          <w:rFonts w:cs="Calibri"/>
          <w:sz w:val="24"/>
          <w:szCs w:val="24"/>
        </w:rPr>
        <w:t>Ho = I have</w:t>
      </w:r>
    </w:p>
    <w:p w:rsidR="00154832" w:rsidRPr="00154832" w:rsidRDefault="004778F6" w:rsidP="0029210B">
      <w:pPr>
        <w:shd w:val="clear" w:color="auto" w:fill="E2EFD9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Hai = Y</w:t>
      </w:r>
      <w:r w:rsidR="00154832" w:rsidRPr="00154832">
        <w:rPr>
          <w:rFonts w:cs="Calibri"/>
          <w:sz w:val="24"/>
          <w:szCs w:val="24"/>
        </w:rPr>
        <w:t>ou have</w:t>
      </w:r>
    </w:p>
    <w:p w:rsidR="00154832" w:rsidRPr="00154832" w:rsidRDefault="00154832" w:rsidP="0029210B">
      <w:pPr>
        <w:shd w:val="clear" w:color="auto" w:fill="E2EFD9"/>
        <w:rPr>
          <w:rFonts w:cs="Calibri"/>
          <w:sz w:val="24"/>
          <w:szCs w:val="24"/>
        </w:rPr>
      </w:pPr>
      <w:r w:rsidRPr="00154832">
        <w:rPr>
          <w:rFonts w:cs="Calibri"/>
          <w:sz w:val="24"/>
          <w:szCs w:val="24"/>
        </w:rPr>
        <w:t>Ha = He/She has</w:t>
      </w:r>
    </w:p>
    <w:p w:rsidR="00154832" w:rsidRPr="00154832" w:rsidRDefault="00154832" w:rsidP="0029210B">
      <w:pPr>
        <w:shd w:val="clear" w:color="auto" w:fill="E2EFD9"/>
        <w:rPr>
          <w:rFonts w:cs="Calibri"/>
          <w:sz w:val="24"/>
          <w:szCs w:val="24"/>
        </w:rPr>
      </w:pPr>
      <w:r w:rsidRPr="00154832">
        <w:rPr>
          <w:rFonts w:cs="Calibri"/>
          <w:sz w:val="24"/>
          <w:szCs w:val="24"/>
        </w:rPr>
        <w:t>Abbiamo = We have</w:t>
      </w:r>
    </w:p>
    <w:p w:rsidR="00154832" w:rsidRPr="00154832" w:rsidRDefault="004778F6" w:rsidP="0029210B">
      <w:pPr>
        <w:shd w:val="clear" w:color="auto" w:fill="E2EFD9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Avete = Y</w:t>
      </w:r>
      <w:r w:rsidR="00154832" w:rsidRPr="00154832">
        <w:rPr>
          <w:rFonts w:cs="Calibri"/>
          <w:sz w:val="24"/>
          <w:szCs w:val="24"/>
        </w:rPr>
        <w:t>ou (pl) have</w:t>
      </w:r>
    </w:p>
    <w:p w:rsidR="00154832" w:rsidRPr="00154832" w:rsidRDefault="004778F6" w:rsidP="0029210B">
      <w:pPr>
        <w:shd w:val="clear" w:color="auto" w:fill="E2EFD9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Hanno = T</w:t>
      </w:r>
      <w:r w:rsidR="00154832" w:rsidRPr="00154832">
        <w:rPr>
          <w:rFonts w:cs="Calibri"/>
          <w:sz w:val="24"/>
          <w:szCs w:val="24"/>
        </w:rPr>
        <w:t>hey have</w:t>
      </w:r>
    </w:p>
    <w:p w:rsidR="006F7034" w:rsidRPr="0029210B" w:rsidRDefault="00C57087" w:rsidP="0029210B">
      <w:pPr>
        <w:shd w:val="clear" w:color="auto" w:fill="E2EFD9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Andare = to go</w:t>
      </w:r>
    </w:p>
    <w:p w:rsidR="006F7034" w:rsidRPr="0029210B" w:rsidRDefault="00C57087" w:rsidP="0029210B">
      <w:pPr>
        <w:shd w:val="clear" w:color="auto" w:fill="E2EFD9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Vado = I go</w:t>
      </w:r>
    </w:p>
    <w:p w:rsidR="006F7034" w:rsidRPr="0029210B" w:rsidRDefault="00C57087" w:rsidP="0029210B">
      <w:pPr>
        <w:shd w:val="clear" w:color="auto" w:fill="E2EFD9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Vai = you go</w:t>
      </w:r>
    </w:p>
    <w:p w:rsidR="006F7034" w:rsidRPr="0029210B" w:rsidRDefault="00C57087" w:rsidP="0029210B">
      <w:pPr>
        <w:shd w:val="clear" w:color="auto" w:fill="E2EFD9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Va = He/She/It goes</w:t>
      </w:r>
    </w:p>
    <w:p w:rsidR="006F7034" w:rsidRPr="0029210B" w:rsidRDefault="004778F6" w:rsidP="0029210B">
      <w:pPr>
        <w:shd w:val="clear" w:color="auto" w:fill="E2EFD9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Andiamo = W</w:t>
      </w:r>
      <w:r w:rsidR="00C57087">
        <w:rPr>
          <w:rFonts w:cs="Calibri"/>
          <w:sz w:val="24"/>
          <w:szCs w:val="24"/>
        </w:rPr>
        <w:t>e go</w:t>
      </w:r>
    </w:p>
    <w:p w:rsidR="006F7034" w:rsidRPr="0029210B" w:rsidRDefault="004778F6" w:rsidP="0029210B">
      <w:pPr>
        <w:shd w:val="clear" w:color="auto" w:fill="E2EFD9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Andate = Y</w:t>
      </w:r>
      <w:r w:rsidR="00C57087">
        <w:rPr>
          <w:rFonts w:cs="Calibri"/>
          <w:sz w:val="24"/>
          <w:szCs w:val="24"/>
        </w:rPr>
        <w:t>ou (pl) go</w:t>
      </w:r>
    </w:p>
    <w:p w:rsidR="009F037A" w:rsidRPr="0029210B" w:rsidRDefault="004778F6" w:rsidP="0029210B">
      <w:pPr>
        <w:shd w:val="clear" w:color="auto" w:fill="E2EFD9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Vanno= T</w:t>
      </w:r>
      <w:r w:rsidR="00C57087">
        <w:rPr>
          <w:rFonts w:cs="Calibri"/>
          <w:sz w:val="24"/>
          <w:szCs w:val="24"/>
        </w:rPr>
        <w:t>hey go</w:t>
      </w:r>
    </w:p>
    <w:sectPr w:rsidR="009F037A" w:rsidRPr="0029210B" w:rsidSect="009F037A">
      <w:pgSz w:w="16838" w:h="11906" w:orient="landscape"/>
      <w:pgMar w:top="1440" w:right="1440" w:bottom="1440" w:left="1440" w:header="708" w:footer="708" w:gutter="0"/>
      <w:cols w:num="4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DAF" w:rsidRDefault="00463DAF" w:rsidP="002001C7">
      <w:pPr>
        <w:spacing w:after="0" w:line="240" w:lineRule="auto"/>
      </w:pPr>
      <w:r>
        <w:separator/>
      </w:r>
    </w:p>
  </w:endnote>
  <w:endnote w:type="continuationSeparator" w:id="0">
    <w:p w:rsidR="00463DAF" w:rsidRDefault="00463DAF" w:rsidP="00200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DAF" w:rsidRDefault="00463DAF" w:rsidP="002001C7">
      <w:pPr>
        <w:spacing w:after="0" w:line="240" w:lineRule="auto"/>
      </w:pPr>
      <w:r>
        <w:separator/>
      </w:r>
    </w:p>
  </w:footnote>
  <w:footnote w:type="continuationSeparator" w:id="0">
    <w:p w:rsidR="00463DAF" w:rsidRDefault="00463DAF" w:rsidP="002001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8137D"/>
    <w:multiLevelType w:val="hybridMultilevel"/>
    <w:tmpl w:val="D36085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E08C4"/>
    <w:multiLevelType w:val="hybridMultilevel"/>
    <w:tmpl w:val="EFD8E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37A"/>
    <w:rsid w:val="000A5FAA"/>
    <w:rsid w:val="00154832"/>
    <w:rsid w:val="002001C7"/>
    <w:rsid w:val="00223FE5"/>
    <w:rsid w:val="0029210B"/>
    <w:rsid w:val="00324DBF"/>
    <w:rsid w:val="00387993"/>
    <w:rsid w:val="004453E0"/>
    <w:rsid w:val="00463DAF"/>
    <w:rsid w:val="004778F6"/>
    <w:rsid w:val="004D05CC"/>
    <w:rsid w:val="004F0700"/>
    <w:rsid w:val="0054743F"/>
    <w:rsid w:val="00665D9D"/>
    <w:rsid w:val="006B692B"/>
    <w:rsid w:val="006F7034"/>
    <w:rsid w:val="00762853"/>
    <w:rsid w:val="007879F7"/>
    <w:rsid w:val="007F7B8F"/>
    <w:rsid w:val="00975861"/>
    <w:rsid w:val="009F037A"/>
    <w:rsid w:val="00B05ED1"/>
    <w:rsid w:val="00C57087"/>
    <w:rsid w:val="00CF66BD"/>
    <w:rsid w:val="00D27651"/>
    <w:rsid w:val="00E272AF"/>
    <w:rsid w:val="00EC041C"/>
    <w:rsid w:val="00F2531C"/>
    <w:rsid w:val="00F60C7D"/>
    <w:rsid w:val="00F72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D8339"/>
  <w15:chartTrackingRefBased/>
  <w15:docId w15:val="{14E3FAB9-CD7D-4781-BF2A-B4CB2D89F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01C7"/>
  </w:style>
  <w:style w:type="paragraph" w:styleId="Footer">
    <w:name w:val="footer"/>
    <w:basedOn w:val="Normal"/>
    <w:link w:val="FooterChar"/>
    <w:uiPriority w:val="99"/>
    <w:unhideWhenUsed/>
    <w:rsid w:val="0020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01C7"/>
  </w:style>
  <w:style w:type="paragraph" w:styleId="ListParagraph">
    <w:name w:val="List Paragraph"/>
    <w:basedOn w:val="Normal"/>
    <w:uiPriority w:val="34"/>
    <w:qFormat/>
    <w:rsid w:val="007879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53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453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4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E168B473</Template>
  <TotalTime>45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Dawkes Joella</cp:lastModifiedBy>
  <cp:revision>15</cp:revision>
  <cp:lastPrinted>2018-10-17T08:39:00Z</cp:lastPrinted>
  <dcterms:created xsi:type="dcterms:W3CDTF">2018-11-14T20:12:00Z</dcterms:created>
  <dcterms:modified xsi:type="dcterms:W3CDTF">2020-01-09T15:50:00Z</dcterms:modified>
</cp:coreProperties>
</file>