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70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33"/>
        <w:gridCol w:w="5875"/>
      </w:tblGrid>
      <w:tr w:rsidR="00BA7942" w:rsidRPr="00BA7942" w:rsidTr="00BA7942">
        <w:trPr>
          <w:trHeight w:val="393"/>
        </w:trPr>
        <w:tc>
          <w:tcPr>
            <w:tcW w:w="183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7942" w:rsidRPr="00BA7942" w:rsidRDefault="00BA7942" w:rsidP="00BA794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BA7942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58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7942" w:rsidRPr="00BA7942" w:rsidRDefault="00BA7942" w:rsidP="00BA794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A7942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BA7942" w:rsidRPr="00BA7942" w:rsidTr="00BA7942">
        <w:trPr>
          <w:trHeight w:val="1575"/>
        </w:trPr>
        <w:tc>
          <w:tcPr>
            <w:tcW w:w="183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7942" w:rsidRPr="00BA7942" w:rsidRDefault="00BA7942" w:rsidP="00BA794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A7942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1.4.4</w:t>
            </w:r>
          </w:p>
          <w:p w:rsidR="00BA7942" w:rsidRPr="00BA7942" w:rsidRDefault="00BA7942" w:rsidP="00BA794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A7942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Business plans</w:t>
            </w:r>
          </w:p>
        </w:tc>
        <w:tc>
          <w:tcPr>
            <w:tcW w:w="58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7942" w:rsidRPr="00BA7942" w:rsidRDefault="00BA7942" w:rsidP="00BA794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A7942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The role and importance of a business plan:</w:t>
            </w:r>
          </w:p>
          <w:p w:rsidR="00BA7942" w:rsidRPr="00BA7942" w:rsidRDefault="00BA7942" w:rsidP="00BA794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A7942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BA7942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to identify: the business idea; business aims and</w:t>
            </w:r>
          </w:p>
          <w:p w:rsidR="00BA7942" w:rsidRPr="00BA7942" w:rsidRDefault="00BA7942" w:rsidP="00BA794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A7942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objectives; target market (market research); forecast</w:t>
            </w:r>
          </w:p>
          <w:p w:rsidR="00BA7942" w:rsidRPr="00BA7942" w:rsidRDefault="00BA7942" w:rsidP="00BA794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A7942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revenue, cost and profit; cash-flow forecast; sources of</w:t>
            </w:r>
          </w:p>
          <w:p w:rsidR="00BA7942" w:rsidRPr="00BA7942" w:rsidRDefault="00BA7942" w:rsidP="00BA794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A7942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finance; location; marketing mix.</w:t>
            </w:r>
          </w:p>
          <w:p w:rsidR="00BA7942" w:rsidRPr="00BA7942" w:rsidRDefault="00BA7942" w:rsidP="00BA794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A7942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The purpose of planning business activity:</w:t>
            </w:r>
          </w:p>
          <w:p w:rsidR="00BA7942" w:rsidRPr="00BA7942" w:rsidRDefault="00BA7942" w:rsidP="00AB412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A7942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>●</w:t>
            </w:r>
            <w:r w:rsidRPr="00BA7942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the role and importance of a business plan in minimising</w:t>
            </w:r>
            <w:r w:rsidR="00AB412C">
              <w:rPr>
                <w:rFonts w:eastAsiaTheme="minorEastAsia" w:hAnsi="Arial"/>
                <w:color w:val="000000" w:themeColor="dark1"/>
                <w:kern w:val="24"/>
                <w:sz w:val="24"/>
                <w:szCs w:val="24"/>
                <w:lang w:eastAsia="en-GB"/>
              </w:rPr>
              <w:t xml:space="preserve"> </w:t>
            </w:r>
            <w:r w:rsidRPr="00BA7942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en-GB"/>
              </w:rPr>
              <w:t>risk and obtaining finance.</w:t>
            </w:r>
          </w:p>
        </w:tc>
      </w:tr>
    </w:tbl>
    <w:tbl>
      <w:tblPr>
        <w:tblStyle w:val="TableGrid"/>
        <w:tblpPr w:leftFromText="180" w:rightFromText="180" w:vertAnchor="text" w:horzAnchor="margin" w:tblpY="156"/>
        <w:tblW w:w="0" w:type="auto"/>
        <w:tblLook w:val="04A0" w:firstRow="1" w:lastRow="0" w:firstColumn="1" w:lastColumn="0" w:noHBand="0" w:noVBand="1"/>
      </w:tblPr>
      <w:tblGrid>
        <w:gridCol w:w="3114"/>
        <w:gridCol w:w="5245"/>
      </w:tblGrid>
      <w:tr w:rsidR="000B0609" w:rsidTr="000B0609">
        <w:tc>
          <w:tcPr>
            <w:tcW w:w="3114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b/>
                <w:sz w:val="24"/>
                <w:szCs w:val="24"/>
              </w:rPr>
            </w:pPr>
            <w:r w:rsidRPr="000B0609">
              <w:rPr>
                <w:b/>
                <w:sz w:val="24"/>
                <w:szCs w:val="24"/>
              </w:rPr>
              <w:t xml:space="preserve">Business plan sections </w:t>
            </w:r>
          </w:p>
        </w:tc>
        <w:tc>
          <w:tcPr>
            <w:tcW w:w="5245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b/>
                <w:sz w:val="24"/>
                <w:szCs w:val="24"/>
              </w:rPr>
            </w:pPr>
            <w:r w:rsidRPr="000B0609">
              <w:rPr>
                <w:b/>
                <w:sz w:val="24"/>
                <w:szCs w:val="24"/>
              </w:rPr>
              <w:t>What is it?</w:t>
            </w:r>
          </w:p>
        </w:tc>
      </w:tr>
      <w:tr w:rsidR="000B0609" w:rsidTr="000B0609">
        <w:tc>
          <w:tcPr>
            <w:tcW w:w="3114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Business idea</w:t>
            </w:r>
          </w:p>
        </w:tc>
        <w:tc>
          <w:tcPr>
            <w:tcW w:w="5245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What have you decided to do? Product? Service?</w:t>
            </w:r>
          </w:p>
        </w:tc>
      </w:tr>
      <w:tr w:rsidR="000B0609" w:rsidTr="000B0609">
        <w:tc>
          <w:tcPr>
            <w:tcW w:w="3114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Aims and Objectives</w:t>
            </w:r>
          </w:p>
        </w:tc>
        <w:tc>
          <w:tcPr>
            <w:tcW w:w="5245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 xml:space="preserve">What are the aims/objectives for the business? </w:t>
            </w:r>
          </w:p>
        </w:tc>
      </w:tr>
      <w:tr w:rsidR="000B0609" w:rsidTr="000B0609">
        <w:tc>
          <w:tcPr>
            <w:tcW w:w="3114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Target market</w:t>
            </w:r>
          </w:p>
        </w:tc>
        <w:tc>
          <w:tcPr>
            <w:tcW w:w="5245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Who is your product aimed at and why?</w:t>
            </w:r>
          </w:p>
        </w:tc>
      </w:tr>
      <w:tr w:rsidR="000B0609" w:rsidTr="000B0609">
        <w:tc>
          <w:tcPr>
            <w:tcW w:w="3114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Marketing plan</w:t>
            </w:r>
          </w:p>
        </w:tc>
        <w:tc>
          <w:tcPr>
            <w:tcW w:w="5245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What promotional activities are you going to do? TV? Billboards? Online? Social media?</w:t>
            </w:r>
          </w:p>
        </w:tc>
      </w:tr>
      <w:tr w:rsidR="000B0609" w:rsidTr="000B0609">
        <w:tc>
          <w:tcPr>
            <w:tcW w:w="3114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Forecasts of revenue, costs and profits</w:t>
            </w:r>
          </w:p>
        </w:tc>
        <w:tc>
          <w:tcPr>
            <w:tcW w:w="5245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What are your predictions for sales revenue, costs and profits? When do you expect to reach them?</w:t>
            </w:r>
          </w:p>
        </w:tc>
      </w:tr>
      <w:tr w:rsidR="000B0609" w:rsidTr="000B0609">
        <w:tc>
          <w:tcPr>
            <w:tcW w:w="3114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 xml:space="preserve">Cash flow forecast </w:t>
            </w:r>
          </w:p>
        </w:tc>
        <w:tc>
          <w:tcPr>
            <w:tcW w:w="5245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Plan of the money coming in and going out of the business</w:t>
            </w:r>
          </w:p>
        </w:tc>
      </w:tr>
      <w:tr w:rsidR="000B0609" w:rsidTr="000B0609">
        <w:tc>
          <w:tcPr>
            <w:tcW w:w="3114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Sources of finance</w:t>
            </w:r>
          </w:p>
        </w:tc>
        <w:tc>
          <w:tcPr>
            <w:tcW w:w="5245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How will you raise finance, which methods are you going to use and why?</w:t>
            </w:r>
          </w:p>
        </w:tc>
      </w:tr>
      <w:tr w:rsidR="000B0609" w:rsidTr="000B0609">
        <w:tc>
          <w:tcPr>
            <w:tcW w:w="3114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 xml:space="preserve">Location </w:t>
            </w:r>
          </w:p>
        </w:tc>
        <w:tc>
          <w:tcPr>
            <w:tcW w:w="5245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Where will you be based? Physical store? Online? Both?</w:t>
            </w:r>
          </w:p>
        </w:tc>
      </w:tr>
      <w:tr w:rsidR="000B0609" w:rsidTr="000B0609">
        <w:tc>
          <w:tcPr>
            <w:tcW w:w="3114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Marketing Mix</w:t>
            </w:r>
          </w:p>
        </w:tc>
        <w:tc>
          <w:tcPr>
            <w:tcW w:w="5245" w:type="dxa"/>
          </w:tcPr>
          <w:p w:rsidR="000B0609" w:rsidRPr="000B0609" w:rsidRDefault="000B0609" w:rsidP="000B0609">
            <w:pPr>
              <w:tabs>
                <w:tab w:val="left" w:pos="1650"/>
              </w:tabs>
              <w:rPr>
                <w:sz w:val="24"/>
                <w:szCs w:val="24"/>
              </w:rPr>
            </w:pPr>
            <w:r w:rsidRPr="000B0609">
              <w:rPr>
                <w:sz w:val="24"/>
                <w:szCs w:val="24"/>
              </w:rPr>
              <w:t>Product? Price? Promotion? Place?</w:t>
            </w:r>
          </w:p>
        </w:tc>
      </w:tr>
    </w:tbl>
    <w:p w:rsidR="00897C3E" w:rsidRDefault="00761C96">
      <w:r w:rsidRPr="00761C9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C11E2B" wp14:editId="49F87158">
                <wp:simplePos x="0" y="0"/>
                <wp:positionH relativeFrom="column">
                  <wp:posOffset>5324475</wp:posOffset>
                </wp:positionH>
                <wp:positionV relativeFrom="paragraph">
                  <wp:posOffset>-1464310</wp:posOffset>
                </wp:positionV>
                <wp:extent cx="3867150" cy="1914525"/>
                <wp:effectExtent l="19050" t="0" r="38100" b="47625"/>
                <wp:wrapNone/>
                <wp:docPr id="7" name="Clou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7150" cy="191452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1C96" w:rsidRPr="00761C96" w:rsidRDefault="00761C96" w:rsidP="00761C9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761C9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It is a </w:t>
                            </w:r>
                            <w:r w:rsidRPr="00761C96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</w:rPr>
                              <w:t>CRUCIAL</w:t>
                            </w:r>
                            <w:r w:rsidRPr="00761C9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 part of getting finance from external sources e.g. a bank loan and helps </w:t>
                            </w:r>
                            <w:r w:rsidRPr="00761C96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</w:rPr>
                              <w:t>COORDINATE</w:t>
                            </w:r>
                            <w:r w:rsidRPr="00761C9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 xml:space="preserve"> all of the different tasks and strategies, so the business is more likely to be successful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11E2B" id="Cloud 6" o:spid="_x0000_s1026" style="position:absolute;margin-left:419.25pt;margin-top:-115.3pt;width:304.5pt;height:15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70ad47 [3209]" strokeweight="1pt">
                <v:stroke joinstyle="miter"/>
                <v:formulas/>
                <v:path arrowok="t" o:connecttype="custom" o:connectlocs="420105,1160105;193358,1124783;620176,1546644;520991,1563529;1475067,1732379;1415269,1655266;2580517,1540085;2556616,1624687;3055138,1017269;3346159,1333520;3741647,680454;3612026,799048;3430663,240468;3437467,296485;2602986,175144;2669408,103703;1982004,209180;2014141,147578;1253243,230098;1369616,289838;369438,699732;349118,636845" o:connectangles="0,0,0,0,0,0,0,0,0,0,0,0,0,0,0,0,0,0,0,0,0,0" textboxrect="0,0,43200,43200"/>
                <v:textbox>
                  <w:txbxContent>
                    <w:p w:rsidR="00761C96" w:rsidRPr="00761C96" w:rsidRDefault="00761C96" w:rsidP="00761C9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761C9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It is a </w:t>
                      </w:r>
                      <w:r w:rsidRPr="00761C96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</w:rPr>
                        <w:t>CRUCIAL</w:t>
                      </w:r>
                      <w:r w:rsidRPr="00761C9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 part of getting finance from external sources e.g. a bank loan and helps </w:t>
                      </w:r>
                      <w:r w:rsidRPr="00761C96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</w:rPr>
                        <w:t>COORDINATE</w:t>
                      </w:r>
                      <w:r w:rsidRPr="00761C9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 xml:space="preserve"> all of the different tasks and strategies, so the business is more likely to be successful </w:t>
                      </w:r>
                    </w:p>
                  </w:txbxContent>
                </v:textbox>
              </v:shape>
            </w:pict>
          </mc:Fallback>
        </mc:AlternateContent>
      </w:r>
      <w:r w:rsidR="00897C3E" w:rsidRPr="00897C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F5E1A" wp14:editId="07722F51">
                <wp:simplePos x="0" y="0"/>
                <wp:positionH relativeFrom="column">
                  <wp:posOffset>5276850</wp:posOffset>
                </wp:positionH>
                <wp:positionV relativeFrom="paragraph">
                  <wp:posOffset>-2292985</wp:posOffset>
                </wp:positionV>
                <wp:extent cx="3895725" cy="752475"/>
                <wp:effectExtent l="0" t="0" r="314325" b="28575"/>
                <wp:wrapNone/>
                <wp:docPr id="4" name="Rounded 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5725" cy="752475"/>
                        </a:xfrm>
                        <a:prstGeom prst="wedgeRoundRectCallout">
                          <a:avLst>
                            <a:gd name="adj1" fmla="val 56400"/>
                            <a:gd name="adj2" fmla="val 601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7C3E" w:rsidRPr="00761C96" w:rsidRDefault="00897C3E" w:rsidP="00897C3E">
                            <w:pPr>
                              <w:pStyle w:val="NormalWeb"/>
                              <w:shd w:val="clear" w:color="auto" w:fill="FFFFFF" w:themeFill="background1"/>
                              <w:spacing w:before="0" w:beforeAutospacing="0" w:after="0" w:afterAutospacing="0"/>
                              <w:jc w:val="center"/>
                            </w:pPr>
                            <w:r w:rsidRPr="00761C9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A </w:t>
                            </w:r>
                            <w:r w:rsidRPr="00761C96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lang w:val="en-US"/>
                              </w:rPr>
                              <w:t xml:space="preserve">business plan </w:t>
                            </w:r>
                            <w:r w:rsidRPr="00761C9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 xml:space="preserve">is a detailed document setting out the business idea and </w:t>
                            </w:r>
                            <w:r w:rsidRPr="00761C96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lang w:val="en-US"/>
                              </w:rPr>
                              <w:t xml:space="preserve">showing HOW </w:t>
                            </w:r>
                            <w:r w:rsidRPr="00761C9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en-US"/>
                              </w:rPr>
                              <w:t>it is to be financed, marketed and put in place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3F5E1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3" o:spid="_x0000_s1027" type="#_x0000_t62" style="position:absolute;margin-left:415.5pt;margin-top:-180.55pt;width:306.75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" adj="22982,12099" fillcolor="yellow" strokecolor="#1f4d78 [1604]" strokeweight="1pt">
                <v:textbox>
                  <w:txbxContent>
                    <w:p w:rsidR="00897C3E" w:rsidRPr="00761C96" w:rsidRDefault="00897C3E" w:rsidP="00897C3E">
                      <w:pPr>
                        <w:pStyle w:val="NormalWeb"/>
                        <w:shd w:val="clear" w:color="auto" w:fill="FFFFFF" w:themeFill="background1"/>
                        <w:spacing w:before="0" w:beforeAutospacing="0" w:after="0" w:afterAutospacing="0"/>
                        <w:jc w:val="center"/>
                      </w:pPr>
                      <w:r w:rsidRPr="00761C9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 xml:space="preserve">A </w:t>
                      </w:r>
                      <w:r w:rsidRPr="00761C96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lang w:val="en-US"/>
                        </w:rPr>
                        <w:t xml:space="preserve">business plan </w:t>
                      </w:r>
                      <w:r w:rsidRPr="00761C9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 xml:space="preserve">is a detailed document setting out the business idea and </w:t>
                      </w:r>
                      <w:r w:rsidRPr="00761C96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lang w:val="en-US"/>
                        </w:rPr>
                        <w:t xml:space="preserve">showing HOW </w:t>
                      </w:r>
                      <w:r w:rsidRPr="00761C9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en-US"/>
                        </w:rPr>
                        <w:t>it is to be financed, marketed and put in place</w:t>
                      </w:r>
                    </w:p>
                  </w:txbxContent>
                </v:textbox>
              </v:shape>
            </w:pict>
          </mc:Fallback>
        </mc:AlternateContent>
      </w:r>
    </w:p>
    <w:p w:rsidR="00897C3E" w:rsidRPr="00897C3E" w:rsidRDefault="00897C3E" w:rsidP="00897C3E"/>
    <w:p w:rsidR="00897C3E" w:rsidRDefault="00AB412C" w:rsidP="00897C3E"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5476875</wp:posOffset>
                </wp:positionH>
                <wp:positionV relativeFrom="paragraph">
                  <wp:posOffset>8255</wp:posOffset>
                </wp:positionV>
                <wp:extent cx="3924300" cy="2466975"/>
                <wp:effectExtent l="0" t="0" r="19050" b="285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24669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412C" w:rsidRDefault="00AB412C" w:rsidP="00AB412C">
                            <w:pPr>
                              <w:shd w:val="clear" w:color="auto" w:fill="FFFFFF" w:themeFill="background1"/>
                            </w:pPr>
                            <w:r>
                              <w:t xml:space="preserve">A business plan allows a business to: </w:t>
                            </w:r>
                          </w:p>
                          <w:p w:rsidR="00AB412C" w:rsidRDefault="00AB412C" w:rsidP="00AB412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</w:pPr>
                            <w:r>
                              <w:t>Think carefully about each step of the process – maximise success</w:t>
                            </w:r>
                          </w:p>
                          <w:p w:rsidR="00AB412C" w:rsidRDefault="00AB412C" w:rsidP="00AB412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</w:pPr>
                            <w:r>
                              <w:t xml:space="preserve">May help them realise they are lacking in skills – hire specialist help </w:t>
                            </w:r>
                          </w:p>
                          <w:p w:rsidR="00AB412C" w:rsidRDefault="00AB412C" w:rsidP="00AB412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</w:pPr>
                            <w:r>
                              <w:t xml:space="preserve">Attract investors if plan is good </w:t>
                            </w:r>
                          </w:p>
                          <w:p w:rsidR="00AB412C" w:rsidRPr="00AB412C" w:rsidRDefault="00AB412C" w:rsidP="00AB412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</w:pPr>
                            <w:r>
                              <w:t>Plan is written down if entrepreneur gets 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8" style="position:absolute;margin-left:431.25pt;margin-top:.65pt;width:309pt;height:19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" fillcolor="white [3212]" strokecolor="#1f4d78 [1604]" strokeweight="1pt">
                <v:stroke joinstyle="miter"/>
                <v:textbox>
                  <w:txbxContent>
                    <w:p w:rsidR="00AB412C" w:rsidRDefault="00AB412C" w:rsidP="00AB412C">
                      <w:pPr>
                        <w:shd w:val="clear" w:color="auto" w:fill="FFFFFF" w:themeFill="background1"/>
                      </w:pPr>
                      <w:r>
                        <w:t xml:space="preserve">A business plan allows a business to: </w:t>
                      </w:r>
                    </w:p>
                    <w:p w:rsidR="00AB412C" w:rsidRDefault="00AB412C" w:rsidP="00AB412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</w:pPr>
                      <w:r>
                        <w:t>Think carefully about each step of the process – maximise success</w:t>
                      </w:r>
                    </w:p>
                    <w:p w:rsidR="00AB412C" w:rsidRDefault="00AB412C" w:rsidP="00AB412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</w:pPr>
                      <w:r>
                        <w:t xml:space="preserve">May help them realise they are lacking in skills – hire specialist help </w:t>
                      </w:r>
                    </w:p>
                    <w:p w:rsidR="00AB412C" w:rsidRDefault="00AB412C" w:rsidP="00AB412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</w:pPr>
                      <w:r>
                        <w:t xml:space="preserve">Attract investors if plan is good </w:t>
                      </w:r>
                    </w:p>
                    <w:p w:rsidR="00AB412C" w:rsidRPr="00AB412C" w:rsidRDefault="00AB412C" w:rsidP="00AB412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</w:pPr>
                      <w:r>
                        <w:t>Plan is written down if entrepreneur gets ill</w:t>
                      </w:r>
                    </w:p>
                  </w:txbxContent>
                </v:textbox>
              </v:oval>
            </w:pict>
          </mc:Fallback>
        </mc:AlternateContent>
      </w:r>
    </w:p>
    <w:p w:rsidR="000B0609" w:rsidRPr="00897C3E" w:rsidRDefault="00897C3E" w:rsidP="00897C3E">
      <w:pPr>
        <w:tabs>
          <w:tab w:val="left" w:pos="1650"/>
        </w:tabs>
      </w:pPr>
      <w:r>
        <w:tab/>
      </w:r>
    </w:p>
    <w:p w:rsidR="00477DA8" w:rsidRDefault="00AB412C" w:rsidP="00897C3E">
      <w:pPr>
        <w:tabs>
          <w:tab w:val="left" w:pos="16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1998980</wp:posOffset>
                </wp:positionV>
                <wp:extent cx="7086600" cy="11715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11715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412C" w:rsidRDefault="00AB412C" w:rsidP="00AB412C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 business plan can cause some problems: </w:t>
                            </w:r>
                          </w:p>
                          <w:p w:rsidR="00AB412C" w:rsidRDefault="00AB412C" w:rsidP="00AB41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If entrepreneur not experienced the predictions may be wrong </w:t>
                            </w:r>
                          </w:p>
                          <w:p w:rsidR="00AB412C" w:rsidRDefault="00AB412C" w:rsidP="00AB41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Can be too rigid, a new business can be unpredictable so a flexible approach is needed</w:t>
                            </w:r>
                          </w:p>
                          <w:p w:rsidR="00AB412C" w:rsidRPr="00AB412C" w:rsidRDefault="00AB412C" w:rsidP="00AB41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Time consuming to create when time could be better spent elsewhere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9" style="position:absolute;margin-left:0;margin-top:157.4pt;width:558pt;height:92.2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" fillcolor="white [3212]" strokecolor="#1f4d78 [1604]" strokeweight="1pt">
                <v:stroke joinstyle="miter"/>
                <v:textbox>
                  <w:txbxContent>
                    <w:p w:rsidR="00AB412C" w:rsidRDefault="00AB412C" w:rsidP="00AB412C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 business plan can cause some problems: </w:t>
                      </w:r>
                    </w:p>
                    <w:p w:rsidR="00AB412C" w:rsidRDefault="00AB412C" w:rsidP="00AB412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If entrepreneur not experienced the predictions may be wrong </w:t>
                      </w:r>
                    </w:p>
                    <w:p w:rsidR="00AB412C" w:rsidRDefault="00AB412C" w:rsidP="00AB412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Can be too rigid, a new business can be unpredictable so a flexible approach is needed</w:t>
                      </w:r>
                    </w:p>
                    <w:p w:rsidR="00AB412C" w:rsidRPr="00AB412C" w:rsidRDefault="00AB412C" w:rsidP="00AB412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Time consuming to create when time could be better spent elsewhere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77DA8" w:rsidRPr="00477DA8" w:rsidRDefault="00477DA8" w:rsidP="00477DA8"/>
    <w:p w:rsidR="00477DA8" w:rsidRPr="00477DA8" w:rsidRDefault="00477DA8" w:rsidP="00477DA8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8820150</wp:posOffset>
            </wp:positionH>
            <wp:positionV relativeFrom="paragraph">
              <wp:posOffset>8255</wp:posOffset>
            </wp:positionV>
            <wp:extent cx="657225" cy="609012"/>
            <wp:effectExtent l="0" t="0" r="0" b="635"/>
            <wp:wrapTight wrapText="bothSides">
              <wp:wrapPolygon edited="0">
                <wp:start x="18783" y="0"/>
                <wp:lineTo x="16904" y="1351"/>
                <wp:lineTo x="7513" y="10811"/>
                <wp:lineTo x="0" y="12163"/>
                <wp:lineTo x="0" y="14190"/>
                <wp:lineTo x="5009" y="20947"/>
                <wp:lineTo x="8139" y="20947"/>
                <wp:lineTo x="8765" y="20947"/>
                <wp:lineTo x="13774" y="10811"/>
                <wp:lineTo x="20661" y="1351"/>
                <wp:lineTo x="20661" y="0"/>
                <wp:lineTo x="18783" y="0"/>
              </wp:wrapPolygon>
            </wp:wrapTight>
            <wp:docPr id="8" name="Picture 8" descr="Image result for green t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green tic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09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7DA8" w:rsidRPr="00477DA8" w:rsidRDefault="00477DA8" w:rsidP="00477DA8"/>
    <w:p w:rsidR="00477DA8" w:rsidRPr="00477DA8" w:rsidRDefault="00477DA8" w:rsidP="00477DA8"/>
    <w:p w:rsidR="00477DA8" w:rsidRPr="00477DA8" w:rsidRDefault="00477DA8" w:rsidP="00477DA8"/>
    <w:p w:rsidR="00477DA8" w:rsidRPr="00477DA8" w:rsidRDefault="00477DA8" w:rsidP="00477DA8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256540</wp:posOffset>
            </wp:positionV>
            <wp:extent cx="23050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421" y="21287"/>
                <wp:lineTo x="21421" y="0"/>
                <wp:lineTo x="0" y="0"/>
              </wp:wrapPolygon>
            </wp:wrapTight>
            <wp:docPr id="9" name="Picture 9" descr="Image result for red cr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red cros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4EAE" w:rsidRPr="00477DA8" w:rsidRDefault="00477DA8" w:rsidP="00477DA8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439D43E" wp14:editId="6FFA6540">
                <wp:extent cx="304800" cy="304800"/>
                <wp:effectExtent l="0" t="0" r="0" b="0"/>
                <wp:docPr id="6" name="AutoShape 4" descr="Image result for green tic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82564E" id="AutoShape 4" o:spid="_x0000_s1026" alt="Image result for green tic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Ce9FmNygIAANsFAAAOAAAAAAAAAAAAAAAAAC4CAABkcnMvZTJvRG9jLnhtbFBLAQItABQA&#10;BgAIAAAAIQBMoOks2AAAAAMBAAAPAAAAAAAAAAAAAAAAACQFAABkcnMvZG93bnJldi54bWxQSwUG&#10;AAAAAAQABADzAAAAKQYAAAAA&#10;" filled="f" stroked="f">
                <o:lock v:ext="edit" aspectratio="t"/>
                <w10:anchorlock/>
              </v:rect>
            </w:pict>
          </mc:Fallback>
        </mc:AlternateContent>
      </w:r>
      <w:r>
        <w:tab/>
      </w:r>
    </w:p>
    <w:sectPr w:rsidR="00344EAE" w:rsidRPr="00477DA8" w:rsidSect="00BA794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22E24"/>
    <w:multiLevelType w:val="hybridMultilevel"/>
    <w:tmpl w:val="99CEF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4323AC"/>
    <w:multiLevelType w:val="hybridMultilevel"/>
    <w:tmpl w:val="5720D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942"/>
    <w:rsid w:val="000B0609"/>
    <w:rsid w:val="00344EAE"/>
    <w:rsid w:val="00452349"/>
    <w:rsid w:val="00477DA8"/>
    <w:rsid w:val="006A3AEF"/>
    <w:rsid w:val="00761C96"/>
    <w:rsid w:val="00897C3E"/>
    <w:rsid w:val="00AB412C"/>
    <w:rsid w:val="00BA7942"/>
    <w:rsid w:val="00C7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9BB0E6-35BB-4DC7-B399-D0B37A059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7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B06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4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6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FF6ADA89</Template>
  <TotalTime>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2018-11-06T16:19:00Z</dcterms:created>
  <dcterms:modified xsi:type="dcterms:W3CDTF">2018-11-06T16:19:00Z</dcterms:modified>
</cp:coreProperties>
</file>