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872"/>
        <w:tblW w:w="821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17"/>
        <w:gridCol w:w="6095"/>
      </w:tblGrid>
      <w:tr w:rsidR="001406AF" w:rsidRPr="007D6E8B" w:rsidTr="00C85436">
        <w:trPr>
          <w:trHeight w:val="446"/>
        </w:trPr>
        <w:tc>
          <w:tcPr>
            <w:tcW w:w="21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7D6E8B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60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7D6E8B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1406AF" w:rsidRPr="007D6E8B" w:rsidTr="00C85436">
        <w:trPr>
          <w:trHeight w:val="1784"/>
        </w:trPr>
        <w:tc>
          <w:tcPr>
            <w:tcW w:w="21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D6E8B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1.2.3</w:t>
            </w:r>
          </w:p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D6E8B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Market segmentation</w:t>
            </w:r>
          </w:p>
        </w:tc>
        <w:tc>
          <w:tcPr>
            <w:tcW w:w="60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D6E8B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How businesses use market segmentation to target</w:t>
            </w:r>
          </w:p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D6E8B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customers:</w:t>
            </w:r>
          </w:p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D6E8B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7D6E8B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identifying market segments: location, demographics,</w:t>
            </w:r>
          </w:p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D6E8B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lifestyle, income, age</w:t>
            </w:r>
          </w:p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D6E8B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7D6E8B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market mapping to identify a gap in the market and the</w:t>
            </w:r>
          </w:p>
          <w:p w:rsidR="007D6E8B" w:rsidRPr="007D6E8B" w:rsidRDefault="007D6E8B" w:rsidP="007D6E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proofErr w:type="gramStart"/>
            <w:r w:rsidRPr="007D6E8B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competition</w:t>
            </w:r>
            <w:proofErr w:type="gramEnd"/>
            <w:r w:rsidRPr="007D6E8B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.</w:t>
            </w:r>
          </w:p>
        </w:tc>
      </w:tr>
    </w:tbl>
    <w:p w:rsidR="006E1A43" w:rsidRDefault="004E0BA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1927654</wp:posOffset>
                </wp:positionV>
                <wp:extent cx="5166995" cy="1020445"/>
                <wp:effectExtent l="0" t="0" r="1460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699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6AF" w:rsidRPr="001406AF" w:rsidRDefault="001406A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406A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Market Segmentation: </w:t>
                            </w:r>
                          </w:p>
                          <w:p w:rsidR="001406AF" w:rsidRPr="001406AF" w:rsidRDefault="001406AF" w:rsidP="001406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406AF">
                              <w:rPr>
                                <w:rFonts w:eastAsiaTheme="minorEastAsia" w:hAnsi="Calibri"/>
                                <w:i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Market segmentation means dividing customers within a market into smaller groups with common wants or needs. The business then creates/finds a product or service that fulfils those wants or needs. </w:t>
                            </w:r>
                          </w:p>
                          <w:p w:rsidR="001406AF" w:rsidRDefault="001406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1.8pt;width:406.85pt;height:80.3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">
                <v:textbox>
                  <w:txbxContent>
                    <w:p w:rsidR="001406AF" w:rsidRPr="001406AF" w:rsidRDefault="001406AF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406AF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Market Segmentation: </w:t>
                      </w:r>
                    </w:p>
                    <w:p w:rsidR="001406AF" w:rsidRPr="001406AF" w:rsidRDefault="001406AF" w:rsidP="001406AF">
                      <w:pPr>
                        <w:rPr>
                          <w:sz w:val="24"/>
                          <w:szCs w:val="24"/>
                        </w:rPr>
                      </w:pPr>
                      <w:r w:rsidRPr="001406AF">
                        <w:rPr>
                          <w:rFonts w:eastAsiaTheme="minorEastAsia" w:hAnsi="Calibri"/>
                          <w:iCs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Market segmentation means dividing customers within a market into smaller groups with common wants or needs. The business then creates/finds a product or service that fulfils those wants or needs. </w:t>
                      </w:r>
                    </w:p>
                    <w:p w:rsidR="001406AF" w:rsidRDefault="001406A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5528310</wp:posOffset>
                </wp:positionH>
                <wp:positionV relativeFrom="paragraph">
                  <wp:posOffset>201930</wp:posOffset>
                </wp:positionV>
                <wp:extent cx="4050665" cy="1404620"/>
                <wp:effectExtent l="0" t="0" r="26035" b="2159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06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0BAE" w:rsidRPr="004E0BAE" w:rsidRDefault="004E0BAE" w:rsidP="004E0BAE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E0BA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Segmentation methods: </w:t>
                            </w:r>
                          </w:p>
                          <w:p w:rsidR="004E0BAE" w:rsidRPr="004E0BAE" w:rsidRDefault="004E0BAE" w:rsidP="004E0BA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4E0BAE">
                              <w:rPr>
                                <w:rFonts w:asciiTheme="minorHAnsi" w:hAnsiTheme="minorHAnsi" w:cstheme="minorHAnsi"/>
                                <w:b/>
                              </w:rPr>
                              <w:t>Location:</w:t>
                            </w:r>
                            <w:r w:rsidRPr="004E0BAE">
                              <w:rPr>
                                <w:rFonts w:asciiTheme="minorHAnsi" w:hAnsiTheme="minorHAnsi" w:cstheme="minorHAnsi"/>
                              </w:rPr>
                              <w:t xml:space="preserve"> Are their regional differences in preference? E.g. Yorkshire tea in the North of England. </w:t>
                            </w:r>
                          </w:p>
                          <w:p w:rsidR="004E0BAE" w:rsidRPr="004E0BAE" w:rsidRDefault="004E0BAE" w:rsidP="004E0BA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4E0BAE">
                              <w:rPr>
                                <w:rFonts w:asciiTheme="minorHAnsi" w:hAnsiTheme="minorHAnsi" w:cstheme="minorHAnsi"/>
                                <w:b/>
                              </w:rPr>
                              <w:t>Income:</w:t>
                            </w:r>
                            <w:r w:rsidRPr="004E0BAE">
                              <w:rPr>
                                <w:rFonts w:asciiTheme="minorHAnsi" w:hAnsiTheme="minorHAnsi" w:cstheme="minorHAnsi"/>
                              </w:rPr>
                              <w:t xml:space="preserve"> Is their income high or low? What is their disposable income like? </w:t>
                            </w:r>
                          </w:p>
                          <w:p w:rsidR="004E0BAE" w:rsidRPr="004E0BAE" w:rsidRDefault="004E0BAE" w:rsidP="004E0BA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4E0BAE">
                              <w:rPr>
                                <w:rFonts w:asciiTheme="minorHAnsi" w:hAnsiTheme="minorHAnsi" w:cstheme="minorHAnsi"/>
                                <w:b/>
                              </w:rPr>
                              <w:t>Lifestyle:</w:t>
                            </w:r>
                            <w:r w:rsidRPr="004E0BAE">
                              <w:rPr>
                                <w:rFonts w:asciiTheme="minorHAnsi" w:hAnsiTheme="minorHAnsi" w:cstheme="minorHAnsi"/>
                              </w:rPr>
                              <w:t xml:space="preserve"> Are they vegetarian? What are their hobbies/sports? </w:t>
                            </w:r>
                          </w:p>
                          <w:p w:rsidR="004E0BAE" w:rsidRDefault="004E0BAE" w:rsidP="004E0BA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4E0BAE">
                              <w:rPr>
                                <w:rFonts w:asciiTheme="minorHAnsi" w:hAnsiTheme="minorHAnsi" w:cstheme="minorHAnsi"/>
                                <w:b/>
                              </w:rPr>
                              <w:t>Age:</w:t>
                            </w:r>
                            <w:r w:rsidRPr="004E0BAE">
                              <w:rPr>
                                <w:rFonts w:asciiTheme="minorHAnsi" w:hAnsiTheme="minorHAnsi" w:cstheme="minorHAnsi"/>
                              </w:rPr>
                              <w:t xml:space="preserve"> Which age bracket should you focus on? Under 18’s? Over 50’s? </w:t>
                            </w:r>
                          </w:p>
                          <w:p w:rsidR="004E0BAE" w:rsidRPr="004E0BAE" w:rsidRDefault="004E0BAE" w:rsidP="004E0BA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Other demographic factors: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Gender, race religion? </w:t>
                            </w:r>
                          </w:p>
                          <w:p w:rsidR="004E0BAE" w:rsidRDefault="004E0BA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35.3pt;margin-top:15.9pt;width:318.9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">
                <v:textbox style="mso-fit-shape-to-text:t">
                  <w:txbxContent>
                    <w:p w:rsidR="004E0BAE" w:rsidRPr="004E0BAE" w:rsidRDefault="004E0BAE" w:rsidP="004E0BAE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E0BAE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Segmentation methods: </w:t>
                      </w:r>
                    </w:p>
                    <w:p w:rsidR="004E0BAE" w:rsidRPr="004E0BAE" w:rsidRDefault="004E0BAE" w:rsidP="004E0BA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4E0BAE">
                        <w:rPr>
                          <w:rFonts w:asciiTheme="minorHAnsi" w:hAnsiTheme="minorHAnsi" w:cstheme="minorHAnsi"/>
                          <w:b/>
                        </w:rPr>
                        <w:t>Location:</w:t>
                      </w:r>
                      <w:r w:rsidRPr="004E0BAE">
                        <w:rPr>
                          <w:rFonts w:asciiTheme="minorHAnsi" w:hAnsiTheme="minorHAnsi" w:cstheme="minorHAnsi"/>
                        </w:rPr>
                        <w:t xml:space="preserve"> Are their regional differences in preference? E.g. Yorkshire tea in the North of England. </w:t>
                      </w:r>
                    </w:p>
                    <w:p w:rsidR="004E0BAE" w:rsidRPr="004E0BAE" w:rsidRDefault="004E0BAE" w:rsidP="004E0BA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4E0BAE">
                        <w:rPr>
                          <w:rFonts w:asciiTheme="minorHAnsi" w:hAnsiTheme="minorHAnsi" w:cstheme="minorHAnsi"/>
                          <w:b/>
                        </w:rPr>
                        <w:t>Income:</w:t>
                      </w:r>
                      <w:r w:rsidRPr="004E0BAE">
                        <w:rPr>
                          <w:rFonts w:asciiTheme="minorHAnsi" w:hAnsiTheme="minorHAnsi" w:cstheme="minorHAnsi"/>
                        </w:rPr>
                        <w:t xml:space="preserve"> Is their income high or low? What is their disposable income like? </w:t>
                      </w:r>
                    </w:p>
                    <w:p w:rsidR="004E0BAE" w:rsidRPr="004E0BAE" w:rsidRDefault="004E0BAE" w:rsidP="004E0BA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4E0BAE">
                        <w:rPr>
                          <w:rFonts w:asciiTheme="minorHAnsi" w:hAnsiTheme="minorHAnsi" w:cstheme="minorHAnsi"/>
                          <w:b/>
                        </w:rPr>
                        <w:t>Lifestyle:</w:t>
                      </w:r>
                      <w:r w:rsidRPr="004E0BAE">
                        <w:rPr>
                          <w:rFonts w:asciiTheme="minorHAnsi" w:hAnsiTheme="minorHAnsi" w:cstheme="minorHAnsi"/>
                        </w:rPr>
                        <w:t xml:space="preserve"> Are they vegetarian? What are their hobbies/sports? </w:t>
                      </w:r>
                    </w:p>
                    <w:p w:rsidR="004E0BAE" w:rsidRDefault="004E0BAE" w:rsidP="004E0BA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4E0BAE">
                        <w:rPr>
                          <w:rFonts w:asciiTheme="minorHAnsi" w:hAnsiTheme="minorHAnsi" w:cstheme="minorHAnsi"/>
                          <w:b/>
                        </w:rPr>
                        <w:t>Age:</w:t>
                      </w:r>
                      <w:r w:rsidRPr="004E0BAE">
                        <w:rPr>
                          <w:rFonts w:asciiTheme="minorHAnsi" w:hAnsiTheme="minorHAnsi" w:cstheme="minorHAnsi"/>
                        </w:rPr>
                        <w:t xml:space="preserve"> Which age bracket should you focus on? Under 18’s? Over 50’s? </w:t>
                      </w:r>
                    </w:p>
                    <w:p w:rsidR="004E0BAE" w:rsidRPr="004E0BAE" w:rsidRDefault="004E0BAE" w:rsidP="004E0BA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</w:rPr>
                        <w:t>Other demographic factors: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Gender, race religion? </w:t>
                      </w:r>
                    </w:p>
                    <w:p w:rsidR="004E0BAE" w:rsidRDefault="004E0BAE"/>
                  </w:txbxContent>
                </v:textbox>
                <w10:wrap type="square" anchorx="margin"/>
              </v:shape>
            </w:pict>
          </mc:Fallback>
        </mc:AlternateContent>
      </w:r>
    </w:p>
    <w:p w:rsidR="001406AF" w:rsidRDefault="004E0BAE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50165</wp:posOffset>
            </wp:positionV>
            <wp:extent cx="3891280" cy="3593465"/>
            <wp:effectExtent l="0" t="0" r="0" b="26035"/>
            <wp:wrapTight wrapText="bothSides">
              <wp:wrapPolygon edited="0">
                <wp:start x="9940" y="0"/>
                <wp:lineTo x="9305" y="229"/>
                <wp:lineTo x="7931" y="1489"/>
                <wp:lineTo x="7719" y="3779"/>
                <wp:lineTo x="8671" y="5496"/>
                <wp:lineTo x="2855" y="5840"/>
                <wp:lineTo x="634" y="6298"/>
                <wp:lineTo x="211" y="9390"/>
                <wp:lineTo x="740" y="10993"/>
                <wp:lineTo x="846" y="11680"/>
                <wp:lineTo x="5393" y="12825"/>
                <wp:lineTo x="7931" y="12825"/>
                <wp:lineTo x="7508" y="14657"/>
                <wp:lineTo x="5076" y="15573"/>
                <wp:lineTo x="3807" y="16146"/>
                <wp:lineTo x="3172" y="18092"/>
                <wp:lineTo x="3490" y="20382"/>
                <wp:lineTo x="4970" y="21642"/>
                <wp:lineTo x="5287" y="21642"/>
                <wp:lineTo x="16390" y="21642"/>
                <wp:lineTo x="16708" y="21642"/>
                <wp:lineTo x="18294" y="20153"/>
                <wp:lineTo x="18611" y="18321"/>
                <wp:lineTo x="17977" y="16260"/>
                <wp:lineTo x="16390" y="15459"/>
                <wp:lineTo x="13958" y="14657"/>
                <wp:lineTo x="13641" y="12825"/>
                <wp:lineTo x="16179" y="12825"/>
                <wp:lineTo x="20832" y="11680"/>
                <wp:lineTo x="20832" y="10993"/>
                <wp:lineTo x="21360" y="9390"/>
                <wp:lineTo x="21043" y="6298"/>
                <wp:lineTo x="18717" y="5840"/>
                <wp:lineTo x="12901" y="5496"/>
                <wp:lineTo x="13852" y="3779"/>
                <wp:lineTo x="13747" y="1489"/>
                <wp:lineTo x="12266" y="229"/>
                <wp:lineTo x="11632" y="0"/>
                <wp:lineTo x="9940" y="0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06AF" w:rsidRDefault="004E0BAE">
      <w:r w:rsidRPr="001406A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624363C" wp14:editId="62D19A23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5475605" cy="3422650"/>
                <wp:effectExtent l="0" t="0" r="10795" b="6350"/>
                <wp:wrapNone/>
                <wp:docPr id="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5605" cy="3422650"/>
                          <a:chOff x="-1" y="0"/>
                          <a:chExt cx="6485891" cy="4215133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-1" y="0"/>
                            <a:ext cx="6485891" cy="4215133"/>
                            <a:chOff x="-1" y="0"/>
                            <a:chExt cx="6485891" cy="4215133"/>
                          </a:xfrm>
                        </wpg:grpSpPr>
                        <wpg:grpSp>
                          <wpg:cNvPr id="5" name="Group 5"/>
                          <wpg:cNvGrpSpPr/>
                          <wpg:grpSpPr>
                            <a:xfrm>
                              <a:off x="-1" y="0"/>
                              <a:ext cx="6485891" cy="4215133"/>
                              <a:chOff x="-1" y="0"/>
                              <a:chExt cx="6486197" cy="4215133"/>
                            </a:xfrm>
                          </wpg:grpSpPr>
                          <wpg:grpSp>
                            <wpg:cNvPr id="7" name="Group 7"/>
                            <wpg:cNvGrpSpPr/>
                            <wpg:grpSpPr>
                              <a:xfrm>
                                <a:off x="-1" y="0"/>
                                <a:ext cx="5213002" cy="4215133"/>
                                <a:chOff x="0" y="0"/>
                                <a:chExt cx="6352225" cy="4215740"/>
                              </a:xfrm>
                            </wpg:grpSpPr>
                            <wps:wsp>
                              <wps:cNvPr id="12" name="Right Arrow 12"/>
                              <wps:cNvSpPr/>
                              <wps:spPr>
                                <a:xfrm rot="1514617">
                                  <a:off x="2161309" y="3075709"/>
                                  <a:ext cx="1728470" cy="631825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rgbClr val="4F81BD"/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p w:rsidR="001406AF" w:rsidRDefault="001406AF" w:rsidP="001406AF">
                                    <w:pPr>
                                      <w:pStyle w:val="NormalWeb"/>
                                      <w:spacing w:before="0" w:beforeAutospacing="0" w:after="0" w:afterAutospacing="0" w:line="276" w:lineRule="auto"/>
                                    </w:pPr>
                                    <w:r>
                                      <w:rPr>
                                        <w:rFonts w:ascii="Arial" w:hAnsi="Arial"/>
                                        <w:color w:val="000000" w:themeColor="text1"/>
                                        <w:kern w:val="24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wrap="square" rtlCol="0" anchor="ctr"/>
                            </wps:wsp>
                            <wpg:grpSp>
                              <wpg:cNvPr id="13" name="Group 13"/>
                              <wpg:cNvGrpSpPr/>
                              <wpg:grpSpPr>
                                <a:xfrm>
                                  <a:off x="0" y="0"/>
                                  <a:ext cx="6352225" cy="4215740"/>
                                  <a:chOff x="0" y="0"/>
                                  <a:chExt cx="6352225" cy="4215740"/>
                                </a:xfrm>
                              </wpg:grpSpPr>
                              <wpg:grpSp>
                                <wpg:cNvPr id="15" name="Group 15"/>
                                <wpg:cNvGrpSpPr/>
                                <wpg:grpSpPr>
                                  <a:xfrm>
                                    <a:off x="0" y="0"/>
                                    <a:ext cx="6352225" cy="3135086"/>
                                    <a:chOff x="0" y="0"/>
                                    <a:chExt cx="6352225" cy="3135086"/>
                                  </a:xfrm>
                                </wpg:grpSpPr>
                                <wpg:grpSp>
                                  <wpg:cNvPr id="23" name="Group 23"/>
                                  <wpg:cNvGrpSpPr/>
                                  <wpg:grpSpPr>
                                    <a:xfrm>
                                      <a:off x="59376" y="0"/>
                                      <a:ext cx="6292849" cy="1447800"/>
                                      <a:chOff x="59376" y="0"/>
                                      <a:chExt cx="4654648" cy="1448789"/>
                                    </a:xfrm>
                                  </wpg:grpSpPr>
                                  <wpg:grpSp>
                                    <wpg:cNvPr id="35" name="Group 35"/>
                                    <wpg:cNvGrpSpPr/>
                                    <wpg:grpSpPr>
                                      <a:xfrm>
                                        <a:off x="59376" y="0"/>
                                        <a:ext cx="4654648" cy="1150230"/>
                                        <a:chOff x="59376" y="0"/>
                                        <a:chExt cx="7907444" cy="2225278"/>
                                      </a:xfrm>
                                    </wpg:grpSpPr>
                                    <wpg:grpSp>
                                      <wpg:cNvPr id="38" name="Group 38"/>
                                      <wpg:cNvGrpSpPr/>
                                      <wpg:grpSpPr>
                                        <a:xfrm>
                                          <a:off x="59376" y="0"/>
                                          <a:ext cx="2919559" cy="2225278"/>
                                          <a:chOff x="59376" y="0"/>
                                          <a:chExt cx="2919559" cy="2225278"/>
                                        </a:xfrm>
                                      </wpg:grpSpPr>
                                      <pic:pic xmlns:pic="http://schemas.openxmlformats.org/drawingml/2006/picture">
                                        <pic:nvPicPr>
                                          <pic:cNvPr id="42" name="Picture 42" descr="http://content.janome.com/documents/File/EmbroideryFiles/stick_man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59376" y="0"/>
                                            <a:ext cx="687311" cy="1217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43" name="Picture 43" descr="http://content.janome.com/documents/File/EmbroideryFiles/stick_man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707448" y="0"/>
                                            <a:ext cx="687311" cy="1217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44" name="Picture 44" descr="http://content.janome.com/documents/File/EmbroideryFiles/stick_man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1499536" y="0"/>
                                            <a:ext cx="687311" cy="1217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45" name="Picture 45" descr="http://content.janome.com/documents/File/EmbroideryFiles/stick_man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275400" y="1008112"/>
                                            <a:ext cx="687311" cy="1217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46" name="Picture 46" descr="http://content.janome.com/documents/File/EmbroideryFiles/stick_man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1139496" y="936104"/>
                                            <a:ext cx="687311" cy="1217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47" name="Picture 47" descr="http://content.janome.com/documents/File/EmbroideryFiles/stick_man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2291624" y="0"/>
                                            <a:ext cx="687311" cy="1217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  <pic:pic xmlns:pic="http://schemas.openxmlformats.org/drawingml/2006/picture">
                                        <pic:nvPicPr>
                                          <pic:cNvPr id="48" name="Picture 48" descr="http://content.janome.com/documents/File/EmbroideryFiles/stick_man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2003592" y="936104"/>
                                            <a:ext cx="687311" cy="1217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wpg:grpSp>
                                    <wps:wsp>
                                      <wps:cNvPr id="39" name="Right Arrow 39"/>
                                      <wps:cNvSpPr/>
                                      <wps:spPr>
                                        <a:xfrm>
                                          <a:off x="3170204" y="392559"/>
                                          <a:ext cx="2937844" cy="1224136"/>
                                        </a:xfrm>
                                        <a:prstGeom prst="rightArrow">
                                          <a:avLst/>
                                        </a:prstGeom>
                                        <a:solidFill>
                                          <a:srgbClr val="4F81BD"/>
                                        </a:solidFill>
                                        <a:ln w="25400" cap="flat" cmpd="sng" algn="ctr">
                                          <a:solidFill>
                                            <a:srgbClr val="4F81BD">
                                              <a:shade val="50000"/>
                                            </a:srgbClr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1406AF" w:rsidRDefault="001406AF" w:rsidP="001406AF">
                                            <w:pPr>
                                              <w:pStyle w:val="NormalWeb"/>
                                              <w:spacing w:before="0" w:beforeAutospacing="0" w:after="0" w:afterAutospacing="0" w:line="276" w:lineRule="auto"/>
                                            </w:pPr>
                                            <w:r>
                                              <w:rPr>
                                                <w:rFonts w:ascii="Arial" w:hAnsi="Arial"/>
                                                <w:color w:val="000000" w:themeColor="text1"/>
                                                <w:kern w:val="24"/>
                                              </w:rPr>
                                              <w:t> </w:t>
                                            </w:r>
                                          </w:p>
                                        </w:txbxContent>
                                      </wps:txbx>
                                      <wps:bodyPr rtlCol="0" anchor="ctr"/>
                                    </wps:wsp>
                                    <pic:pic xmlns:pic="http://schemas.openxmlformats.org/drawingml/2006/picture">
                                      <pic:nvPicPr>
                                        <pic:cNvPr id="40" name="Picture 40" descr="http://content.janome.com/documents/File/EmbroideryFiles/stick_man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cstate="print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7201016" y="121269"/>
                                          <a:ext cx="765804" cy="135616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  <wps:wsp>
                                      <wps:cNvPr id="41" name="TextBox 1"/>
                                      <wps:cNvSpPr txBox="1"/>
                                      <wps:spPr>
                                        <a:xfrm>
                                          <a:off x="3227728" y="713109"/>
                                          <a:ext cx="2577804" cy="5232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wps:spPr>
                                      <wps:txbx>
                                        <w:txbxContent>
                                          <w:p w:rsidR="001406AF" w:rsidRDefault="001406AF" w:rsidP="001406AF">
                                            <w:pPr>
                                              <w:pStyle w:val="NormalWeb"/>
                                              <w:spacing w:before="0" w:beforeAutospacing="0" w:after="0" w:afterAutospacing="0"/>
                                              <w:jc w:val="center"/>
                                            </w:pPr>
                                            <w:r>
                                              <w:rPr>
                                                <w:rFonts w:ascii="Calibri" w:hAnsi="Calibri"/>
                                                <w:b/>
                                                <w:bCs/>
                                                <w:color w:val="000000" w:themeColor="text1"/>
                                                <w:kern w:val="24"/>
                                              </w:rPr>
                                              <w:t>SEGMENTATION</w:t>
                                            </w:r>
                                          </w:p>
                                        </w:txbxContent>
                                      </wps:txbx>
                                      <wps:bodyPr wrap="square" rtlCol="0">
                                        <a:noAutofit/>
                                      </wps:bodyPr>
                                    </wps:wsp>
                                  </wpg:grpSp>
                                  <pic:pic xmlns:pic="http://schemas.openxmlformats.org/drawingml/2006/picture">
                                    <pic:nvPicPr>
                                      <pic:cNvPr id="36" name="Picture 36" descr="http://content.janome.com/documents/File/EmbroideryFiles/stick_man.bmp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3811979" y="59376"/>
                                        <a:ext cx="451262" cy="7006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7" name="Picture 37" descr="http://content.janome.com/documents/File/EmbroideryFiles/stick_man.bmp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3990109" y="748145"/>
                                        <a:ext cx="451262" cy="7006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4" name="Picture 24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35626" y="1151906"/>
                                      <a:ext cx="558140" cy="62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5" name="Picture 25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498763" y="1128156"/>
                                      <a:ext cx="558141" cy="6293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6" name="Picture 26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1021278" y="1151906"/>
                                      <a:ext cx="558140" cy="62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7" name="Picture 27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1567542" y="1151906"/>
                                      <a:ext cx="558141" cy="62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8" name="Picture 28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237506" y="1876301"/>
                                      <a:ext cx="558140" cy="6293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9" name="Picture 29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783771" y="1876301"/>
                                      <a:ext cx="558140" cy="6293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30" name="Picture 30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1282535" y="1876301"/>
                                      <a:ext cx="558140" cy="6293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31" name="Picture 31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2505693"/>
                                      <a:ext cx="558140" cy="62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32" name="Picture 32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486888" y="2505693"/>
                                      <a:ext cx="558140" cy="62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33" name="Picture 33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1021278" y="2505693"/>
                                      <a:ext cx="558140" cy="62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34" name="Picture 34" descr="http://content.janome.com/documents/File/EmbroideryFiles/stick_man.b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1555667" y="2505693"/>
                                      <a:ext cx="558140" cy="62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16" name="Picture 16" descr="http://content.janome.com/documents/File/EmbroideryFiles/stick_man.bmp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5628904" y="1971304"/>
                                    <a:ext cx="676893" cy="7718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7" name="Picture 17" descr="http://content.janome.com/documents/File/EmbroideryFiles/stick_man.bmp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4963885" y="1971304"/>
                                    <a:ext cx="676894" cy="7718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8" name="Picture 18" descr="http://content.janome.com/documents/File/EmbroideryFiles/stick_man.bmp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4631376" y="3443844"/>
                                    <a:ext cx="676894" cy="7718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9" name="Picture 19" descr="http://content.janome.com/documents/File/EmbroideryFiles/stick_man.bmp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5213267" y="3443844"/>
                                    <a:ext cx="676894" cy="7718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0" name="Picture 20" descr="http://content.janome.com/documents/File/EmbroideryFiles/stick_man.bmp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0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966358" y="3443844"/>
                                    <a:ext cx="676894" cy="7718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  <wps:wsp>
                                <wps:cNvPr id="21" name="Right Arrow 21"/>
                                <wps:cNvSpPr/>
                                <wps:spPr>
                                  <a:xfrm rot="671403">
                                    <a:off x="2351314" y="1638795"/>
                                    <a:ext cx="2337435" cy="631825"/>
                                  </a:xfrm>
                                  <a:prstGeom prst="rightArrow">
                                    <a:avLst/>
                                  </a:prstGeom>
                                  <a:solidFill>
                                    <a:srgbClr val="4F81BD"/>
                                  </a:solidFill>
                                  <a:ln w="25400" cap="flat" cmpd="sng" algn="ctr">
                                    <a:solidFill>
                                      <a:srgbClr val="4F81BD">
                                        <a:shade val="50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1406AF" w:rsidRDefault="001406AF" w:rsidP="001406AF">
                                      <w:pPr>
                                        <w:pStyle w:val="NormalWeb"/>
                                        <w:spacing w:before="0" w:beforeAutospacing="0" w:after="0" w:afterAutospacing="0" w:line="276" w:lineRule="auto"/>
                                      </w:pPr>
                                      <w:r>
                                        <w:rPr>
                                          <w:rFonts w:ascii="Arial" w:hAnsi="Arial"/>
                                          <w:color w:val="000000" w:themeColor="text1"/>
                                          <w:kern w:val="24"/>
                                        </w:rPr>
                                        <w:t> </w:t>
                                      </w:r>
                                    </w:p>
                                  </w:txbxContent>
                                </wps:txbx>
                                <wps:bodyPr rtlCol="0" anchor="ctr"/>
                              </wps:wsp>
                              <wps:wsp>
                                <wps:cNvPr id="22" name="TextBox 1"/>
                                <wps:cNvSpPr txBox="1"/>
                                <wps:spPr>
                                  <a:xfrm rot="719627">
                                    <a:off x="2386940" y="1805049"/>
                                    <a:ext cx="2051050" cy="269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:rsidR="001406AF" w:rsidRDefault="001406AF" w:rsidP="001406AF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</w:rPr>
                                        <w:t>SEGMENTATION</w:t>
                                      </w:r>
                                    </w:p>
                                  </w:txbxContent>
                                </wps:txbx>
                                <wps:bodyPr wrap="square" rtlCol="0">
                                  <a:noAutofit/>
                                </wps:bodyPr>
                              </wps:wsp>
                            </wpg:grpSp>
                            <wps:wsp>
                              <wps:cNvPr id="14" name="TextBox 1"/>
                              <wps:cNvSpPr txBox="1"/>
                              <wps:spPr>
                                <a:xfrm rot="1473655">
                                  <a:off x="2111820" y="3197689"/>
                                  <a:ext cx="1683893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1406AF" w:rsidRDefault="001406AF" w:rsidP="001406AF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Calibri" w:hAnsi="Calibr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</w:rPr>
                                      <w:t>SEGMENTATION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</wpg:grpSp>
                          <wps:wsp>
                            <wps:cNvPr id="8" name="Left Arrow 8"/>
                            <wps:cNvSpPr/>
                            <wps:spPr>
                              <a:xfrm rot="19577276">
                                <a:off x="5165767" y="1365663"/>
                                <a:ext cx="1178482" cy="605022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Left Arrow 9"/>
                            <wps:cNvSpPr/>
                            <wps:spPr>
                              <a:xfrm>
                                <a:off x="5308271" y="2256312"/>
                                <a:ext cx="1177925" cy="60452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Left Arrow 10"/>
                            <wps:cNvSpPr/>
                            <wps:spPr>
                              <a:xfrm rot="2307857">
                                <a:off x="4975762" y="3111336"/>
                                <a:ext cx="1177925" cy="60452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Text Box 369"/>
                            <wps:cNvSpPr txBox="1"/>
                            <wps:spPr>
                              <a:xfrm>
                                <a:off x="5498277" y="2410691"/>
                                <a:ext cx="987919" cy="2959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06AF" w:rsidRDefault="001406AF" w:rsidP="001406AF">
                                  <w:pPr>
                                    <w:pStyle w:val="NormalWeb"/>
                                    <w:spacing w:before="0" w:beforeAutospacing="0" w:after="0" w:afterAutospacing="0" w:line="276" w:lineRule="auto"/>
                                  </w:pPr>
                                  <w:r>
                                    <w:rPr>
                                      <w:rFonts w:asciiTheme="minorHAnsi" w:eastAsia="Calibri" w:hAnsi="Calibri"/>
                                      <w:b/>
                                      <w:bCs/>
                                      <w:color w:val="000000" w:themeColor="dark1"/>
                                      <w:kern w:val="24"/>
                                    </w:rPr>
                                    <w:t>TARGETING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" name="Text Box 373"/>
                          <wps:cNvSpPr txBox="1"/>
                          <wps:spPr>
                            <a:xfrm rot="19582229">
                              <a:off x="5308271" y="1460664"/>
                              <a:ext cx="1132840" cy="34628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406AF" w:rsidRDefault="001406AF" w:rsidP="001406AF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</w:pPr>
                                <w:r>
                                  <w:rPr>
                                    <w:rFonts w:asciiTheme="minorHAnsi" w:eastAsia="Calibri" w:hAnsi="Calibri"/>
                                    <w:b/>
                                    <w:bCs/>
                                    <w:color w:val="000000" w:themeColor="dark1"/>
                                    <w:kern w:val="24"/>
                                  </w:rPr>
                                  <w:t>TARGETING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" name="Text Box 375"/>
                        <wps:cNvSpPr txBox="1"/>
                        <wps:spPr>
                          <a:xfrm rot="2268442">
                            <a:off x="5165767" y="3325090"/>
                            <a:ext cx="1015365" cy="3067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406AF" w:rsidRDefault="001406AF" w:rsidP="001406AF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  <w:r>
                                <w:rPr>
                                  <w:rFonts w:asciiTheme="minorHAnsi" w:eastAsia="Calibri" w:hAnsi="Calibri"/>
                                  <w:b/>
                                  <w:bCs/>
                                  <w:color w:val="000000" w:themeColor="dark1"/>
                                  <w:kern w:val="24"/>
                                </w:rPr>
                                <w:t>TARGETING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24363C" id="Group 3" o:spid="_x0000_s1028" style="position:absolute;margin-left:0;margin-top:.65pt;width:431.15pt;height:269.5pt;z-index:251661312;mso-position-horizontal:left;mso-position-horizontal-relative:margin;mso-width-relative:margin;mso-height-relative:margin" coordorigin="" coordsize="64858,421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">
                <v:group id="Group 2" o:spid="_x0000_s1029" style="position:absolute;width:64858;height:42151" coordorigin="" coordsize="64858,42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group id="Group 5" o:spid="_x0000_s1030" style="position:absolute;width:64858;height:42151" coordorigin="" coordsize="64861,42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group id="Group 7" o:spid="_x0000_s1031" style="position:absolute;width:52130;height:42151" coordsize="63522,42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Right Arrow 12" o:spid="_x0000_s1032" type="#_x0000_t13" style="position:absolute;left:21613;top:30757;width:17284;height:6318;rotation:165436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" adj="17652" fillcolor="#4f81bd" strokecolor="#385d8a" strokeweight="2pt">
                        <v:textbox>
                          <w:txbxContent>
                            <w:p w:rsidR="001406AF" w:rsidRDefault="001406AF" w:rsidP="001406AF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  <w: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group id="Group 13" o:spid="_x0000_s1033" style="position:absolute;width:63522;height:42157" coordsize="63522,42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<v:group id="Group 15" o:spid="_x0000_s1034" style="position:absolute;width:63522;height:31350" coordsize="63522,3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group id="Group 23" o:spid="_x0000_s1035" style="position:absolute;left:593;width:62929;height:14478" coordorigin="593" coordsize="46546,14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  <v:group id="Group 35" o:spid="_x0000_s1036" style="position:absolute;left:593;width:46547;height:11502" coordorigin="593" coordsize="79074,2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          <v:group id="Group 38" o:spid="_x0000_s1037" style="position:absolute;left:593;width:29196;height:22252" coordorigin="593" coordsize="29195,22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Picture 42" o:spid="_x0000_s1038" type="#_x0000_t75" alt="http://content.janome.com/documents/File/EmbroideryFiles/stick_man.bmp" style="position:absolute;left:593;width:6873;height:12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">
                                  <v:imagedata r:id="rId11" o:title="stick_man"/>
                                </v:shape>
                                <v:shape id="Picture 43" o:spid="_x0000_s1039" type="#_x0000_t75" alt="http://content.janome.com/documents/File/EmbroideryFiles/stick_man.bmp" style="position:absolute;left:7074;width:6873;height:12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">
                                  <v:imagedata r:id="rId11" o:title="stick_man"/>
                                </v:shape>
                                <v:shape id="Picture 44" o:spid="_x0000_s1040" type="#_x0000_t75" alt="http://content.janome.com/documents/File/EmbroideryFiles/stick_man.bmp" style="position:absolute;left:14995;width:6873;height:12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">
                                  <v:imagedata r:id="rId11" o:title="stick_man"/>
                                </v:shape>
                                <v:shape id="Picture 45" o:spid="_x0000_s1041" type="#_x0000_t75" alt="http://content.janome.com/documents/File/EmbroideryFiles/stick_man.bmp" style="position:absolute;left:2754;top:10081;width:6873;height:12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">
                                  <v:imagedata r:id="rId11" o:title="stick_man"/>
                                </v:shape>
                                <v:shape id="Picture 46" o:spid="_x0000_s1042" type="#_x0000_t75" alt="http://content.janome.com/documents/File/EmbroideryFiles/stick_man.bmp" style="position:absolute;left:11394;top:9361;width:6874;height:12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">
                                  <v:imagedata r:id="rId11" o:title="stick_man"/>
                                </v:shape>
                                <v:shape id="Picture 47" o:spid="_x0000_s1043" type="#_x0000_t75" alt="http://content.janome.com/documents/File/EmbroideryFiles/stick_man.bmp" style="position:absolute;left:22916;width:6873;height:12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">
                                  <v:imagedata r:id="rId11" o:title="stick_man"/>
                                </v:shape>
                                <v:shape id="Picture 48" o:spid="_x0000_s1044" type="#_x0000_t75" alt="http://content.janome.com/documents/File/EmbroideryFiles/stick_man.bmp" style="position:absolute;left:20035;top:9361;width:6874;height:12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">
                                  <v:imagedata r:id="rId11" o:title="stick_man"/>
                                </v:shape>
                              </v:group>
                              <v:shape id="Right Arrow 39" o:spid="_x0000_s1045" type="#_x0000_t13" style="position:absolute;left:31702;top:3925;width:29378;height:12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" adj="17100" fillcolor="#4f81bd" strokecolor="#385d8a" strokeweight="2pt">
                                <v:textbox>
                                  <w:txbxContent>
                                    <w:p w:rsidR="001406AF" w:rsidRDefault="001406AF" w:rsidP="001406AF">
                                      <w:pPr>
                                        <w:pStyle w:val="NormalWeb"/>
                                        <w:spacing w:before="0" w:beforeAutospacing="0" w:after="0" w:afterAutospacing="0" w:line="276" w:lineRule="auto"/>
                                      </w:pPr>
                                      <w:r>
                                        <w:rPr>
                                          <w:rFonts w:ascii="Arial" w:hAnsi="Arial"/>
                                          <w:color w:val="000000" w:themeColor="text1"/>
                                          <w:kern w:val="24"/>
                                        </w:rPr>
                                        <w:t> </w:t>
                                      </w:r>
                                    </w:p>
                                  </w:txbxContent>
                                </v:textbox>
                              </v:shape>
                              <v:shape id="Picture 40" o:spid="_x0000_s1046" type="#_x0000_t75" alt="http://content.janome.com/documents/File/EmbroideryFiles/stick_man.bmp" style="position:absolute;left:72010;top:1212;width:7658;height:13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">
                                <v:imagedata r:id="rId11" o:title="stick_man"/>
                              </v:shape>
                              <v:shape id="TextBox 1" o:spid="_x0000_s1047" type="#_x0000_t202" style="position:absolute;left:32277;top:7131;width:25778;height:5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" filled="f" stroked="f">
                                <v:textbox>
                                  <w:txbxContent>
                                    <w:p w:rsidR="001406AF" w:rsidRDefault="001406AF" w:rsidP="001406AF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rFonts w:ascii="Calibri" w:hAnsi="Calibri"/>
                                          <w:b/>
                                          <w:bCs/>
                                          <w:color w:val="000000" w:themeColor="text1"/>
                                          <w:kern w:val="24"/>
                                        </w:rPr>
                                        <w:t>SEGMENTATION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Picture 36" o:spid="_x0000_s1048" type="#_x0000_t75" alt="http://content.janome.com/documents/File/EmbroideryFiles/stick_man.bmp" style="position:absolute;left:38119;top:593;width:4513;height:7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">
                              <v:imagedata r:id="rId11" o:title="stick_man"/>
                              <v:path arrowok="t"/>
                            </v:shape>
                            <v:shape id="Picture 37" o:spid="_x0000_s1049" type="#_x0000_t75" alt="http://content.janome.com/documents/File/EmbroideryFiles/stick_man.bmp" style="position:absolute;left:39901;top:7481;width:4512;height:7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">
                              <v:imagedata r:id="rId11" o:title="stick_man"/>
                              <v:path arrowok="t"/>
                            </v:shape>
                          </v:group>
                          <v:shape id="Picture 24" o:spid="_x0000_s1050" type="#_x0000_t75" alt="http://content.janome.com/documents/File/EmbroideryFiles/stick_man.bmp" style="position:absolute;left:356;top:11519;width:5581;height:6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">
                            <v:imagedata r:id="rId11" o:title="stick_man"/>
                            <v:path arrowok="t"/>
                          </v:shape>
                          <v:shape id="Picture 25" o:spid="_x0000_s1051" type="#_x0000_t75" alt="http://content.janome.com/documents/File/EmbroideryFiles/stick_man.bmp" style="position:absolute;left:4987;top:11281;width:5582;height:6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">
                            <v:imagedata r:id="rId11" o:title="stick_man"/>
                            <v:path arrowok="t"/>
                          </v:shape>
                          <v:shape id="Picture 26" o:spid="_x0000_s1052" type="#_x0000_t75" alt="http://content.janome.com/documents/File/EmbroideryFiles/stick_man.bmp" style="position:absolute;left:10212;top:11519;width:5582;height:6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">
                            <v:imagedata r:id="rId11" o:title="stick_man"/>
                            <v:path arrowok="t"/>
                          </v:shape>
                          <v:shape id="Picture 27" o:spid="_x0000_s1053" type="#_x0000_t75" alt="http://content.janome.com/documents/File/EmbroideryFiles/stick_man.bmp" style="position:absolute;left:15675;top:11519;width:5581;height:6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">
                            <v:imagedata r:id="rId11" o:title="stick_man"/>
                            <v:path arrowok="t"/>
                          </v:shape>
                          <v:shape id="Picture 28" o:spid="_x0000_s1054" type="#_x0000_t75" alt="http://content.janome.com/documents/File/EmbroideryFiles/stick_man.bmp" style="position:absolute;left:2375;top:18763;width:5581;height:6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">
                            <v:imagedata r:id="rId11" o:title="stick_man"/>
                            <v:path arrowok="t"/>
                          </v:shape>
                          <v:shape id="Picture 29" o:spid="_x0000_s1055" type="#_x0000_t75" alt="http://content.janome.com/documents/File/EmbroideryFiles/stick_man.bmp" style="position:absolute;left:7837;top:18763;width:5582;height:6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">
                            <v:imagedata r:id="rId11" o:title="stick_man"/>
                            <v:path arrowok="t"/>
                          </v:shape>
                          <v:shape id="Picture 30" o:spid="_x0000_s1056" type="#_x0000_t75" alt="http://content.janome.com/documents/File/EmbroideryFiles/stick_man.bmp" style="position:absolute;left:12825;top:18763;width:5581;height:6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">
                            <v:imagedata r:id="rId11" o:title="stick_man"/>
                            <v:path arrowok="t"/>
                          </v:shape>
                          <v:shape id="Picture 31" o:spid="_x0000_s1057" type="#_x0000_t75" alt="http://content.janome.com/documents/File/EmbroideryFiles/stick_man.bmp" style="position:absolute;top:25056;width:5581;height:6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">
                            <v:imagedata r:id="rId11" o:title="stick_man"/>
                            <v:path arrowok="t"/>
                          </v:shape>
                          <v:shape id="Picture 32" o:spid="_x0000_s1058" type="#_x0000_t75" alt="http://content.janome.com/documents/File/EmbroideryFiles/stick_man.bmp" style="position:absolute;left:4868;top:25056;width:5582;height:6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">
                            <v:imagedata r:id="rId11" o:title="stick_man"/>
                            <v:path arrowok="t"/>
                          </v:shape>
                          <v:shape id="Picture 33" o:spid="_x0000_s1059" type="#_x0000_t75" alt="http://content.janome.com/documents/File/EmbroideryFiles/stick_man.bmp" style="position:absolute;left:10212;top:25056;width:5582;height:6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">
                            <v:imagedata r:id="rId11" o:title="stick_man"/>
                            <v:path arrowok="t"/>
                          </v:shape>
                          <v:shape id="Picture 34" o:spid="_x0000_s1060" type="#_x0000_t75" alt="http://content.janome.com/documents/File/EmbroideryFiles/stick_man.bmp" style="position:absolute;left:15556;top:25056;width:5582;height:6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">
                            <v:imagedata r:id="rId11" o:title="stick_man"/>
                            <v:path arrowok="t"/>
                          </v:shape>
                        </v:group>
                        <v:shape id="Picture 16" o:spid="_x0000_s1061" type="#_x0000_t75" alt="http://content.janome.com/documents/File/EmbroideryFiles/stick_man.bmp" style="position:absolute;left:56289;top:19713;width:6768;height:7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">
                          <v:imagedata r:id="rId11" o:title="stick_man"/>
                          <v:path arrowok="t"/>
                        </v:shape>
                        <v:shape id="Picture 17" o:spid="_x0000_s1062" type="#_x0000_t75" alt="http://content.janome.com/documents/File/EmbroideryFiles/stick_man.bmp" style="position:absolute;left:49638;top:19713;width:6769;height:7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">
                          <v:imagedata r:id="rId11" o:title="stick_man"/>
                          <v:path arrowok="t"/>
                        </v:shape>
                        <v:shape id="Picture 18" o:spid="_x0000_s1063" type="#_x0000_t75" alt="http://content.janome.com/documents/File/EmbroideryFiles/stick_man.bmp" style="position:absolute;left:46313;top:34438;width:6769;height:7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">
                          <v:imagedata r:id="rId11" o:title="stick_man"/>
                          <v:path arrowok="t"/>
                        </v:shape>
                        <v:shape id="Picture 19" o:spid="_x0000_s1064" type="#_x0000_t75" alt="http://content.janome.com/documents/File/EmbroideryFiles/stick_man.bmp" style="position:absolute;left:52132;top:34438;width:6769;height:7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">
                          <v:imagedata r:id="rId11" o:title="stick_man"/>
                          <v:path arrowok="t"/>
                        </v:shape>
                        <v:shape id="Picture 20" o:spid="_x0000_s1065" type="#_x0000_t75" alt="http://content.janome.com/documents/File/EmbroideryFiles/stick_man.bmp" style="position:absolute;left:39663;top:34438;width:6769;height:7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">
                          <v:imagedata r:id="rId11" o:title="stick_man"/>
                          <v:path arrowok="t"/>
                        </v:shape>
                        <v:shape id="Right Arrow 21" o:spid="_x0000_s1066" type="#_x0000_t13" style="position:absolute;left:23513;top:16387;width:23374;height:6319;rotation:73335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" adj="18681" fillcolor="#4f81bd" strokecolor="#385d8a" strokeweight="2pt">
                          <v:textbox>
                            <w:txbxContent>
                              <w:p w:rsidR="001406AF" w:rsidRDefault="001406AF" w:rsidP="001406AF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</w:pPr>
                                <w:r>
                                  <w:rPr>
                                    <w:rFonts w:ascii="Arial" w:hAnsi="Arial"/>
                                    <w:color w:val="000000" w:themeColor="text1"/>
                                    <w:kern w:val="24"/>
                                  </w:rPr>
                                  <w:t> </w:t>
                                </w:r>
                              </w:p>
                            </w:txbxContent>
                          </v:textbox>
                        </v:shape>
                        <v:shape id="TextBox 1" o:spid="_x0000_s1067" type="#_x0000_t202" style="position:absolute;left:23869;top:18050;width:20510;height:2699;rotation:78602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" filled="f" stroked="f">
                          <v:textbox>
                            <w:txbxContent>
                              <w:p w:rsidR="001406AF" w:rsidRDefault="001406AF" w:rsidP="001406AF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>SEGMENTATION</w:t>
                                </w:r>
                              </w:p>
                            </w:txbxContent>
                          </v:textbox>
                        </v:shape>
                      </v:group>
                      <v:shape id="TextBox 1" o:spid="_x0000_s1068" type="#_x0000_t202" style="position:absolute;left:21118;top:31976;width:16839;height:2972;rotation:160962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" filled="f" stroked="f">
                        <v:textbox>
                          <w:txbxContent>
                            <w:p w:rsidR="001406AF" w:rsidRDefault="001406AF" w:rsidP="001406A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SEGMENTATION</w:t>
                              </w:r>
                            </w:p>
                          </w:txbxContent>
                        </v:textbox>
                      </v:shape>
                    </v:group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Left Arrow 8" o:spid="_x0000_s1069" type="#_x0000_t66" style="position:absolute;left:51657;top:13656;width:11785;height:6050;rotation:-220935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" adj="5545" fillcolor="#4f81bd" strokecolor="#385d8a" strokeweight="2pt"/>
                    <v:shape id="Left Arrow 9" o:spid="_x0000_s1070" type="#_x0000_t66" style="position:absolute;left:53082;top:22563;width:11779;height:60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" adj="5543" fillcolor="#4f81bd" strokecolor="#385d8a" strokeweight="2pt"/>
                    <v:shape id="Left Arrow 10" o:spid="_x0000_s1071" type="#_x0000_t66" style="position:absolute;left:49757;top:31113;width:11779;height:6045;rotation:252079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" adj="5543" fillcolor="#4f81bd" strokecolor="#385d8a" strokeweight="2pt"/>
                    <v:shape id="Text Box 369" o:spid="_x0000_s1072" type="#_x0000_t202" style="position:absolute;left:54982;top:24106;width:9879;height:2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  <v:textbox>
                        <w:txbxContent>
                          <w:p w:rsidR="001406AF" w:rsidRDefault="001406AF" w:rsidP="001406AF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  <w:r>
                              <w:rPr>
                                <w:rFonts w:asciiTheme="minorHAnsi" w:eastAsia="Calibri" w:hAnsi="Calibr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TARGETING</w:t>
                            </w:r>
                          </w:p>
                        </w:txbxContent>
                      </v:textbox>
                    </v:shape>
                  </v:group>
                  <v:shape id="Text Box 373" o:spid="_x0000_s1073" type="#_x0000_t202" style="position:absolute;left:53082;top:14606;width:11329;height:3463;rotation:-220394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" filled="f" stroked="f" strokeweight=".5pt">
                    <v:textbox>
                      <w:txbxContent>
                        <w:p w:rsidR="001406AF" w:rsidRDefault="001406AF" w:rsidP="001406AF">
                          <w:pPr>
                            <w:pStyle w:val="NormalWeb"/>
                            <w:spacing w:before="0" w:beforeAutospacing="0" w:after="0" w:afterAutospacing="0" w:line="276" w:lineRule="auto"/>
                          </w:pPr>
                          <w:r>
                            <w:rPr>
                              <w:rFonts w:asciiTheme="minorHAnsi" w:eastAsia="Calibri" w:hAnsi="Calibri"/>
                              <w:b/>
                              <w:bCs/>
                              <w:color w:val="000000" w:themeColor="dark1"/>
                              <w:kern w:val="24"/>
                            </w:rPr>
                            <w:t>TARGETING</w:t>
                          </w:r>
                        </w:p>
                      </w:txbxContent>
                    </v:textbox>
                  </v:shape>
                </v:group>
                <v:shape id="Text Box 375" o:spid="_x0000_s1074" type="#_x0000_t202" style="position:absolute;left:51657;top:33250;width:10154;height:3067;rotation:247774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" filled="f" stroked="f" strokeweight=".5pt">
                  <v:textbox>
                    <w:txbxContent>
                      <w:p w:rsidR="001406AF" w:rsidRDefault="001406AF" w:rsidP="001406AF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  <w:r>
                          <w:rPr>
                            <w:rFonts w:asciiTheme="minorHAnsi" w:eastAsia="Calibri" w:hAnsi="Calibri"/>
                            <w:b/>
                            <w:bCs/>
                            <w:color w:val="000000" w:themeColor="dark1"/>
                            <w:kern w:val="24"/>
                          </w:rPr>
                          <w:t>TARGETING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1406AF" w:rsidRDefault="001406AF"/>
    <w:p w:rsidR="001406AF" w:rsidRDefault="001406AF"/>
    <w:p w:rsidR="001406AF" w:rsidRDefault="001406AF"/>
    <w:p w:rsidR="001406AF" w:rsidRDefault="001406AF"/>
    <w:p w:rsidR="001406AF" w:rsidRDefault="001406AF"/>
    <w:p w:rsidR="001406AF" w:rsidRDefault="001406AF"/>
    <w:p w:rsidR="001406AF" w:rsidRDefault="001406AF"/>
    <w:p w:rsidR="001406AF" w:rsidRDefault="001406AF"/>
    <w:p w:rsidR="001406AF" w:rsidRDefault="001406AF"/>
    <w:sectPr w:rsidR="001406AF" w:rsidSect="007D6E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30E60"/>
    <w:multiLevelType w:val="hybridMultilevel"/>
    <w:tmpl w:val="42EEFAD8"/>
    <w:lvl w:ilvl="0" w:tplc="B9F2F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DA7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88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2ACF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0E44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FE37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E296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B4F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E6D2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DA8106F"/>
    <w:multiLevelType w:val="hybridMultilevel"/>
    <w:tmpl w:val="59D0D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4B6BD3"/>
    <w:multiLevelType w:val="hybridMultilevel"/>
    <w:tmpl w:val="9968C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8204C"/>
    <w:multiLevelType w:val="hybridMultilevel"/>
    <w:tmpl w:val="3AD08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E8B"/>
    <w:rsid w:val="001406AF"/>
    <w:rsid w:val="00452349"/>
    <w:rsid w:val="004E0BAE"/>
    <w:rsid w:val="006E1A43"/>
    <w:rsid w:val="007B16A8"/>
    <w:rsid w:val="007D6E8B"/>
    <w:rsid w:val="00C71945"/>
    <w:rsid w:val="00C8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28EFB7-C357-403B-9D57-3FDAE717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6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406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60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png"/><Relationship Id="rId5" Type="http://schemas.openxmlformats.org/officeDocument/2006/relationships/diagramData" Target="diagrams/data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6BBEAE6-43FD-4B13-84A7-A623511584B2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FF85343F-F7A5-4AB7-9BC8-794702C574B6}">
      <dgm:prSet phldrT="[Text]"/>
      <dgm:spPr/>
      <dgm:t>
        <a:bodyPr/>
        <a:lstStyle/>
        <a:p>
          <a:r>
            <a:rPr lang="en-GB" dirty="0" smtClean="0"/>
            <a:t>Segmentation methods </a:t>
          </a:r>
          <a:endParaRPr lang="en-GB" dirty="0"/>
        </a:p>
      </dgm:t>
    </dgm:pt>
    <dgm:pt modelId="{DB15BAA0-82EF-4996-AFB2-B04972886135}" type="parTrans" cxnId="{35AE4FCA-F781-48C0-BE94-828598269CAC}">
      <dgm:prSet/>
      <dgm:spPr/>
      <dgm:t>
        <a:bodyPr/>
        <a:lstStyle/>
        <a:p>
          <a:endParaRPr lang="en-GB"/>
        </a:p>
      </dgm:t>
    </dgm:pt>
    <dgm:pt modelId="{EBBABB32-AD1E-48DE-8C7F-2FFF1D9683AD}" type="sibTrans" cxnId="{35AE4FCA-F781-48C0-BE94-828598269CAC}">
      <dgm:prSet/>
      <dgm:spPr/>
      <dgm:t>
        <a:bodyPr/>
        <a:lstStyle/>
        <a:p>
          <a:endParaRPr lang="en-GB"/>
        </a:p>
      </dgm:t>
    </dgm:pt>
    <dgm:pt modelId="{BE96130B-EDD7-42D0-AC99-7E51C3FD773D}">
      <dgm:prSet phldrT="[Text]"/>
      <dgm:spPr/>
      <dgm:t>
        <a:bodyPr/>
        <a:lstStyle/>
        <a:p>
          <a:r>
            <a:rPr lang="en-GB" dirty="0" smtClean="0"/>
            <a:t>Location </a:t>
          </a:r>
          <a:endParaRPr lang="en-GB" dirty="0"/>
        </a:p>
      </dgm:t>
    </dgm:pt>
    <dgm:pt modelId="{8057817C-EF0B-4E7D-B108-CAD3E9BB52C1}" type="parTrans" cxnId="{A4E5773D-3927-4334-9E70-D84EF39CC6FD}">
      <dgm:prSet/>
      <dgm:spPr/>
      <dgm:t>
        <a:bodyPr/>
        <a:lstStyle/>
        <a:p>
          <a:endParaRPr lang="en-GB"/>
        </a:p>
      </dgm:t>
    </dgm:pt>
    <dgm:pt modelId="{6FBE2A7A-197C-44FD-9D79-2D8D402EA036}" type="sibTrans" cxnId="{A4E5773D-3927-4334-9E70-D84EF39CC6FD}">
      <dgm:prSet/>
      <dgm:spPr/>
      <dgm:t>
        <a:bodyPr/>
        <a:lstStyle/>
        <a:p>
          <a:endParaRPr lang="en-GB"/>
        </a:p>
      </dgm:t>
    </dgm:pt>
    <dgm:pt modelId="{CC512E66-04C6-4477-A16E-7AE89B7A25F2}">
      <dgm:prSet phldrT="[Text]"/>
      <dgm:spPr/>
      <dgm:t>
        <a:bodyPr/>
        <a:lstStyle/>
        <a:p>
          <a:r>
            <a:rPr lang="en-GB" dirty="0" smtClean="0"/>
            <a:t>Income</a:t>
          </a:r>
          <a:endParaRPr lang="en-GB" dirty="0"/>
        </a:p>
      </dgm:t>
    </dgm:pt>
    <dgm:pt modelId="{9C0D31FD-CA72-404B-B4C4-133CC49EB164}" type="parTrans" cxnId="{20FF4047-17E2-4CA6-AC48-2CF070CE4122}">
      <dgm:prSet/>
      <dgm:spPr/>
      <dgm:t>
        <a:bodyPr/>
        <a:lstStyle/>
        <a:p>
          <a:endParaRPr lang="en-GB"/>
        </a:p>
      </dgm:t>
    </dgm:pt>
    <dgm:pt modelId="{C6D8E23D-20E6-495B-AF5A-3256BC9D1987}" type="sibTrans" cxnId="{20FF4047-17E2-4CA6-AC48-2CF070CE4122}">
      <dgm:prSet/>
      <dgm:spPr/>
      <dgm:t>
        <a:bodyPr/>
        <a:lstStyle/>
        <a:p>
          <a:endParaRPr lang="en-GB"/>
        </a:p>
      </dgm:t>
    </dgm:pt>
    <dgm:pt modelId="{C045E355-1230-4AE4-9EF4-001C59155926}">
      <dgm:prSet phldrT="[Text]"/>
      <dgm:spPr/>
      <dgm:t>
        <a:bodyPr/>
        <a:lstStyle/>
        <a:p>
          <a:r>
            <a:rPr lang="en-GB" dirty="0" smtClean="0"/>
            <a:t>Age</a:t>
          </a:r>
          <a:endParaRPr lang="en-GB" dirty="0"/>
        </a:p>
      </dgm:t>
    </dgm:pt>
    <dgm:pt modelId="{1C05584C-BBE0-4496-904B-B84CEFBDEC15}" type="parTrans" cxnId="{733B7AB1-9FA1-401E-BED1-4F51B2273698}">
      <dgm:prSet/>
      <dgm:spPr/>
      <dgm:t>
        <a:bodyPr/>
        <a:lstStyle/>
        <a:p>
          <a:endParaRPr lang="en-GB"/>
        </a:p>
      </dgm:t>
    </dgm:pt>
    <dgm:pt modelId="{D98491FC-BF26-4C49-B381-9F43B61AF922}" type="sibTrans" cxnId="{733B7AB1-9FA1-401E-BED1-4F51B2273698}">
      <dgm:prSet/>
      <dgm:spPr/>
      <dgm:t>
        <a:bodyPr/>
        <a:lstStyle/>
        <a:p>
          <a:endParaRPr lang="en-GB"/>
        </a:p>
      </dgm:t>
    </dgm:pt>
    <dgm:pt modelId="{9CA15B33-B67B-47A5-BD1A-79BF5046E319}">
      <dgm:prSet phldrT="[Text]"/>
      <dgm:spPr/>
      <dgm:t>
        <a:bodyPr/>
        <a:lstStyle/>
        <a:p>
          <a:r>
            <a:rPr lang="en-GB" dirty="0" smtClean="0"/>
            <a:t>Other demographic factors  </a:t>
          </a:r>
          <a:endParaRPr lang="en-GB" dirty="0"/>
        </a:p>
      </dgm:t>
    </dgm:pt>
    <dgm:pt modelId="{89E61C08-B949-4141-9B97-39974F761650}" type="parTrans" cxnId="{4EEECFED-6227-4A6F-981F-CDF039951586}">
      <dgm:prSet/>
      <dgm:spPr/>
      <dgm:t>
        <a:bodyPr/>
        <a:lstStyle/>
        <a:p>
          <a:endParaRPr lang="en-GB"/>
        </a:p>
      </dgm:t>
    </dgm:pt>
    <dgm:pt modelId="{0FE699CF-A4DF-4750-A948-0C66DEC63DFF}" type="sibTrans" cxnId="{4EEECFED-6227-4A6F-981F-CDF039951586}">
      <dgm:prSet/>
      <dgm:spPr/>
      <dgm:t>
        <a:bodyPr/>
        <a:lstStyle/>
        <a:p>
          <a:endParaRPr lang="en-GB"/>
        </a:p>
      </dgm:t>
    </dgm:pt>
    <dgm:pt modelId="{63A129C8-094D-4276-B192-CED82E6572CA}">
      <dgm:prSet/>
      <dgm:spPr/>
      <dgm:t>
        <a:bodyPr/>
        <a:lstStyle/>
        <a:p>
          <a:r>
            <a:rPr lang="en-GB" dirty="0" smtClean="0"/>
            <a:t>Lifestyle</a:t>
          </a:r>
          <a:endParaRPr lang="en-GB" dirty="0"/>
        </a:p>
      </dgm:t>
    </dgm:pt>
    <dgm:pt modelId="{848215EA-A61B-49BA-8952-5B51FD792AB7}" type="parTrans" cxnId="{361D1DB5-65BA-4BC8-9323-519F2F44602C}">
      <dgm:prSet/>
      <dgm:spPr/>
      <dgm:t>
        <a:bodyPr/>
        <a:lstStyle/>
        <a:p>
          <a:endParaRPr lang="en-GB"/>
        </a:p>
      </dgm:t>
    </dgm:pt>
    <dgm:pt modelId="{FA7609C6-2318-4E88-A967-2F7F0050F122}" type="sibTrans" cxnId="{361D1DB5-65BA-4BC8-9323-519F2F44602C}">
      <dgm:prSet/>
      <dgm:spPr/>
      <dgm:t>
        <a:bodyPr/>
        <a:lstStyle/>
        <a:p>
          <a:endParaRPr lang="en-GB"/>
        </a:p>
      </dgm:t>
    </dgm:pt>
    <dgm:pt modelId="{71FC8E42-E175-4FA8-AE59-0251A8B252DB}" type="pres">
      <dgm:prSet presAssocID="{D6BBEAE6-43FD-4B13-84A7-A623511584B2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033316A2-9A3F-4D74-8F5B-C17DBBE572CC}" type="pres">
      <dgm:prSet presAssocID="{FF85343F-F7A5-4AB7-9BC8-794702C574B6}" presName="centerShape" presStyleLbl="node0" presStyleIdx="0" presStyleCnt="1"/>
      <dgm:spPr/>
      <dgm:t>
        <a:bodyPr/>
        <a:lstStyle/>
        <a:p>
          <a:endParaRPr lang="en-GB"/>
        </a:p>
      </dgm:t>
    </dgm:pt>
    <dgm:pt modelId="{ADDD84E8-1F7A-4ABF-8D41-C9290FA1F9BA}" type="pres">
      <dgm:prSet presAssocID="{8057817C-EF0B-4E7D-B108-CAD3E9BB52C1}" presName="parTrans" presStyleLbl="sibTrans2D1" presStyleIdx="0" presStyleCnt="5"/>
      <dgm:spPr/>
      <dgm:t>
        <a:bodyPr/>
        <a:lstStyle/>
        <a:p>
          <a:endParaRPr lang="en-GB"/>
        </a:p>
      </dgm:t>
    </dgm:pt>
    <dgm:pt modelId="{DE87E2CA-5B18-4E89-9DB9-DD2514213261}" type="pres">
      <dgm:prSet presAssocID="{8057817C-EF0B-4E7D-B108-CAD3E9BB52C1}" presName="connectorText" presStyleLbl="sibTrans2D1" presStyleIdx="0" presStyleCnt="5"/>
      <dgm:spPr/>
      <dgm:t>
        <a:bodyPr/>
        <a:lstStyle/>
        <a:p>
          <a:endParaRPr lang="en-GB"/>
        </a:p>
      </dgm:t>
    </dgm:pt>
    <dgm:pt modelId="{05E5535E-DEA7-42F5-AD33-DDCBA2C5306F}" type="pres">
      <dgm:prSet presAssocID="{BE96130B-EDD7-42D0-AC99-7E51C3FD773D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C217012-3777-4573-A093-A51B2D0F516E}" type="pres">
      <dgm:prSet presAssocID="{9C0D31FD-CA72-404B-B4C4-133CC49EB164}" presName="parTrans" presStyleLbl="sibTrans2D1" presStyleIdx="1" presStyleCnt="5"/>
      <dgm:spPr/>
      <dgm:t>
        <a:bodyPr/>
        <a:lstStyle/>
        <a:p>
          <a:endParaRPr lang="en-GB"/>
        </a:p>
      </dgm:t>
    </dgm:pt>
    <dgm:pt modelId="{24768FE5-8139-4225-83AD-ABB48429B914}" type="pres">
      <dgm:prSet presAssocID="{9C0D31FD-CA72-404B-B4C4-133CC49EB164}" presName="connectorText" presStyleLbl="sibTrans2D1" presStyleIdx="1" presStyleCnt="5"/>
      <dgm:spPr/>
      <dgm:t>
        <a:bodyPr/>
        <a:lstStyle/>
        <a:p>
          <a:endParaRPr lang="en-GB"/>
        </a:p>
      </dgm:t>
    </dgm:pt>
    <dgm:pt modelId="{68A8F522-4865-4A57-A508-0EA54DA2E578}" type="pres">
      <dgm:prSet presAssocID="{CC512E66-04C6-4477-A16E-7AE89B7A25F2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08BCBDF-C1D7-4D46-8D44-40AA27FA01FB}" type="pres">
      <dgm:prSet presAssocID="{848215EA-A61B-49BA-8952-5B51FD792AB7}" presName="parTrans" presStyleLbl="sibTrans2D1" presStyleIdx="2" presStyleCnt="5"/>
      <dgm:spPr/>
      <dgm:t>
        <a:bodyPr/>
        <a:lstStyle/>
        <a:p>
          <a:endParaRPr lang="en-GB"/>
        </a:p>
      </dgm:t>
    </dgm:pt>
    <dgm:pt modelId="{8F91AE30-432F-48CB-B37E-01D4DE6C5ED6}" type="pres">
      <dgm:prSet presAssocID="{848215EA-A61B-49BA-8952-5B51FD792AB7}" presName="connectorText" presStyleLbl="sibTrans2D1" presStyleIdx="2" presStyleCnt="5"/>
      <dgm:spPr/>
      <dgm:t>
        <a:bodyPr/>
        <a:lstStyle/>
        <a:p>
          <a:endParaRPr lang="en-GB"/>
        </a:p>
      </dgm:t>
    </dgm:pt>
    <dgm:pt modelId="{DCD2130A-61FD-48EF-8845-D428AAB7C161}" type="pres">
      <dgm:prSet presAssocID="{63A129C8-094D-4276-B192-CED82E6572CA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A6862F9-2C98-4E8E-9678-7502087D1634}" type="pres">
      <dgm:prSet presAssocID="{1C05584C-BBE0-4496-904B-B84CEFBDEC15}" presName="parTrans" presStyleLbl="sibTrans2D1" presStyleIdx="3" presStyleCnt="5"/>
      <dgm:spPr/>
      <dgm:t>
        <a:bodyPr/>
        <a:lstStyle/>
        <a:p>
          <a:endParaRPr lang="en-GB"/>
        </a:p>
      </dgm:t>
    </dgm:pt>
    <dgm:pt modelId="{C3636387-D09C-43D7-B917-5DE7CAB547E6}" type="pres">
      <dgm:prSet presAssocID="{1C05584C-BBE0-4496-904B-B84CEFBDEC15}" presName="connectorText" presStyleLbl="sibTrans2D1" presStyleIdx="3" presStyleCnt="5"/>
      <dgm:spPr/>
      <dgm:t>
        <a:bodyPr/>
        <a:lstStyle/>
        <a:p>
          <a:endParaRPr lang="en-GB"/>
        </a:p>
      </dgm:t>
    </dgm:pt>
    <dgm:pt modelId="{3A411BC6-B977-4186-A2AA-2CB3902D4844}" type="pres">
      <dgm:prSet presAssocID="{C045E355-1230-4AE4-9EF4-001C59155926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3BC92F3-249F-4841-941A-1759D22435AA}" type="pres">
      <dgm:prSet presAssocID="{89E61C08-B949-4141-9B97-39974F761650}" presName="parTrans" presStyleLbl="sibTrans2D1" presStyleIdx="4" presStyleCnt="5"/>
      <dgm:spPr/>
      <dgm:t>
        <a:bodyPr/>
        <a:lstStyle/>
        <a:p>
          <a:endParaRPr lang="en-GB"/>
        </a:p>
      </dgm:t>
    </dgm:pt>
    <dgm:pt modelId="{114AEA20-3F74-4EA8-B432-FD98EFDE2C4A}" type="pres">
      <dgm:prSet presAssocID="{89E61C08-B949-4141-9B97-39974F761650}" presName="connectorText" presStyleLbl="sibTrans2D1" presStyleIdx="4" presStyleCnt="5"/>
      <dgm:spPr/>
      <dgm:t>
        <a:bodyPr/>
        <a:lstStyle/>
        <a:p>
          <a:endParaRPr lang="en-GB"/>
        </a:p>
      </dgm:t>
    </dgm:pt>
    <dgm:pt modelId="{FF059C15-53C3-4F28-B367-0C7F2880814C}" type="pres">
      <dgm:prSet presAssocID="{9CA15B33-B67B-47A5-BD1A-79BF5046E319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D5C3A1D6-BADD-4D45-9D6F-51CACDDF4618}" type="presOf" srcId="{D6BBEAE6-43FD-4B13-84A7-A623511584B2}" destId="{71FC8E42-E175-4FA8-AE59-0251A8B252DB}" srcOrd="0" destOrd="0" presId="urn:microsoft.com/office/officeart/2005/8/layout/radial5"/>
    <dgm:cxn modelId="{6426FCCF-E283-41DB-84D8-5856C05F5562}" type="presOf" srcId="{1C05584C-BBE0-4496-904B-B84CEFBDEC15}" destId="{C3636387-D09C-43D7-B917-5DE7CAB547E6}" srcOrd="1" destOrd="0" presId="urn:microsoft.com/office/officeart/2005/8/layout/radial5"/>
    <dgm:cxn modelId="{CD79D4A4-6FC2-4832-A458-828968C7E1B1}" type="presOf" srcId="{9C0D31FD-CA72-404B-B4C4-133CC49EB164}" destId="{7C217012-3777-4573-A093-A51B2D0F516E}" srcOrd="0" destOrd="0" presId="urn:microsoft.com/office/officeart/2005/8/layout/radial5"/>
    <dgm:cxn modelId="{A8AFAC33-AFD3-45B4-A0E8-1344AB93CF1D}" type="presOf" srcId="{63A129C8-094D-4276-B192-CED82E6572CA}" destId="{DCD2130A-61FD-48EF-8845-D428AAB7C161}" srcOrd="0" destOrd="0" presId="urn:microsoft.com/office/officeart/2005/8/layout/radial5"/>
    <dgm:cxn modelId="{6F325488-28E1-4BD4-9460-38E0B7095F98}" type="presOf" srcId="{FF85343F-F7A5-4AB7-9BC8-794702C574B6}" destId="{033316A2-9A3F-4D74-8F5B-C17DBBE572CC}" srcOrd="0" destOrd="0" presId="urn:microsoft.com/office/officeart/2005/8/layout/radial5"/>
    <dgm:cxn modelId="{905436F7-7A12-4852-8B47-2268A7174456}" type="presOf" srcId="{8057817C-EF0B-4E7D-B108-CAD3E9BB52C1}" destId="{ADDD84E8-1F7A-4ABF-8D41-C9290FA1F9BA}" srcOrd="0" destOrd="0" presId="urn:microsoft.com/office/officeart/2005/8/layout/radial5"/>
    <dgm:cxn modelId="{3E22E539-DA05-4DB7-8091-CBD017032E36}" type="presOf" srcId="{848215EA-A61B-49BA-8952-5B51FD792AB7}" destId="{8F91AE30-432F-48CB-B37E-01D4DE6C5ED6}" srcOrd="1" destOrd="0" presId="urn:microsoft.com/office/officeart/2005/8/layout/radial5"/>
    <dgm:cxn modelId="{A509BCD4-58C7-4766-8709-7F9E92FFD93C}" type="presOf" srcId="{89E61C08-B949-4141-9B97-39974F761650}" destId="{114AEA20-3F74-4EA8-B432-FD98EFDE2C4A}" srcOrd="1" destOrd="0" presId="urn:microsoft.com/office/officeart/2005/8/layout/radial5"/>
    <dgm:cxn modelId="{622FC132-4296-49F2-A6E7-9E57D1587A39}" type="presOf" srcId="{1C05584C-BBE0-4496-904B-B84CEFBDEC15}" destId="{7A6862F9-2C98-4E8E-9678-7502087D1634}" srcOrd="0" destOrd="0" presId="urn:microsoft.com/office/officeart/2005/8/layout/radial5"/>
    <dgm:cxn modelId="{35AE4FCA-F781-48C0-BE94-828598269CAC}" srcId="{D6BBEAE6-43FD-4B13-84A7-A623511584B2}" destId="{FF85343F-F7A5-4AB7-9BC8-794702C574B6}" srcOrd="0" destOrd="0" parTransId="{DB15BAA0-82EF-4996-AFB2-B04972886135}" sibTransId="{EBBABB32-AD1E-48DE-8C7F-2FFF1D9683AD}"/>
    <dgm:cxn modelId="{47F468F6-49B5-41DC-B364-6CA5CE2BD19B}" type="presOf" srcId="{9CA15B33-B67B-47A5-BD1A-79BF5046E319}" destId="{FF059C15-53C3-4F28-B367-0C7F2880814C}" srcOrd="0" destOrd="0" presId="urn:microsoft.com/office/officeart/2005/8/layout/radial5"/>
    <dgm:cxn modelId="{20FF4047-17E2-4CA6-AC48-2CF070CE4122}" srcId="{FF85343F-F7A5-4AB7-9BC8-794702C574B6}" destId="{CC512E66-04C6-4477-A16E-7AE89B7A25F2}" srcOrd="1" destOrd="0" parTransId="{9C0D31FD-CA72-404B-B4C4-133CC49EB164}" sibTransId="{C6D8E23D-20E6-495B-AF5A-3256BC9D1987}"/>
    <dgm:cxn modelId="{6DF719AA-8CBE-4F9D-9E42-8C66BD14C281}" type="presOf" srcId="{BE96130B-EDD7-42D0-AC99-7E51C3FD773D}" destId="{05E5535E-DEA7-42F5-AD33-DDCBA2C5306F}" srcOrd="0" destOrd="0" presId="urn:microsoft.com/office/officeart/2005/8/layout/radial5"/>
    <dgm:cxn modelId="{4EEECFED-6227-4A6F-981F-CDF039951586}" srcId="{FF85343F-F7A5-4AB7-9BC8-794702C574B6}" destId="{9CA15B33-B67B-47A5-BD1A-79BF5046E319}" srcOrd="4" destOrd="0" parTransId="{89E61C08-B949-4141-9B97-39974F761650}" sibTransId="{0FE699CF-A4DF-4750-A948-0C66DEC63DFF}"/>
    <dgm:cxn modelId="{361D1DB5-65BA-4BC8-9323-519F2F44602C}" srcId="{FF85343F-F7A5-4AB7-9BC8-794702C574B6}" destId="{63A129C8-094D-4276-B192-CED82E6572CA}" srcOrd="2" destOrd="0" parTransId="{848215EA-A61B-49BA-8952-5B51FD792AB7}" sibTransId="{FA7609C6-2318-4E88-A967-2F7F0050F122}"/>
    <dgm:cxn modelId="{733B7AB1-9FA1-401E-BED1-4F51B2273698}" srcId="{FF85343F-F7A5-4AB7-9BC8-794702C574B6}" destId="{C045E355-1230-4AE4-9EF4-001C59155926}" srcOrd="3" destOrd="0" parTransId="{1C05584C-BBE0-4496-904B-B84CEFBDEC15}" sibTransId="{D98491FC-BF26-4C49-B381-9F43B61AF922}"/>
    <dgm:cxn modelId="{79FD3A8A-9869-4E52-885F-98E663EAF09F}" type="presOf" srcId="{CC512E66-04C6-4477-A16E-7AE89B7A25F2}" destId="{68A8F522-4865-4A57-A508-0EA54DA2E578}" srcOrd="0" destOrd="0" presId="urn:microsoft.com/office/officeart/2005/8/layout/radial5"/>
    <dgm:cxn modelId="{6BF31F0E-A059-47F1-B6E2-B8E997A2A5FE}" type="presOf" srcId="{C045E355-1230-4AE4-9EF4-001C59155926}" destId="{3A411BC6-B977-4186-A2AA-2CB3902D4844}" srcOrd="0" destOrd="0" presId="urn:microsoft.com/office/officeart/2005/8/layout/radial5"/>
    <dgm:cxn modelId="{4FB18D11-6093-42FA-8938-E89326D74797}" type="presOf" srcId="{9C0D31FD-CA72-404B-B4C4-133CC49EB164}" destId="{24768FE5-8139-4225-83AD-ABB48429B914}" srcOrd="1" destOrd="0" presId="urn:microsoft.com/office/officeart/2005/8/layout/radial5"/>
    <dgm:cxn modelId="{A4E5773D-3927-4334-9E70-D84EF39CC6FD}" srcId="{FF85343F-F7A5-4AB7-9BC8-794702C574B6}" destId="{BE96130B-EDD7-42D0-AC99-7E51C3FD773D}" srcOrd="0" destOrd="0" parTransId="{8057817C-EF0B-4E7D-B108-CAD3E9BB52C1}" sibTransId="{6FBE2A7A-197C-44FD-9D79-2D8D402EA036}"/>
    <dgm:cxn modelId="{92E81331-1B05-47C4-806D-9D9A7B41672C}" type="presOf" srcId="{848215EA-A61B-49BA-8952-5B51FD792AB7}" destId="{708BCBDF-C1D7-4D46-8D44-40AA27FA01FB}" srcOrd="0" destOrd="0" presId="urn:microsoft.com/office/officeart/2005/8/layout/radial5"/>
    <dgm:cxn modelId="{7E8F5ADE-7409-462F-A03A-128BBD52CBBD}" type="presOf" srcId="{89E61C08-B949-4141-9B97-39974F761650}" destId="{63BC92F3-249F-4841-941A-1759D22435AA}" srcOrd="0" destOrd="0" presId="urn:microsoft.com/office/officeart/2005/8/layout/radial5"/>
    <dgm:cxn modelId="{EFBF3253-7151-4223-B4A8-1CC3431F28AF}" type="presOf" srcId="{8057817C-EF0B-4E7D-B108-CAD3E9BB52C1}" destId="{DE87E2CA-5B18-4E89-9DB9-DD2514213261}" srcOrd="1" destOrd="0" presId="urn:microsoft.com/office/officeart/2005/8/layout/radial5"/>
    <dgm:cxn modelId="{60E7D1DD-FEDD-4A2F-943B-49FC9482D8AF}" type="presParOf" srcId="{71FC8E42-E175-4FA8-AE59-0251A8B252DB}" destId="{033316A2-9A3F-4D74-8F5B-C17DBBE572CC}" srcOrd="0" destOrd="0" presId="urn:microsoft.com/office/officeart/2005/8/layout/radial5"/>
    <dgm:cxn modelId="{CADC779C-C991-4AA9-BF59-DC67BD596142}" type="presParOf" srcId="{71FC8E42-E175-4FA8-AE59-0251A8B252DB}" destId="{ADDD84E8-1F7A-4ABF-8D41-C9290FA1F9BA}" srcOrd="1" destOrd="0" presId="urn:microsoft.com/office/officeart/2005/8/layout/radial5"/>
    <dgm:cxn modelId="{E099ADD9-5513-486C-B294-CFF34BCBA1B5}" type="presParOf" srcId="{ADDD84E8-1F7A-4ABF-8D41-C9290FA1F9BA}" destId="{DE87E2CA-5B18-4E89-9DB9-DD2514213261}" srcOrd="0" destOrd="0" presId="urn:microsoft.com/office/officeart/2005/8/layout/radial5"/>
    <dgm:cxn modelId="{FB68EB92-32FB-4F0C-BDAA-98CB3359E0AA}" type="presParOf" srcId="{71FC8E42-E175-4FA8-AE59-0251A8B252DB}" destId="{05E5535E-DEA7-42F5-AD33-DDCBA2C5306F}" srcOrd="2" destOrd="0" presId="urn:microsoft.com/office/officeart/2005/8/layout/radial5"/>
    <dgm:cxn modelId="{3D6B9882-B1A0-4923-900B-092D8D2396C3}" type="presParOf" srcId="{71FC8E42-E175-4FA8-AE59-0251A8B252DB}" destId="{7C217012-3777-4573-A093-A51B2D0F516E}" srcOrd="3" destOrd="0" presId="urn:microsoft.com/office/officeart/2005/8/layout/radial5"/>
    <dgm:cxn modelId="{2DB47D0B-BD61-42F1-AF1E-987CD4CAAA79}" type="presParOf" srcId="{7C217012-3777-4573-A093-A51B2D0F516E}" destId="{24768FE5-8139-4225-83AD-ABB48429B914}" srcOrd="0" destOrd="0" presId="urn:microsoft.com/office/officeart/2005/8/layout/radial5"/>
    <dgm:cxn modelId="{0A4B5B36-3336-416F-8FDD-5DC34D50EDDB}" type="presParOf" srcId="{71FC8E42-E175-4FA8-AE59-0251A8B252DB}" destId="{68A8F522-4865-4A57-A508-0EA54DA2E578}" srcOrd="4" destOrd="0" presId="urn:microsoft.com/office/officeart/2005/8/layout/radial5"/>
    <dgm:cxn modelId="{5C70D68C-7AA2-40FD-BF4E-C0C123E7C3EB}" type="presParOf" srcId="{71FC8E42-E175-4FA8-AE59-0251A8B252DB}" destId="{708BCBDF-C1D7-4D46-8D44-40AA27FA01FB}" srcOrd="5" destOrd="0" presId="urn:microsoft.com/office/officeart/2005/8/layout/radial5"/>
    <dgm:cxn modelId="{EBAC1C00-6C2D-4D97-8539-7CDD4416BCF0}" type="presParOf" srcId="{708BCBDF-C1D7-4D46-8D44-40AA27FA01FB}" destId="{8F91AE30-432F-48CB-B37E-01D4DE6C5ED6}" srcOrd="0" destOrd="0" presId="urn:microsoft.com/office/officeart/2005/8/layout/radial5"/>
    <dgm:cxn modelId="{281FE819-E697-4D34-92C8-CB4292A8677D}" type="presParOf" srcId="{71FC8E42-E175-4FA8-AE59-0251A8B252DB}" destId="{DCD2130A-61FD-48EF-8845-D428AAB7C161}" srcOrd="6" destOrd="0" presId="urn:microsoft.com/office/officeart/2005/8/layout/radial5"/>
    <dgm:cxn modelId="{2EECC5AA-F39D-4ACE-A4D5-05B3048D86FE}" type="presParOf" srcId="{71FC8E42-E175-4FA8-AE59-0251A8B252DB}" destId="{7A6862F9-2C98-4E8E-9678-7502087D1634}" srcOrd="7" destOrd="0" presId="urn:microsoft.com/office/officeart/2005/8/layout/radial5"/>
    <dgm:cxn modelId="{F7F8BC3F-EBD6-475C-A2CA-E3C2E646B8A7}" type="presParOf" srcId="{7A6862F9-2C98-4E8E-9678-7502087D1634}" destId="{C3636387-D09C-43D7-B917-5DE7CAB547E6}" srcOrd="0" destOrd="0" presId="urn:microsoft.com/office/officeart/2005/8/layout/radial5"/>
    <dgm:cxn modelId="{712E141B-2BFF-48D4-AEB7-8372C144DE02}" type="presParOf" srcId="{71FC8E42-E175-4FA8-AE59-0251A8B252DB}" destId="{3A411BC6-B977-4186-A2AA-2CB3902D4844}" srcOrd="8" destOrd="0" presId="urn:microsoft.com/office/officeart/2005/8/layout/radial5"/>
    <dgm:cxn modelId="{D17207DB-3916-429B-A5F4-04BE3D812A7E}" type="presParOf" srcId="{71FC8E42-E175-4FA8-AE59-0251A8B252DB}" destId="{63BC92F3-249F-4841-941A-1759D22435AA}" srcOrd="9" destOrd="0" presId="urn:microsoft.com/office/officeart/2005/8/layout/radial5"/>
    <dgm:cxn modelId="{0D49A842-3442-414F-A316-93EF718E3FB5}" type="presParOf" srcId="{63BC92F3-249F-4841-941A-1759D22435AA}" destId="{114AEA20-3F74-4EA8-B432-FD98EFDE2C4A}" srcOrd="0" destOrd="0" presId="urn:microsoft.com/office/officeart/2005/8/layout/radial5"/>
    <dgm:cxn modelId="{4BD214B8-8374-4411-9DB3-D1E3816CEB3E}" type="presParOf" srcId="{71FC8E42-E175-4FA8-AE59-0251A8B252DB}" destId="{FF059C15-53C3-4F28-B367-0C7F2880814C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3316A2-9A3F-4D74-8F5B-C17DBBE572CC}">
      <dsp:nvSpPr>
        <dsp:cNvPr id="0" name=""/>
        <dsp:cNvSpPr/>
      </dsp:nvSpPr>
      <dsp:spPr>
        <a:xfrm>
          <a:off x="1437379" y="1424283"/>
          <a:ext cx="1016520" cy="10165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 dirty="0" smtClean="0"/>
            <a:t>Segmentation methods </a:t>
          </a:r>
          <a:endParaRPr lang="en-GB" sz="900" kern="1200" dirty="0"/>
        </a:p>
      </dsp:txBody>
      <dsp:txXfrm>
        <a:off x="1586245" y="1573149"/>
        <a:ext cx="718788" cy="718788"/>
      </dsp:txXfrm>
    </dsp:sp>
    <dsp:sp modelId="{ADDD84E8-1F7A-4ABF-8D41-C9290FA1F9BA}">
      <dsp:nvSpPr>
        <dsp:cNvPr id="0" name=""/>
        <dsp:cNvSpPr/>
      </dsp:nvSpPr>
      <dsp:spPr>
        <a:xfrm rot="16200000">
          <a:off x="1838126" y="1054704"/>
          <a:ext cx="215027" cy="3456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>
        <a:off x="1870380" y="1156081"/>
        <a:ext cx="150519" cy="207371"/>
      </dsp:txXfrm>
    </dsp:sp>
    <dsp:sp modelId="{05E5535E-DEA7-42F5-AD33-DDCBA2C5306F}">
      <dsp:nvSpPr>
        <dsp:cNvPr id="0" name=""/>
        <dsp:cNvSpPr/>
      </dsp:nvSpPr>
      <dsp:spPr>
        <a:xfrm>
          <a:off x="1437379" y="2050"/>
          <a:ext cx="1016520" cy="10165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 dirty="0" smtClean="0"/>
            <a:t>Location </a:t>
          </a:r>
          <a:endParaRPr lang="en-GB" sz="900" kern="1200" dirty="0"/>
        </a:p>
      </dsp:txBody>
      <dsp:txXfrm>
        <a:off x="1586245" y="150916"/>
        <a:ext cx="718788" cy="718788"/>
      </dsp:txXfrm>
    </dsp:sp>
    <dsp:sp modelId="{7C217012-3777-4573-A093-A51B2D0F516E}">
      <dsp:nvSpPr>
        <dsp:cNvPr id="0" name=""/>
        <dsp:cNvSpPr/>
      </dsp:nvSpPr>
      <dsp:spPr>
        <a:xfrm rot="20520000">
          <a:off x="2508650" y="1541868"/>
          <a:ext cx="215027" cy="3456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>
        <a:off x="2510229" y="1620958"/>
        <a:ext cx="150519" cy="207371"/>
      </dsp:txXfrm>
    </dsp:sp>
    <dsp:sp modelId="{68A8F522-4865-4A57-A508-0EA54DA2E578}">
      <dsp:nvSpPr>
        <dsp:cNvPr id="0" name=""/>
        <dsp:cNvSpPr/>
      </dsp:nvSpPr>
      <dsp:spPr>
        <a:xfrm>
          <a:off x="2790003" y="984789"/>
          <a:ext cx="1016520" cy="10165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 dirty="0" smtClean="0"/>
            <a:t>Income</a:t>
          </a:r>
          <a:endParaRPr lang="en-GB" sz="900" kern="1200" dirty="0"/>
        </a:p>
      </dsp:txBody>
      <dsp:txXfrm>
        <a:off x="2938869" y="1133655"/>
        <a:ext cx="718788" cy="718788"/>
      </dsp:txXfrm>
    </dsp:sp>
    <dsp:sp modelId="{708BCBDF-C1D7-4D46-8D44-40AA27FA01FB}">
      <dsp:nvSpPr>
        <dsp:cNvPr id="0" name=""/>
        <dsp:cNvSpPr/>
      </dsp:nvSpPr>
      <dsp:spPr>
        <a:xfrm rot="3240000">
          <a:off x="2252533" y="2330117"/>
          <a:ext cx="215027" cy="3456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>
        <a:off x="2265829" y="2373146"/>
        <a:ext cx="150519" cy="207371"/>
      </dsp:txXfrm>
    </dsp:sp>
    <dsp:sp modelId="{DCD2130A-61FD-48EF-8845-D428AAB7C161}">
      <dsp:nvSpPr>
        <dsp:cNvPr id="0" name=""/>
        <dsp:cNvSpPr/>
      </dsp:nvSpPr>
      <dsp:spPr>
        <a:xfrm>
          <a:off x="2273347" y="2574893"/>
          <a:ext cx="1016520" cy="10165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 dirty="0" smtClean="0"/>
            <a:t>Lifestyle</a:t>
          </a:r>
          <a:endParaRPr lang="en-GB" sz="900" kern="1200" dirty="0"/>
        </a:p>
      </dsp:txBody>
      <dsp:txXfrm>
        <a:off x="2422213" y="2723759"/>
        <a:ext cx="718788" cy="718788"/>
      </dsp:txXfrm>
    </dsp:sp>
    <dsp:sp modelId="{7A6862F9-2C98-4E8E-9678-7502087D1634}">
      <dsp:nvSpPr>
        <dsp:cNvPr id="0" name=""/>
        <dsp:cNvSpPr/>
      </dsp:nvSpPr>
      <dsp:spPr>
        <a:xfrm rot="7560000">
          <a:off x="1423719" y="2330117"/>
          <a:ext cx="215027" cy="3456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 rot="10800000">
        <a:off x="1474931" y="2373146"/>
        <a:ext cx="150519" cy="207371"/>
      </dsp:txXfrm>
    </dsp:sp>
    <dsp:sp modelId="{3A411BC6-B977-4186-A2AA-2CB3902D4844}">
      <dsp:nvSpPr>
        <dsp:cNvPr id="0" name=""/>
        <dsp:cNvSpPr/>
      </dsp:nvSpPr>
      <dsp:spPr>
        <a:xfrm>
          <a:off x="601411" y="2574893"/>
          <a:ext cx="1016520" cy="10165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 dirty="0" smtClean="0"/>
            <a:t>Age</a:t>
          </a:r>
          <a:endParaRPr lang="en-GB" sz="900" kern="1200" dirty="0"/>
        </a:p>
      </dsp:txBody>
      <dsp:txXfrm>
        <a:off x="750277" y="2723759"/>
        <a:ext cx="718788" cy="718788"/>
      </dsp:txXfrm>
    </dsp:sp>
    <dsp:sp modelId="{63BC92F3-249F-4841-941A-1759D22435AA}">
      <dsp:nvSpPr>
        <dsp:cNvPr id="0" name=""/>
        <dsp:cNvSpPr/>
      </dsp:nvSpPr>
      <dsp:spPr>
        <a:xfrm rot="11880000">
          <a:off x="1167602" y="1541868"/>
          <a:ext cx="215027" cy="3456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 rot="10800000">
        <a:off x="1230531" y="1620958"/>
        <a:ext cx="150519" cy="207371"/>
      </dsp:txXfrm>
    </dsp:sp>
    <dsp:sp modelId="{FF059C15-53C3-4F28-B367-0C7F2880814C}">
      <dsp:nvSpPr>
        <dsp:cNvPr id="0" name=""/>
        <dsp:cNvSpPr/>
      </dsp:nvSpPr>
      <dsp:spPr>
        <a:xfrm>
          <a:off x="84755" y="984789"/>
          <a:ext cx="1016520" cy="101652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 dirty="0" smtClean="0"/>
            <a:t>Other demographic factors  </a:t>
          </a:r>
          <a:endParaRPr lang="en-GB" sz="900" kern="1200" dirty="0"/>
        </a:p>
      </dsp:txBody>
      <dsp:txXfrm>
        <a:off x="233621" y="1133655"/>
        <a:ext cx="718788" cy="7187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28052C33</Template>
  <TotalTime>0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2018-11-06T16:23:00Z</dcterms:created>
  <dcterms:modified xsi:type="dcterms:W3CDTF">2018-11-06T16:23:00Z</dcterms:modified>
</cp:coreProperties>
</file>